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ayout w:type="fixed"/>
        <w:tblCellMar>
          <w:left w:w="115" w:type="dxa"/>
          <w:right w:w="115" w:type="dxa"/>
        </w:tblCellMar>
        <w:tblLook w:val="0600" w:firstRow="0" w:lastRow="0" w:firstColumn="0" w:lastColumn="0" w:noHBand="1" w:noVBand="1"/>
      </w:tblPr>
      <w:tblGrid>
        <w:gridCol w:w="4525"/>
        <w:gridCol w:w="515"/>
        <w:gridCol w:w="4500"/>
        <w:gridCol w:w="277"/>
        <w:gridCol w:w="4583"/>
      </w:tblGrid>
      <w:tr w:rsidR="009D1198" w:rsidRPr="007D76D9" w:rsidTr="00B07C29">
        <w:trPr>
          <w:trHeight w:val="1009"/>
          <w:jc w:val="center"/>
        </w:trPr>
        <w:tc>
          <w:tcPr>
            <w:tcW w:w="4526" w:type="dxa"/>
            <w:vMerge w:val="restart"/>
          </w:tcPr>
          <w:p w:rsidR="009D1198" w:rsidRPr="00B07B9A" w:rsidRDefault="003652EA" w:rsidP="0000140F">
            <w:pPr>
              <w:pStyle w:val="Heading1"/>
              <w:rPr>
                <w:color w:val="984392"/>
              </w:rPr>
            </w:pPr>
            <w:bookmarkStart w:id="0" w:name="_Hlk514276837"/>
            <w:bookmarkStart w:id="1" w:name="_Hlk514713684"/>
            <w:r w:rsidRPr="00B07B9A">
              <w:rPr>
                <w:color w:val="984392"/>
              </w:rPr>
              <w:t>Frequently Asked Questions</w:t>
            </w:r>
          </w:p>
          <w:bookmarkEnd w:id="0"/>
          <w:p w:rsidR="003652EA" w:rsidRPr="00B07B9A" w:rsidRDefault="003652EA" w:rsidP="003652EA">
            <w:pPr>
              <w:spacing w:after="0"/>
              <w:rPr>
                <w:b/>
                <w:color w:val="009CDE"/>
              </w:rPr>
            </w:pPr>
            <w:r w:rsidRPr="00B07B9A">
              <w:rPr>
                <w:b/>
                <w:color w:val="009CDE"/>
              </w:rPr>
              <w:t>Do you take insurance?</w:t>
            </w:r>
          </w:p>
          <w:p w:rsidR="003652EA" w:rsidRDefault="00C3586E" w:rsidP="003652EA">
            <w:pPr>
              <w:spacing w:after="0"/>
            </w:pPr>
            <w:r w:rsidRPr="00C3586E">
              <w:t xml:space="preserve">Yes. Natalis will bill your insurance company and if you owe money, like a co-pay, this bill will come from Natalis. </w:t>
            </w:r>
          </w:p>
          <w:p w:rsidR="00C3586E" w:rsidRDefault="00C3586E" w:rsidP="003652EA">
            <w:pPr>
              <w:spacing w:after="0"/>
            </w:pPr>
          </w:p>
          <w:p w:rsidR="003652EA" w:rsidRPr="00B07B9A" w:rsidRDefault="003652EA" w:rsidP="003652EA">
            <w:pPr>
              <w:spacing w:after="0"/>
              <w:rPr>
                <w:b/>
                <w:color w:val="009CDE"/>
              </w:rPr>
            </w:pPr>
            <w:r w:rsidRPr="00B07B9A">
              <w:rPr>
                <w:b/>
                <w:color w:val="009CDE"/>
              </w:rPr>
              <w:t>Where will I meet with the clinician?</w:t>
            </w:r>
          </w:p>
          <w:p w:rsidR="003652EA" w:rsidRDefault="00C3586E" w:rsidP="003652EA">
            <w:pPr>
              <w:spacing w:after="0"/>
            </w:pPr>
            <w:r w:rsidRPr="00C3586E">
              <w:t xml:space="preserve">You will meet with your Natalis therapist at your primary care clinic. </w:t>
            </w:r>
          </w:p>
          <w:p w:rsidR="00C3586E" w:rsidRDefault="00C3586E" w:rsidP="003652EA">
            <w:pPr>
              <w:spacing w:after="0"/>
            </w:pPr>
          </w:p>
          <w:p w:rsidR="003652EA" w:rsidRPr="00B07B9A" w:rsidRDefault="003652EA" w:rsidP="003652EA">
            <w:pPr>
              <w:spacing w:after="0"/>
              <w:rPr>
                <w:b/>
                <w:color w:val="009CDE"/>
              </w:rPr>
            </w:pPr>
            <w:r w:rsidRPr="00B07B9A">
              <w:rPr>
                <w:b/>
                <w:color w:val="009CDE"/>
              </w:rPr>
              <w:t>Is there a waitlist?</w:t>
            </w:r>
          </w:p>
          <w:p w:rsidR="003652EA" w:rsidRDefault="00C3586E" w:rsidP="003652EA">
            <w:pPr>
              <w:spacing w:after="0"/>
            </w:pPr>
            <w:r w:rsidRPr="00C3586E">
              <w:t>Sometimes.  We try to schedule your ﬁrst intake appointment quickly so that we can make a plan for treatment as soon as possible.</w:t>
            </w:r>
          </w:p>
          <w:p w:rsidR="00C3586E" w:rsidRDefault="00C3586E" w:rsidP="003652EA">
            <w:pPr>
              <w:spacing w:after="0"/>
            </w:pPr>
          </w:p>
          <w:p w:rsidR="003652EA" w:rsidRPr="00B07B9A" w:rsidRDefault="003652EA" w:rsidP="003652EA">
            <w:pPr>
              <w:spacing w:after="0"/>
              <w:rPr>
                <w:b/>
                <w:color w:val="009CDE"/>
              </w:rPr>
            </w:pPr>
            <w:r w:rsidRPr="00B07B9A">
              <w:rPr>
                <w:b/>
                <w:color w:val="009CDE"/>
              </w:rPr>
              <w:t>What if I want to be seen more frequently, like once per week or for longer than 6-8 sessions?</w:t>
            </w:r>
          </w:p>
          <w:p w:rsidR="003652EA" w:rsidRPr="007D76D9" w:rsidRDefault="00C3586E" w:rsidP="003652EA">
            <w:pPr>
              <w:spacing w:after="0"/>
            </w:pPr>
            <w:r w:rsidRPr="00C3586E">
              <w:t>You and your clinician can decide this together and talk about options. If you want or think you might need longer term therapy, we may recommend that you go to our Natalis oﬃce.</w:t>
            </w:r>
          </w:p>
        </w:tc>
        <w:tc>
          <w:tcPr>
            <w:tcW w:w="515" w:type="dxa"/>
            <w:vMerge w:val="restart"/>
          </w:tcPr>
          <w:p w:rsidR="009D1198" w:rsidRPr="007D76D9" w:rsidRDefault="009D1198" w:rsidP="007D76D9"/>
        </w:tc>
        <w:tc>
          <w:tcPr>
            <w:tcW w:w="4500" w:type="dxa"/>
            <w:vMerge w:val="restart"/>
            <w:vAlign w:val="center"/>
          </w:tcPr>
          <w:p w:rsidR="009D1198" w:rsidRPr="00B07B9A" w:rsidRDefault="00B07C29" w:rsidP="00B07C29">
            <w:pPr>
              <w:pStyle w:val="Quote"/>
              <w:spacing w:before="0" w:after="0"/>
              <w:rPr>
                <w:rFonts w:ascii="Segoe Script" w:hAnsi="Segoe Script"/>
                <w:color w:val="984392"/>
                <w:sz w:val="40"/>
                <w:szCs w:val="40"/>
              </w:rPr>
            </w:pPr>
            <w:r w:rsidRPr="00B07B9A">
              <w:rPr>
                <w:rFonts w:ascii="Segoe Script" w:hAnsi="Segoe Script"/>
                <w:color w:val="984392"/>
                <w:sz w:val="40"/>
                <w:szCs w:val="40"/>
              </w:rPr>
              <w:t>Collaborative Care</w:t>
            </w:r>
          </w:p>
          <w:p w:rsidR="00B07C29" w:rsidRPr="00B07B9A" w:rsidRDefault="00B07C29" w:rsidP="00B07C29">
            <w:pPr>
              <w:pStyle w:val="Quote"/>
              <w:spacing w:before="360" w:after="0"/>
              <w:rPr>
                <w:color w:val="984392"/>
                <w:sz w:val="40"/>
                <w:szCs w:val="40"/>
              </w:rPr>
            </w:pPr>
            <w:r w:rsidRPr="00B07B9A">
              <w:rPr>
                <w:color w:val="984392"/>
                <w:sz w:val="40"/>
                <w:szCs w:val="40"/>
              </w:rPr>
              <w:t>Physical Health</w:t>
            </w:r>
          </w:p>
          <w:p w:rsidR="00B07C29" w:rsidRPr="007D76D9" w:rsidRDefault="00B07C29" w:rsidP="00B07C29">
            <w:pPr>
              <w:pStyle w:val="Quote"/>
              <w:spacing w:before="0" w:after="0"/>
            </w:pPr>
            <w:r w:rsidRPr="00B07B9A">
              <w:rPr>
                <w:color w:val="984392"/>
                <w:sz w:val="40"/>
                <w:szCs w:val="40"/>
              </w:rPr>
              <w:t xml:space="preserve"> </w:t>
            </w:r>
            <w:r w:rsidRPr="00B07B9A">
              <w:rPr>
                <w:color w:val="984392"/>
                <w:sz w:val="40"/>
                <w:szCs w:val="40"/>
              </w:rPr>
              <w:sym w:font="Symbol" w:char="F02B"/>
            </w:r>
            <w:r w:rsidRPr="00B07B9A">
              <w:rPr>
                <w:color w:val="984392"/>
                <w:sz w:val="40"/>
                <w:szCs w:val="40"/>
              </w:rPr>
              <w:t xml:space="preserve"> </w:t>
            </w:r>
            <w:r w:rsidRPr="00B07B9A">
              <w:rPr>
                <w:color w:val="984392"/>
                <w:sz w:val="40"/>
                <w:szCs w:val="40"/>
              </w:rPr>
              <w:br/>
              <w:t>Mental Health</w:t>
            </w:r>
            <w:r w:rsidRPr="00B07B9A">
              <w:rPr>
                <w:color w:val="984392"/>
                <w:sz w:val="40"/>
                <w:szCs w:val="40"/>
              </w:rPr>
              <w:br/>
              <w:t>=</w:t>
            </w:r>
            <w:r w:rsidRPr="00B07B9A">
              <w:rPr>
                <w:color w:val="984392"/>
                <w:sz w:val="40"/>
                <w:szCs w:val="40"/>
              </w:rPr>
              <w:br/>
              <w:t>Whole-Person Well Being</w:t>
            </w:r>
          </w:p>
        </w:tc>
        <w:tc>
          <w:tcPr>
            <w:tcW w:w="277" w:type="dxa"/>
          </w:tcPr>
          <w:p w:rsidR="009D1198" w:rsidRPr="007D76D9" w:rsidRDefault="009D1198" w:rsidP="007D76D9"/>
        </w:tc>
        <w:tc>
          <w:tcPr>
            <w:tcW w:w="4583" w:type="dxa"/>
            <w:vMerge w:val="restart"/>
            <w:vAlign w:val="center"/>
          </w:tcPr>
          <w:p w:rsidR="009D1198" w:rsidRPr="00B5215C" w:rsidRDefault="009D1198" w:rsidP="00B5215C">
            <w:pPr>
              <w:spacing w:after="0"/>
              <w:jc w:val="center"/>
            </w:pPr>
          </w:p>
        </w:tc>
      </w:tr>
      <w:tr w:rsidR="009D1198" w:rsidRPr="007D76D9" w:rsidTr="00722E07">
        <w:trPr>
          <w:trHeight w:val="1009"/>
          <w:jc w:val="center"/>
        </w:trPr>
        <w:tc>
          <w:tcPr>
            <w:tcW w:w="4526" w:type="dxa"/>
            <w:vMerge/>
          </w:tcPr>
          <w:p w:rsidR="009D1198" w:rsidRPr="007D76D9" w:rsidRDefault="009D1198" w:rsidP="007D76D9"/>
        </w:tc>
        <w:tc>
          <w:tcPr>
            <w:tcW w:w="515" w:type="dxa"/>
            <w:vMerge/>
          </w:tcPr>
          <w:p w:rsidR="009D1198" w:rsidRPr="007D76D9" w:rsidRDefault="009D1198" w:rsidP="007D76D9"/>
        </w:tc>
        <w:tc>
          <w:tcPr>
            <w:tcW w:w="4500" w:type="dxa"/>
            <w:vMerge/>
          </w:tcPr>
          <w:p w:rsidR="009D1198" w:rsidRPr="007D76D9" w:rsidRDefault="009D1198" w:rsidP="007D76D9"/>
        </w:tc>
        <w:tc>
          <w:tcPr>
            <w:tcW w:w="277" w:type="dxa"/>
          </w:tcPr>
          <w:p w:rsidR="009D1198" w:rsidRPr="007D76D9" w:rsidRDefault="009D1198" w:rsidP="007D76D9"/>
        </w:tc>
        <w:tc>
          <w:tcPr>
            <w:tcW w:w="4583" w:type="dxa"/>
            <w:vMerge/>
          </w:tcPr>
          <w:p w:rsidR="009D1198" w:rsidRPr="007D76D9" w:rsidRDefault="009D1198" w:rsidP="007D76D9"/>
        </w:tc>
      </w:tr>
      <w:tr w:rsidR="009D1198" w:rsidRPr="007D76D9" w:rsidTr="00722E07">
        <w:trPr>
          <w:trHeight w:val="1009"/>
          <w:jc w:val="center"/>
        </w:trPr>
        <w:tc>
          <w:tcPr>
            <w:tcW w:w="4526" w:type="dxa"/>
            <w:vMerge/>
          </w:tcPr>
          <w:p w:rsidR="009D1198" w:rsidRPr="007D76D9" w:rsidRDefault="009D1198" w:rsidP="007D76D9"/>
        </w:tc>
        <w:tc>
          <w:tcPr>
            <w:tcW w:w="515" w:type="dxa"/>
            <w:vMerge/>
          </w:tcPr>
          <w:p w:rsidR="009D1198" w:rsidRPr="007D76D9" w:rsidRDefault="009D1198" w:rsidP="007D76D9"/>
        </w:tc>
        <w:tc>
          <w:tcPr>
            <w:tcW w:w="4500" w:type="dxa"/>
            <w:vMerge/>
          </w:tcPr>
          <w:p w:rsidR="009D1198" w:rsidRPr="007D76D9" w:rsidRDefault="009D1198" w:rsidP="007D76D9"/>
        </w:tc>
        <w:tc>
          <w:tcPr>
            <w:tcW w:w="277" w:type="dxa"/>
            <w:tcBorders>
              <w:bottom w:val="nil"/>
            </w:tcBorders>
          </w:tcPr>
          <w:p w:rsidR="009D1198" w:rsidRPr="007D76D9" w:rsidRDefault="009D1198" w:rsidP="007D76D9"/>
        </w:tc>
        <w:tc>
          <w:tcPr>
            <w:tcW w:w="4583" w:type="dxa"/>
            <w:vMerge/>
          </w:tcPr>
          <w:p w:rsidR="009D1198" w:rsidRPr="007D76D9" w:rsidRDefault="009D1198" w:rsidP="007D76D9"/>
        </w:tc>
      </w:tr>
      <w:tr w:rsidR="009D1198" w:rsidRPr="007D76D9" w:rsidTr="00722E07">
        <w:trPr>
          <w:trHeight w:val="1009"/>
          <w:jc w:val="center"/>
        </w:trPr>
        <w:tc>
          <w:tcPr>
            <w:tcW w:w="4526" w:type="dxa"/>
            <w:vMerge/>
          </w:tcPr>
          <w:p w:rsidR="009D1198" w:rsidRPr="007D76D9" w:rsidRDefault="009D1198" w:rsidP="007D76D9"/>
        </w:tc>
        <w:tc>
          <w:tcPr>
            <w:tcW w:w="515" w:type="dxa"/>
            <w:vMerge/>
          </w:tcPr>
          <w:p w:rsidR="009D1198" w:rsidRPr="007D76D9" w:rsidRDefault="009D1198" w:rsidP="007D76D9"/>
        </w:tc>
        <w:tc>
          <w:tcPr>
            <w:tcW w:w="4500" w:type="dxa"/>
            <w:vMerge/>
          </w:tcPr>
          <w:p w:rsidR="009D1198" w:rsidRPr="007D76D9" w:rsidRDefault="009D1198" w:rsidP="007D76D9">
            <w:pPr>
              <w:rPr>
                <w:rFonts w:eastAsia="Century Gothic"/>
              </w:rPr>
            </w:pPr>
          </w:p>
        </w:tc>
        <w:tc>
          <w:tcPr>
            <w:tcW w:w="277" w:type="dxa"/>
          </w:tcPr>
          <w:p w:rsidR="009D1198" w:rsidRPr="007D76D9" w:rsidRDefault="009D1198" w:rsidP="007D76D9"/>
        </w:tc>
        <w:tc>
          <w:tcPr>
            <w:tcW w:w="4583" w:type="dxa"/>
            <w:vMerge/>
          </w:tcPr>
          <w:p w:rsidR="009D1198" w:rsidRPr="007D76D9" w:rsidRDefault="009D1198" w:rsidP="007D76D9"/>
        </w:tc>
      </w:tr>
      <w:tr w:rsidR="009D1198" w:rsidRPr="007D76D9" w:rsidTr="00722E07">
        <w:trPr>
          <w:trHeight w:val="3724"/>
          <w:jc w:val="center"/>
        </w:trPr>
        <w:tc>
          <w:tcPr>
            <w:tcW w:w="4526" w:type="dxa"/>
            <w:vMerge/>
            <w:tcBorders>
              <w:bottom w:val="nil"/>
            </w:tcBorders>
          </w:tcPr>
          <w:p w:rsidR="009D1198" w:rsidRPr="007D76D9" w:rsidRDefault="009D1198" w:rsidP="007D76D9"/>
        </w:tc>
        <w:tc>
          <w:tcPr>
            <w:tcW w:w="5292" w:type="dxa"/>
            <w:gridSpan w:val="3"/>
            <w:vMerge w:val="restart"/>
            <w:tcBorders>
              <w:bottom w:val="nil"/>
            </w:tcBorders>
            <w:tcMar>
              <w:top w:w="29" w:type="dxa"/>
              <w:left w:w="29" w:type="dxa"/>
              <w:bottom w:w="29" w:type="dxa"/>
              <w:right w:w="29" w:type="dxa"/>
            </w:tcMar>
          </w:tcPr>
          <w:p w:rsidR="009D1198" w:rsidRPr="007D76D9" w:rsidRDefault="009D1198" w:rsidP="007D76D9"/>
        </w:tc>
        <w:tc>
          <w:tcPr>
            <w:tcW w:w="4583" w:type="dxa"/>
            <w:vMerge/>
            <w:tcBorders>
              <w:bottom w:val="nil"/>
            </w:tcBorders>
          </w:tcPr>
          <w:p w:rsidR="009D1198" w:rsidRPr="007D76D9" w:rsidRDefault="009D1198" w:rsidP="007D76D9"/>
        </w:tc>
      </w:tr>
      <w:tr w:rsidR="009D1198" w:rsidRPr="007D76D9" w:rsidTr="00722E07">
        <w:trPr>
          <w:trHeight w:val="1872"/>
          <w:jc w:val="center"/>
        </w:trPr>
        <w:tc>
          <w:tcPr>
            <w:tcW w:w="4526" w:type="dxa"/>
            <w:vMerge w:val="restart"/>
          </w:tcPr>
          <w:p w:rsidR="009D1198" w:rsidRPr="00722E07" w:rsidRDefault="009D1198" w:rsidP="00722E07"/>
        </w:tc>
        <w:tc>
          <w:tcPr>
            <w:tcW w:w="5292" w:type="dxa"/>
            <w:gridSpan w:val="3"/>
            <w:vMerge/>
            <w:tcMar>
              <w:top w:w="29" w:type="dxa"/>
              <w:left w:w="29" w:type="dxa"/>
              <w:bottom w:w="29" w:type="dxa"/>
              <w:right w:w="29" w:type="dxa"/>
            </w:tcMar>
          </w:tcPr>
          <w:p w:rsidR="009D1198" w:rsidRPr="007D76D9" w:rsidRDefault="009D1198" w:rsidP="007D76D9"/>
        </w:tc>
        <w:tc>
          <w:tcPr>
            <w:tcW w:w="4583" w:type="dxa"/>
            <w:vAlign w:val="center"/>
          </w:tcPr>
          <w:p w:rsidR="009D1198" w:rsidRPr="0000140F" w:rsidRDefault="00B07C29" w:rsidP="00E57F17">
            <w:pPr>
              <w:pStyle w:val="ContactInfo"/>
              <w:ind w:left="778"/>
            </w:pPr>
            <w:r>
              <w:t>Scheduling Phone:</w:t>
            </w:r>
          </w:p>
          <w:p w:rsidR="009D1198" w:rsidRPr="0000140F" w:rsidRDefault="00B07C29" w:rsidP="00E57F17">
            <w:pPr>
              <w:pStyle w:val="ContactInfo"/>
              <w:ind w:left="778"/>
            </w:pPr>
            <w:r>
              <w:t>651.233.1076</w:t>
            </w:r>
          </w:p>
          <w:p w:rsidR="009D1198" w:rsidRPr="0000140F" w:rsidRDefault="00921666" w:rsidP="00E57F17">
            <w:pPr>
              <w:pStyle w:val="ContactInfo"/>
              <w:ind w:left="778"/>
            </w:pPr>
            <w:sdt>
              <w:sdtPr>
                <w:id w:val="-1234154151"/>
                <w:placeholder>
                  <w:docPart w:val="D78B3D89DB484173ADC153B83C1368A6"/>
                </w:placeholder>
                <w15:appearance w15:val="hidden"/>
              </w:sdtPr>
              <w:sdtEndPr/>
              <w:sdtContent>
                <w:r w:rsidR="00B07C29">
                  <w:t>Email:</w:t>
                </w:r>
              </w:sdtContent>
            </w:sdt>
          </w:p>
          <w:p w:rsidR="009D1198" w:rsidRPr="007D76D9" w:rsidRDefault="00B07C29" w:rsidP="00E57F17">
            <w:pPr>
              <w:pStyle w:val="ContactInfo"/>
              <w:ind w:left="778"/>
            </w:pPr>
            <w:r w:rsidRPr="00B07C29">
              <w:t>IMH@natalispsychology.com</w:t>
            </w:r>
          </w:p>
        </w:tc>
      </w:tr>
      <w:tr w:rsidR="009D1198" w:rsidRPr="007D76D9" w:rsidTr="00722E07">
        <w:trPr>
          <w:trHeight w:val="144"/>
          <w:jc w:val="center"/>
        </w:trPr>
        <w:tc>
          <w:tcPr>
            <w:tcW w:w="4526" w:type="dxa"/>
            <w:vMerge/>
          </w:tcPr>
          <w:p w:rsidR="009D1198" w:rsidRPr="007D76D9" w:rsidRDefault="009D1198" w:rsidP="007D76D9"/>
        </w:tc>
        <w:tc>
          <w:tcPr>
            <w:tcW w:w="5292" w:type="dxa"/>
            <w:gridSpan w:val="3"/>
            <w:vMerge/>
          </w:tcPr>
          <w:p w:rsidR="009D1198" w:rsidRPr="007D76D9" w:rsidRDefault="009D1198" w:rsidP="007D76D9"/>
        </w:tc>
        <w:tc>
          <w:tcPr>
            <w:tcW w:w="4583" w:type="dxa"/>
            <w:vAlign w:val="center"/>
          </w:tcPr>
          <w:p w:rsidR="009D1198" w:rsidRPr="007D76D9" w:rsidRDefault="009D1198" w:rsidP="009D1198">
            <w:pPr>
              <w:pStyle w:val="NoSpacing"/>
              <w:rPr>
                <w:rFonts w:eastAsia="MS Gothic"/>
              </w:rPr>
            </w:pPr>
          </w:p>
        </w:tc>
        <w:bookmarkStart w:id="2" w:name="_GoBack"/>
        <w:bookmarkEnd w:id="2"/>
      </w:tr>
    </w:tbl>
    <w:p w:rsidR="00722E07" w:rsidRPr="00D4030A" w:rsidRDefault="00AB1147">
      <w:pPr>
        <w:spacing w:after="0"/>
        <w:rPr>
          <w:sz w:val="8"/>
        </w:rPr>
      </w:pPr>
      <w:r>
        <w:drawing>
          <wp:anchor distT="0" distB="0" distL="114300" distR="114300" simplePos="0" relativeHeight="251660288" behindDoc="0" locked="0" layoutInCell="1" allowOverlap="1">
            <wp:simplePos x="0" y="0"/>
            <wp:positionH relativeFrom="column">
              <wp:posOffset>3105150</wp:posOffset>
            </wp:positionH>
            <wp:positionV relativeFrom="paragraph">
              <wp:posOffset>96520</wp:posOffset>
            </wp:positionV>
            <wp:extent cx="1304925" cy="626110"/>
            <wp:effectExtent l="0" t="0" r="9525" b="2540"/>
            <wp:wrapNone/>
            <wp:docPr id="89" name="Picture 89"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m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3241" b="14509"/>
                    <a:stretch/>
                  </pic:blipFill>
                  <pic:spPr bwMode="auto">
                    <a:xfrm>
                      <a:off x="0" y="0"/>
                      <a:ext cx="1304925" cy="626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3360" behindDoc="0" locked="0" layoutInCell="1" allowOverlap="1">
            <wp:simplePos x="0" y="0"/>
            <wp:positionH relativeFrom="column">
              <wp:posOffset>4491904</wp:posOffset>
            </wp:positionH>
            <wp:positionV relativeFrom="paragraph">
              <wp:posOffset>11430</wp:posOffset>
            </wp:positionV>
            <wp:extent cx="1628775" cy="730781"/>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TMC Logo.jpg"/>
                    <pic:cNvPicPr/>
                  </pic:nvPicPr>
                  <pic:blipFill>
                    <a:blip r:embed="rId12">
                      <a:extLst>
                        <a:ext uri="{28A0092B-C50C-407E-A947-70E740481C1C}">
                          <a14:useLocalDpi xmlns:a14="http://schemas.microsoft.com/office/drawing/2010/main" val="0"/>
                        </a:ext>
                      </a:extLst>
                    </a:blip>
                    <a:stretch>
                      <a:fillRect/>
                    </a:stretch>
                  </pic:blipFill>
                  <pic:spPr>
                    <a:xfrm>
                      <a:off x="0" y="0"/>
                      <a:ext cx="1628775" cy="730781"/>
                    </a:xfrm>
                    <a:prstGeom prst="rect">
                      <a:avLst/>
                    </a:prstGeom>
                  </pic:spPr>
                </pic:pic>
              </a:graphicData>
            </a:graphic>
            <wp14:sizeRelH relativeFrom="page">
              <wp14:pctWidth>0</wp14:pctWidth>
            </wp14:sizeRelH>
            <wp14:sizeRelV relativeFrom="page">
              <wp14:pctHeight>0</wp14:pctHeight>
            </wp14:sizeRelV>
          </wp:anchor>
        </w:drawing>
      </w:r>
      <w:r w:rsidR="003F5C61">
        <mc:AlternateContent>
          <mc:Choice Requires="wps">
            <w:drawing>
              <wp:anchor distT="45720" distB="45720" distL="114300" distR="114300" simplePos="0" relativeHeight="251662336" behindDoc="0" locked="0" layoutInCell="1" allowOverlap="1">
                <wp:simplePos x="0" y="0"/>
                <wp:positionH relativeFrom="column">
                  <wp:posOffset>6181725</wp:posOffset>
                </wp:positionH>
                <wp:positionV relativeFrom="paragraph">
                  <wp:posOffset>-6703695</wp:posOffset>
                </wp:positionV>
                <wp:extent cx="3407676" cy="1404620"/>
                <wp:effectExtent l="0" t="0" r="0" b="571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7676" cy="1404620"/>
                        </a:xfrm>
                        <a:prstGeom prst="rect">
                          <a:avLst/>
                        </a:prstGeom>
                        <a:noFill/>
                        <a:ln w="9525">
                          <a:noFill/>
                          <a:miter lim="800000"/>
                          <a:headEnd/>
                          <a:tailEnd/>
                        </a:ln>
                      </wps:spPr>
                      <wps:txbx>
                        <w:txbxContent>
                          <w:p w:rsidR="003F5C61" w:rsidRPr="003F5C61" w:rsidRDefault="003F5C61" w:rsidP="003F5C61">
                            <w:pPr>
                              <w:pStyle w:val="Quote"/>
                              <w:spacing w:before="360" w:after="0"/>
                              <w:rPr>
                                <w:color w:val="FFFFFF" w:themeColor="background1"/>
                                <w:sz w:val="60"/>
                                <w:szCs w:val="60"/>
                              </w:rPr>
                            </w:pPr>
                            <w:r w:rsidRPr="003F5C61">
                              <w:rPr>
                                <w:color w:val="FFFFFF" w:themeColor="background1"/>
                                <w:sz w:val="60"/>
                                <w:szCs w:val="60"/>
                              </w:rPr>
                              <w:t>Integrated Behavioral Health</w:t>
                            </w:r>
                          </w:p>
                          <w:p w:rsidR="003F5C61" w:rsidRDefault="003F5C6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86.75pt;margin-top:-527.85pt;width:268.3pt;height:110.6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" filled="f" stroked="f">
                <v:textbox style="mso-fit-shape-to-text:t">
                  <w:txbxContent>
                    <w:p w:rsidR="003F5C61" w:rsidRPr="003F5C61" w:rsidRDefault="003F5C61" w:rsidP="003F5C61">
                      <w:pPr>
                        <w:pStyle w:val="Quote"/>
                        <w:spacing w:before="360" w:after="0"/>
                        <w:rPr>
                          <w:color w:val="FFFFFF" w:themeColor="background1"/>
                          <w:sz w:val="60"/>
                          <w:szCs w:val="60"/>
                        </w:rPr>
                      </w:pPr>
                      <w:r w:rsidRPr="003F5C61">
                        <w:rPr>
                          <w:color w:val="FFFFFF" w:themeColor="background1"/>
                          <w:sz w:val="60"/>
                          <w:szCs w:val="60"/>
                        </w:rPr>
                        <w:t>Integrated Behavioral Health</w:t>
                      </w:r>
                    </w:p>
                    <w:p w:rsidR="003F5C61" w:rsidRDefault="003F5C61"/>
                  </w:txbxContent>
                </v:textbox>
              </v:shape>
            </w:pict>
          </mc:Fallback>
        </mc:AlternateContent>
      </w:r>
      <w:r w:rsidR="00722E07" w:rsidRPr="00D4030A">
        <w:rPr>
          <w:sz w:val="8"/>
        </w:rPr>
        <w:br w:type="page"/>
      </w:r>
    </w:p>
    <w:bookmarkEnd w:id="1"/>
    <w:tbl>
      <w:tblPr>
        <w:tblW w:w="5005" w:type="pct"/>
        <w:jc w:val="center"/>
        <w:tblLayout w:type="fixed"/>
        <w:tblCellMar>
          <w:left w:w="115" w:type="dxa"/>
          <w:right w:w="115" w:type="dxa"/>
        </w:tblCellMar>
        <w:tblLook w:val="0600" w:firstRow="0" w:lastRow="0" w:firstColumn="0" w:lastColumn="0" w:noHBand="1" w:noVBand="1"/>
      </w:tblPr>
      <w:tblGrid>
        <w:gridCol w:w="4501"/>
        <w:gridCol w:w="643"/>
        <w:gridCol w:w="4680"/>
        <w:gridCol w:w="437"/>
        <w:gridCol w:w="13"/>
        <w:gridCol w:w="4127"/>
        <w:gridCol w:w="13"/>
      </w:tblGrid>
      <w:tr w:rsidR="009D1198" w:rsidRPr="007D76D9" w:rsidTr="00722E07">
        <w:trPr>
          <w:gridAfter w:val="1"/>
          <w:wAfter w:w="13" w:type="dxa"/>
          <w:trHeight w:val="5634"/>
          <w:jc w:val="center"/>
        </w:trPr>
        <w:tc>
          <w:tcPr>
            <w:tcW w:w="10261" w:type="dxa"/>
            <w:gridSpan w:val="4"/>
          </w:tcPr>
          <w:p w:rsidR="009D1198" w:rsidRPr="007D76D9" w:rsidRDefault="007D76D9" w:rsidP="007D76D9">
            <w:r>
              <w:lastRenderedPageBreak/>
              <w:br w:type="page"/>
            </w:r>
          </w:p>
        </w:tc>
        <w:tc>
          <w:tcPr>
            <w:tcW w:w="4140" w:type="dxa"/>
            <w:gridSpan w:val="2"/>
          </w:tcPr>
          <w:p w:rsidR="009D1198" w:rsidRPr="00B07B9A" w:rsidRDefault="006A5067" w:rsidP="0000140F">
            <w:pPr>
              <w:pStyle w:val="Heading1"/>
              <w:rPr>
                <w:color w:val="984392"/>
              </w:rPr>
            </w:pPr>
            <w:r w:rsidRPr="00B07B9A">
              <w:rPr>
                <w:color w:val="984392"/>
              </w:rPr>
              <w:t>Type of Treatment</w:t>
            </w:r>
          </w:p>
          <w:p w:rsidR="009D1198" w:rsidRPr="007D76D9" w:rsidRDefault="003F5C61" w:rsidP="0000140F">
            <w:r>
              <w:t>Treatment us usually solution-focused to work on a specific problem or issue. Clinicians often use Cognitive Behavioral Therapy, teach skills like coping strategies or relaxation, and provide information and resources about a diagnosis.</w:t>
            </w:r>
          </w:p>
        </w:tc>
      </w:tr>
      <w:tr w:rsidR="009D1198" w:rsidRPr="007D76D9" w:rsidTr="00722E07">
        <w:trPr>
          <w:trHeight w:val="1686"/>
          <w:jc w:val="center"/>
        </w:trPr>
        <w:tc>
          <w:tcPr>
            <w:tcW w:w="4501" w:type="dxa"/>
            <w:vMerge w:val="restart"/>
            <w:tcBorders>
              <w:bottom w:val="nil"/>
            </w:tcBorders>
          </w:tcPr>
          <w:p w:rsidR="00C3586E" w:rsidRPr="00C3586E" w:rsidRDefault="006A5067" w:rsidP="00C3586E">
            <w:pPr>
              <w:pStyle w:val="Heading1"/>
              <w:ind w:left="245"/>
              <w:rPr>
                <w:rFonts w:eastAsiaTheme="minorHAnsi"/>
                <w:color w:val="984392"/>
              </w:rPr>
            </w:pPr>
            <w:r w:rsidRPr="00B07B9A">
              <w:rPr>
                <w:rFonts w:eastAsiaTheme="minorHAnsi"/>
                <w:color w:val="984392"/>
              </w:rPr>
              <w:t>Who we typically see</w:t>
            </w:r>
          </w:p>
          <w:p w:rsidR="00C3586E" w:rsidRPr="00C3586E" w:rsidRDefault="00C3586E" w:rsidP="00C3586E">
            <w:pPr>
              <w:pStyle w:val="Heading1"/>
              <w:ind w:left="245"/>
              <w:rPr>
                <w:rFonts w:ascii="Calibri" w:eastAsiaTheme="minorHAnsi" w:hAnsi="Calibri" w:cs="Arial"/>
                <w:b w:val="0"/>
                <w:color w:val="222222"/>
                <w:spacing w:val="0"/>
                <w:kern w:val="0"/>
                <w:sz w:val="20"/>
                <w:szCs w:val="20"/>
              </w:rPr>
            </w:pPr>
          </w:p>
          <w:p w:rsidR="009D1198" w:rsidRDefault="00C3586E" w:rsidP="00C3586E">
            <w:pPr>
              <w:pStyle w:val="Heading1"/>
              <w:ind w:left="245"/>
              <w:rPr>
                <w:color w:val="44546A" w:themeColor="text2"/>
              </w:rPr>
            </w:pPr>
            <w:r w:rsidRPr="00C3586E">
              <w:rPr>
                <w:rFonts w:ascii="Calibri" w:eastAsiaTheme="minorHAnsi" w:hAnsi="Calibri" w:cs="Arial"/>
                <w:b w:val="0"/>
                <w:color w:val="222222"/>
                <w:spacing w:val="0"/>
                <w:kern w:val="0"/>
                <w:sz w:val="22"/>
                <w:szCs w:val="22"/>
              </w:rPr>
              <w:t xml:space="preserve">Kids and teens are referred to Natalis clinicians by their pediatrician for behavioral health treatment - usually for things like depression, anxiety, social concerns, ADHD, tantrums and behavior regulation problems, school issues, support for a life change, stress, or parenting support. </w:t>
            </w:r>
          </w:p>
          <w:p w:rsidR="009D1198" w:rsidRPr="007D76D9" w:rsidRDefault="009D1198" w:rsidP="006A5067"/>
        </w:tc>
        <w:tc>
          <w:tcPr>
            <w:tcW w:w="643" w:type="dxa"/>
            <w:vMerge w:val="restart"/>
            <w:tcBorders>
              <w:bottom w:val="nil"/>
            </w:tcBorders>
            <w:tcMar>
              <w:top w:w="29" w:type="dxa"/>
              <w:left w:w="29" w:type="dxa"/>
              <w:bottom w:w="29" w:type="dxa"/>
              <w:right w:w="29" w:type="dxa"/>
            </w:tcMar>
          </w:tcPr>
          <w:p w:rsidR="009D1198" w:rsidRPr="007D76D9" w:rsidRDefault="009D1198" w:rsidP="007D76D9"/>
        </w:tc>
        <w:tc>
          <w:tcPr>
            <w:tcW w:w="4680" w:type="dxa"/>
            <w:vMerge w:val="restart"/>
            <w:tcBorders>
              <w:bottom w:val="nil"/>
            </w:tcBorders>
          </w:tcPr>
          <w:p w:rsidR="009D1198" w:rsidRPr="00B07B9A" w:rsidRDefault="006A5067" w:rsidP="00C3586E">
            <w:pPr>
              <w:pStyle w:val="Heading1"/>
              <w:rPr>
                <w:color w:val="984392"/>
              </w:rPr>
            </w:pPr>
            <w:r w:rsidRPr="00B07B9A">
              <w:rPr>
                <w:color w:val="984392"/>
              </w:rPr>
              <w:t>What you can expect</w:t>
            </w:r>
          </w:p>
          <w:p w:rsidR="009D1198" w:rsidRPr="007D76D9" w:rsidRDefault="00C3586E" w:rsidP="009D1198">
            <w:r w:rsidRPr="00C3586E">
              <w:rPr>
                <w:rFonts w:eastAsiaTheme="minorHAnsi"/>
              </w:rPr>
              <w:t>Your pediatrician will refer you, and then Natalis will call you and schedule an intake session. You and your child will meet with a Natalis clinician and talk about current challenges and decide together what the next steps are. You and your clinician may decide to start short-term therapy. This means you can plan on meeting with your clinician 6-8 times over a few months. You and your clinician may also decide that your child would beneﬁt from psychological testing or longer term therapy, in which case your clinician will provide you with referrals or ideas.</w:t>
            </w:r>
          </w:p>
        </w:tc>
        <w:tc>
          <w:tcPr>
            <w:tcW w:w="450" w:type="dxa"/>
            <w:gridSpan w:val="2"/>
            <w:vMerge w:val="restart"/>
            <w:tcBorders>
              <w:bottom w:val="nil"/>
            </w:tcBorders>
          </w:tcPr>
          <w:p w:rsidR="009D1198" w:rsidRPr="007D76D9" w:rsidRDefault="009D1198" w:rsidP="007D76D9"/>
        </w:tc>
        <w:tc>
          <w:tcPr>
            <w:tcW w:w="4140" w:type="dxa"/>
            <w:gridSpan w:val="2"/>
            <w:tcBorders>
              <w:bottom w:val="nil"/>
            </w:tcBorders>
          </w:tcPr>
          <w:p w:rsidR="009D1198" w:rsidRPr="007D76D9" w:rsidRDefault="009D1198" w:rsidP="007D76D9"/>
        </w:tc>
      </w:tr>
      <w:tr w:rsidR="009D1198" w:rsidRPr="007D76D9" w:rsidTr="00722E07">
        <w:trPr>
          <w:trHeight w:val="2774"/>
          <w:jc w:val="center"/>
        </w:trPr>
        <w:tc>
          <w:tcPr>
            <w:tcW w:w="4501" w:type="dxa"/>
            <w:vMerge/>
            <w:tcBorders>
              <w:bottom w:val="nil"/>
            </w:tcBorders>
          </w:tcPr>
          <w:p w:rsidR="009D1198" w:rsidRPr="007D76D9" w:rsidRDefault="009D1198" w:rsidP="007D76D9"/>
        </w:tc>
        <w:tc>
          <w:tcPr>
            <w:tcW w:w="643" w:type="dxa"/>
            <w:vMerge/>
            <w:tcBorders>
              <w:bottom w:val="nil"/>
            </w:tcBorders>
            <w:tcMar>
              <w:top w:w="29" w:type="dxa"/>
              <w:left w:w="29" w:type="dxa"/>
              <w:bottom w:w="29" w:type="dxa"/>
              <w:right w:w="29" w:type="dxa"/>
            </w:tcMar>
          </w:tcPr>
          <w:p w:rsidR="009D1198" w:rsidRPr="007D76D9" w:rsidRDefault="009D1198" w:rsidP="007D76D9"/>
        </w:tc>
        <w:tc>
          <w:tcPr>
            <w:tcW w:w="4680" w:type="dxa"/>
            <w:vMerge/>
            <w:tcBorders>
              <w:bottom w:val="nil"/>
            </w:tcBorders>
          </w:tcPr>
          <w:p w:rsidR="009D1198" w:rsidRPr="007D76D9" w:rsidRDefault="009D1198" w:rsidP="007D76D9"/>
        </w:tc>
        <w:tc>
          <w:tcPr>
            <w:tcW w:w="450" w:type="dxa"/>
            <w:gridSpan w:val="2"/>
            <w:vMerge/>
            <w:tcBorders>
              <w:bottom w:val="nil"/>
            </w:tcBorders>
          </w:tcPr>
          <w:p w:rsidR="009D1198" w:rsidRPr="007D76D9" w:rsidRDefault="009D1198" w:rsidP="007D76D9"/>
        </w:tc>
        <w:tc>
          <w:tcPr>
            <w:tcW w:w="4140" w:type="dxa"/>
            <w:gridSpan w:val="2"/>
            <w:tcBorders>
              <w:bottom w:val="nil"/>
            </w:tcBorders>
          </w:tcPr>
          <w:p w:rsidR="009D1198" w:rsidRPr="007D76D9" w:rsidRDefault="009D1198" w:rsidP="007D76D9"/>
        </w:tc>
      </w:tr>
    </w:tbl>
    <w:p w:rsidR="0043117B" w:rsidRPr="0000140F" w:rsidRDefault="00921666" w:rsidP="009D1198">
      <w:pPr>
        <w:spacing w:after="0"/>
        <w:rPr>
          <w:sz w:val="4"/>
        </w:rPr>
      </w:pPr>
    </w:p>
    <w:sectPr w:rsidR="0043117B" w:rsidRPr="0000140F" w:rsidSect="0000140F">
      <w:headerReference w:type="default" r:id="rId13"/>
      <w:footerReference w:type="default" r:id="rId14"/>
      <w:headerReference w:type="first" r:id="rId15"/>
      <w:footerReference w:type="first" r:id="rId16"/>
      <w:pgSz w:w="15840" w:h="12240" w:orient="landscape" w:code="1"/>
      <w:pgMar w:top="720" w:right="720" w:bottom="720" w:left="72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21666" w:rsidRDefault="00921666" w:rsidP="007D76D9">
      <w:r>
        <w:separator/>
      </w:r>
    </w:p>
  </w:endnote>
  <w:endnote w:type="continuationSeparator" w:id="0">
    <w:p w:rsidR="00921666" w:rsidRDefault="00921666" w:rsidP="007D7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0" w:usb1="08070000" w:usb2="00000010" w:usb3="00000000" w:csb0="00020000" w:csb1="00000000"/>
  </w:font>
  <w:font w:name="Segoe Script">
    <w:panose1 w:val="030B0504020000000003"/>
    <w:charset w:val="00"/>
    <w:family w:val="script"/>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140F" w:rsidRDefault="00E3629A" w:rsidP="0000140F">
    <w:pPr>
      <w:pStyle w:val="Footer"/>
      <w:spacing w:after="0"/>
    </w:pPr>
    <w:r>
      <w:rPr>
        <w:color w:val="A1FF8B"/>
      </w:rPr>
      <mc:AlternateContent>
        <mc:Choice Requires="wpg">
          <w:drawing>
            <wp:anchor distT="0" distB="0" distL="114300" distR="114300" simplePos="0" relativeHeight="251696640" behindDoc="0" locked="0" layoutInCell="1" allowOverlap="1" wp14:anchorId="57097C86" wp14:editId="21FB0250">
              <wp:simplePos x="0" y="0"/>
              <wp:positionH relativeFrom="column">
                <wp:posOffset>-299720</wp:posOffset>
              </wp:positionH>
              <wp:positionV relativeFrom="paragraph">
                <wp:posOffset>-3177540</wp:posOffset>
              </wp:positionV>
              <wp:extent cx="445137" cy="388620"/>
              <wp:effectExtent l="0" t="0" r="0" b="0"/>
              <wp:wrapNone/>
              <wp:docPr id="53" name="Group 53"/>
              <wp:cNvGraphicFramePr/>
              <a:graphic xmlns:a="http://schemas.openxmlformats.org/drawingml/2006/main">
                <a:graphicData uri="http://schemas.microsoft.com/office/word/2010/wordprocessingGroup">
                  <wpg:wgp>
                    <wpg:cNvGrpSpPr/>
                    <wpg:grpSpPr>
                      <a:xfrm>
                        <a:off x="0" y="0"/>
                        <a:ext cx="445137" cy="388620"/>
                        <a:chOff x="0" y="0"/>
                        <a:chExt cx="445137" cy="388620"/>
                      </a:xfrm>
                    </wpg:grpSpPr>
                    <wps:wsp>
                      <wps:cNvPr id="55" name="Freeform: Shape 10">
                        <a:extLst/>
                      </wps:cNvPr>
                      <wps:cNvSpPr/>
                      <wps:spPr>
                        <a:xfrm rot="10800000" flipH="1">
                          <a:off x="51206" y="0"/>
                          <a:ext cx="393931" cy="38862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012169"/>
                        </a:solidFill>
                        <a:ln w="9525" cap="flat">
                          <a:noFill/>
                          <a:prstDash val="solid"/>
                          <a:miter/>
                        </a:ln>
                      </wps:spPr>
                      <wps:bodyPr rtlCol="0" anchor="ctr"/>
                    </wps:wsp>
                    <wps:wsp>
                      <wps:cNvPr id="56" name="Freeform: Shape 28">
                        <a:extLst/>
                      </wps:cNvPr>
                      <wps:cNvSpPr>
                        <a:spLocks noChangeAspect="1"/>
                      </wps:cNvSpPr>
                      <wps:spPr>
                        <a:xfrm>
                          <a:off x="51206" y="0"/>
                          <a:ext cx="348803" cy="34420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74C69B"/>
                        </a:solidFill>
                        <a:ln w="9525" cap="flat">
                          <a:noFill/>
                          <a:prstDash val="solid"/>
                          <a:miter/>
                        </a:ln>
                      </wps:spPr>
                      <wps:bodyPr rtlCol="0" anchor="ctr"/>
                    </wps:wsp>
                    <wps:wsp>
                      <wps:cNvPr id="57" name="Freeform: Shape 142">
                        <a:extLst/>
                      </wps:cNvPr>
                      <wps:cNvSpPr>
                        <a:spLocks noChangeAspect="1"/>
                      </wps:cNvSpPr>
                      <wps:spPr>
                        <a:xfrm>
                          <a:off x="0" y="58521"/>
                          <a:ext cx="159101" cy="15810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984392">
                            <a:alpha val="50000"/>
                          </a:srgbClr>
                        </a:solidFill>
                        <a:ln w="9525" cap="flat">
                          <a:noFill/>
                          <a:prstDash val="solid"/>
                          <a:miter/>
                        </a:ln>
                      </wps:spPr>
                      <wps:bodyPr rtlCol="0" anchor="ctr"/>
                    </wps:wsp>
                  </wpg:wgp>
                </a:graphicData>
              </a:graphic>
            </wp:anchor>
          </w:drawing>
        </mc:Choice>
        <mc:Fallback>
          <w:pict>
            <v:group w14:anchorId="02CB3B0F" id="Group 53" o:spid="_x0000_s1026" style="position:absolute;margin-left:-23.6pt;margin-top:-250.2pt;width:35.05pt;height:30.6pt;z-index:251696640" coordsize="445137,38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">
              <v:shape id="Freeform: Shape 10" o:spid="_x0000_s1027" style="position:absolute;left:51206;width:393931;height:388620;rotation:180;flip:x;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Ekw8IA&#10;AADbAAAADwAAAGRycy9kb3ducmV2LnhtbESPwWrDMBBE74H+g9hCb4mcQExwooSmwdBbSewPWKy1&#10;ZWqtjKQ67t9XhUCOw8y8YQ6n2Q5iIh96xwrWqwwEceN0z52CuiqXOxAhImscHJOCXwpwOr4sDlho&#10;d+crTbfYiQThUKACE+NYSBkaQxbDyo3EyWudtxiT9J3UHu8Jbge5ybJcWuw5LRgc6cNQ8337sQp0&#10;5evL5muKphrOeZuX06UpW6XeXuf3PYhIc3yGH+1PrWC7hf8v6QfI4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oSTDwgAAANsAAAAPAAAAAAAAAAAAAAAAAJgCAABkcnMvZG93&#10;bnJldi54bWxQSwUGAAAAAAQABAD1AAAAhwM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12169" stroked="f">
                <v:stroke joinstyle="miter"/>
                <v:path arrowok="t" o:connecttype="custom" o:connectlocs="214169,386512;212328,387503;212439,387551;229477,376452;223525,377869;214596,379002;214171,377869;220407,377302;229477,376452;244961,374969;244597,375072;244783,375035;133884,372839;140190,374468;142883,374610;150395,378294;153796,379002;154009,379073;154788,378294;157764,379144;160741,379852;166605,381216;166693,381128;173496,382261;176755,382828;180015,383111;186676,383395;195747,383253;196140,383253;197022,382757;199006,382119;201026,382084;202408,382261;202780,383253;205951,383253;204959,384670;204392,385378;202549,386228;199148,386228;194755,385945;185259,385662;178173,385095;171937,384245;165701,383253;156205,381836;148836,379427;148921,379366;144584,378011;140757,376310;136364,374894;131829,373335;133884,372839;217310,369802;215145,370132;200170,370888;205100,371493;206376,371210;215163,370218;216609,369937;230765,367749;223410,368871;225934,368943;229566,368270;257613,367421;234545,373562;246218,370962;109720,364551;126018,371493;131829,373335;136222,374893;140616,376310;144442,378010;143592,378719;141324,378294;133246,375319;129278,373760;125309,372060;120065,370218;115530,368234;111987,366392;109720,364551;116381,361009;124176,364976;123184,365543;114113,361150;116381,361009;87611,351374;97248,356758;99232,359025;94697,356616;91295,354491;87611,351374;104510,347739;104511,347779;104990,348358;105043,348115;311484,338438;310969,338481;302465,344573;294104,349107;288151,352649;284892,354066;281490,355483;277380,357608;274262,359450;269727,361292;265050,362992;263774,364267;261790,364976;256830,365826;250452,367809;244642,369651;238264,371493;230327,373477;219131,375319;218848,375744;213465,377089;213604,377161;219582,375666;219698,375319;230894,373477;238831,371493;245209,369651;251019,367809;257397,365826;262357,364976;258999,366990;259098,366959;262641,364834;264625,364126;264757,364089;265617,363134;270294,361434;274829,359592;277947,357750;282057,355625;285458,354208;287791,353194;289002,352366;294954,348824;303316,344290;68453,336479;68992,336940;69175,337034;312435,332780;312386,332814;312386,332854;312611,332886;312670,332814;315497,330665;314660,331243;314512,331397;315086,331030;56881,323529;62234,329829;57990,324738;325531,323525;325519,323529;325425,324171;323157,326721;320464,329697;320627,329659;323157,326863;325425,324313;325531,323525;70734,320334;71014,320676;71029,320629;49770,317087;53455,319495;53636,319708;55315,320080;59124,323604;64368,327855;66635,330972;67911,332530;73296,337064;71737,338339;66722,332768;66494,332814;71240,338086;71737,338339;73296,337064;86760,347690;84067,348540;85059,349249;81091,349391;78540,347690;76131,345848;70178,340890;64651,335931;59549,330972;57140,328563;54872,326013;55722,324879;58557,327430;61675,329838;65501,333947;65827,334226;61675,329838;58699,327430;55864,324879;52746,321054;49770,317087;361990,294559;361918,294590;360370,298304;360502,276809;356746,282233;354904,285633;353061,288750;348668,294559;344841,300368;341440,305044;341156,305217;340924,305561;341298,305327;344699,300652;348526,294843;352919,289034;354762,285917;356604,282516;360431,276990;375170,274865;373328,280391;370068,286342;366809,292434;363832,296259;365817,292292;367517,288325;368793,286200;370493,283366;372052,280533;375170,274865;365997,262720;362557,268773;362494,268918;365958,262822;367884,249012;363749,260305;355051,278078;353778,280091;353770,280108;350794,285208;347817,290734;344416,294984;341581,299802;324858,318645;319331,323321;318800,323724;318572,323956;316260,325839;314370,327996;307426,333239;306338,333926;303382,336335;302955,336612;302324,337206;296796,340890;291269,344290;290636,344611;286894,347041;285734,347626;284608,348399;280781,350524;277206,351926;269238,355944;250542,362915;237515,366264;248043,364267;250027,363842;256405,361575;260373,360300;266751,357041;273979,354491;278610,352676;280640,351516;282482,350949;285033,349532;285703,349067;287443,347407;291269,345140;295622,343007;297222,342023;302749,338339;305158,336072;307851,334372;314795,329130;319756,324454;325283,319779;342007,300935;344308,297024;344416,296684;348101,291017;349235,289317;350742,287226;351219,286342;354195,281241;360006,269198;365675,256305;367340,251062;383390,236469;382965,236752;382965,236752;384729,228072;384678,228323;385091,228818;386367,230235;387217,229668;387238,229560;386650,229952;385233,228676;383466,211977;383367,211983;383187,211993;383249,212666;383107,216208;382540,218334;379139,223718;378288,228393;377438,229952;376021,236752;374462,242136;372761,247379;371769,251488;370635,255738;371539,254332;372336,251346;373044,247095;374745,241853;376304,236469;377721,229668;378572,228110;379422,223434;382823,218050;380556,228960;378855,238028;375029,249646;374272,250823;373948,252586;372903,255596;368934,264239;367092,268773;365958,271182;364541,273732;360714,280533;356604,287192;351361,296118;345550,304902;341723,309861;337613,314678;336196,316662;334637,318645;332228,320629;328287,324991;328401,325446;324291,329697;319898,332814;316354,335647;312998,338099;313520,338056;317205,335364;320748,332530;325141,329413;329251,325163;329110,324596;333078,320204;335487,318220;337046,316237;338464,314253;342574,309436;346400,304477;352211,295693;357455,286767;361565,280108;365391,273307;366809,270756;367942,268348;369785,263814;373753,255171;375312,249362;379139,237744;380839,228677;383107,217767;383618,215851;383249,215783;383390,212241;386508,208983;384858,215857;384858,215857;386508,208983;387784,207566;386933,209408;386739,213268;386650,216917;385233,221277;385233,221775;386933,216917;387217,209408;387878,207976;381690,201473;380761,203668;380414,206857;379967,205367;379803,205578;380272,207141;379989,209408;380556,211250;380995,211225;380698,210258;380981,207991;381690,201473;393595,197648;393878,197790;393736,203740;393878,207849;393453,215358;393028,219609;391752,225843;391327,231085;389201,240720;387217,249079;383674,250637;383957,249787;384524,243837;386650,237603;388351,236611;388351,236611;390193,225843;391185,220742;392036,215500;392744,210541;393028,205866;393169,201898;393453,199773;393595,197648;19961,131954;20031,131989;20038,131970;28511,111646;25393,117455;22842,119581;22836,119716;22590,125140;22597,125127;22842,119722;25393,117597;28511,111788;28618,111859;28671,111753;30212,99320;28228,100737;25252,106971;25932,107515;25955,107420;25393,106971;28370,100737;30126,99482;41125,91244;40946,91387;40186,94308;39708,95778;26669,119581;24826,125390;23126,131340;19441,143808;17032,152309;15898,158685;15331,161944;14906,165203;13630,173987;13205,179371;13914,185038;14246,181950;14197,180929;14764,174979;16039,166194;17051,164981;18520,155152;18449,153443;19849,149430;20682,146061;20433,146642;19583,146359;17457,152451;17598,155851;16606,162369;16465,163502;15047,165203;15472,161944;16039,158685;17173,152309;19583,143808;23267,131340;24968,125390;26810,119581;39849,95778;41125,91244;43676,77076;43676,77076;44384,77642;44384,77642;69214,56904;69186,56926;69104,57019;67946,58232;67654,58657;67462,58873;66635,60074;57990,70275;55581,73109;53171,76084;42518,87856;53313,75942;55722,72967;58132,70133;66777,59932;67654,58657;69104,57019;72811,47134;71588,47560;70678,47898;70462,48172;68903,49589;64935,52139;62242,55115;59691,58090;57990,59649;57932,59576;56325,61508;53597,64891;49203,69708;49912,70558;49925,70546;49345,69850;53738,65032;58132,59649;59832,58090;62383,55115;65076,52139;69044,49589;70604,48172;72304,47535;72841,47368;278089,21536;285317,24794;288435,27345;281490,23944;278089,21536;254562,11193;260231,12468;268168,16435;254562,11193;169244,10254;166268,10626;159890,11476;153654,12893;150962,13743;147844,14593;141021,15933;139765,16435;131120,19411;122617,22811;116664,25503;112696,27061;102917,31595;98240,34571;93705,37546;86477,42930;79674,48314;73163,53992;73721,54690;75103,53742;76280,52866;80524,49164;87327,43780;94555,38396;99090,35421;103767,32445;113546,27912;117373,25928;123325,23236;131829,19835;140474,16860;144105,16147;145860,15548;169737,10398;219928,7208;222958,7509;227068,8926;223950,8501;217430,7226;219928,7208;236422,6092;242232,6517;249319,9351;240532,7792;236422,6092;189015,6057;172645,6942;161307,8501;155922,9918;151245,11618;144726,12468;120065,21961;111137,25928;108444,26920;106035,28195;101500,30603;94413,34287;89028,38538;73438,50722;70180,53555;66993,56464;67060,56532;42542,85293;37582,92094;35314,96203;33046,100028;28795,107962;24170,115248;24118,115472;22559,119722;21425,121706;21141,121989;19884,126169;19583,128648;19299,132190;17315,137999;15472,143808;13488,152309;12355,160102;11646,167894;12638,162510;12730,162066;12921,159960;14055,152168;14410,152286;14441,152154;14055,152026;16040,143525;17882,137716;19857,131934;19724,131907;20008,128365;21567,121706;22701,119722;22739,119619;24260,115472;28936,108104;33188,100170;35456,96345;37723,92236;42684,85435;67202,56673;73721,50723;89311,38538;94697,34287;101783,30604;106318,28195;108728,26920;111420,25928;120349,21961;145009,12468;151529,11618;156205,9918;161591,8501;172929,6942;189298,6110;202455,6551;208927,0;215588,425;222391,1133;226926,2267;229902,3684;233587,2975;239114,4250;242516,5242;242374,5384;242232,6376;236422,5951;234437,5384;232453,4959;228627,4109;224800,3259;220832,2692;216438,2692;212895,2692;207368,2692;207108,2609;204675,3825;205526,5242;214029,6942;210245,7008;210309,7013;214313,6942;217714,7368;224233,8643;227351,9068;232595,10201;237981,11335;243224,12610;248468,14168;251019,14877;253570,15727;253603,15757;255433,16072;259866,17719;260485,18657;260657,18702;264625,20261;268026,21677;271428,23236;273979,24653;275679,25503;277522,26495;283758,30037;291694,35137;295804,37971;295923,38056;298024,39332;378005,189714;377945,190899;379564,191130;381123,192264;381831,196089;384524,200623;385658,200726;385658,199631;386810,196432;386792,195806;387925,191981;389484,191981;391894,190422;392177,196656;391469,199631;390618,202465;390193,207141;390051,209549;389768,211958;389164,212361;389201,212525;389780,212139;390051,209833;390193,207424;390618,202749;391469,199915;392177,196940;393311,197790;393169,199915;392886,202040;392744,206007;392461,210683;391752,215642;390902,220884;389910,225985;388067,236752;386367,237744;384241,243978;383674,249929;383390,250779;380981,257297;380272,257863;377296,264806;380414,257863;381123,257297;376587,270190;374178,271465;373679,272464;373753,272598;374320,271465;376729,270190;375029,275007;371911,280674;370352,283508;368651,286342;367375,288467;365533,292576;363549,296543;360431,300793;357313,304760;357443,304493;353911,309294;346258,317654;344752,319971;346258,317795;353911,309436;348101,318220;345107,321355;342703,323121;342573,323321;341071,324477;341015,324879;334353,331680;327267,338198;326940,338435;324574,341456;318906,345707;313607,349679;313588,349702;318906,345848;324574,341598;319898,346273;316089,348753;313454,349865;313378,349957;310544,351799;309476,352294;306788,354474;304166,356333;300198,358883;298922,359025;297505,359655;297284,359822;299064,359167;300340,359025;295238,362850;291978,364551;288718,366109;286416,366455;286025,366676;275254,371351;274705,371476;271428,373618;273270,374185;266467,377161;267034,375177;264767,376027;262641,376735;258247,378152;257660,377448;255554,377869;253003,378436;247760,379711;247587,379791;252578,378577;255129,378010;257255,377586;258105,378294;262499,376877;264625,376169;266892,375319;266326,377302;260373,380136;260081,380054;255980,381694;252578,382686;247476,383961;245368,383784;240959,384642;240815,384953;229052,387220;226359,386511;224091,386511;220123,387787;216580,388070;213037,388212;212652,388047;209423,388619;205526,387928;205667,387787;206376,386795;203116,386370;204675,385520;209352,385378;213887,385236;220407,385378;224942,384953;233445,383111;239114,381836;243366,381694;243662,381557;239540,381694;233871,382969;225367,384811;220832,385236;214313,385095;209777,385236;205100,385378;205242,384811;206234,383395;249885,376169;279506,364976;287301,360867;291694,358600;296230,356191;304733,351091;311536,345848;324291,335931;327834,333097;331235,330122;336338,325446;338464,321904;341517,319106;341542,318930;338605,321621;336479,325163;331377,329838;327976,332814;324433,335647;311678,345565;304875,350807;296371,355908;291836,358317;287443,360584;279648,364692;250027,375885;206376,383111;203116,383111;202691,381978;199290,381836;196172,383111;187101,383253;180440,382969;177181,382686;173921,382119;175885,380026;175480,380136;168164,378781;167827,378861;153796,376310;148269,375177;143450,374327;137639,371635;130411,368943;122900,365968;124176,364976;129419,365968;131687,367951;139482,370218;154930,374185;158756,374894;162866,375602;167402,376594;172399,377674;172787,377586;177464,378294;177606,378011;184409,378294;185542,378436;196030,378436;203683,378719;212754,378011;213887,378011;214313,379144;223241,378011;229194,376594;232595,376027;234721,375744;239398,374610;243224,373760;247051,372768;254070,371554;254988,371210;247618,372485;243791,373477;239965,374327;235288,375460;233162,375744;229761,376310;220548,377161;214313,377727;213179,377727;204108,378436;196455,378152;185968,378152;184834,378011;180440,376169;178031,377727;178025,377739;180015,376452;184409,378294;177606,378010;177659,377976;173212,377302;167969,376169;163433,375177;159323,374468;155497,373760;140049,369793;132254,367526;129986,365543;124742,364551;116948,360584;114680,360725;106602,356616;105184,354066;105468,353925;110428,356616;115389,359308;116806,358458;110995,354633;106177,352508;99515,348682;93846,344998;84918,341173;81516,338339;82225,338056;85626,339048;78540,331680;74572,328422;70887,325163;66210,321337;59407,313828;58941,312370;57565,310994;52888,305894;52321,303344;50479,300793;50259,300449;48069,298951;43817,292859;41408,287192;41125,287192;37865,280958;34747,274724;31487,267498;28511,260130;31487,265089;34464,271323;35456,274724;35866,275325;35361,272701;34045,270314;31903,265498;29362,261264;26244,252763;23572,244048;22695,241508;18875,226263;17185,215196;17173,215500;17315,217767;18024,223009;18874,228393;17457,223718;16465,217767;15331,217767;14622,212383;13630,208983;12780,205724;10370,203174;9662,203174;8953,199631;8670,195098;9237,188722;9520,186455;10003,184900;9768,181354;10087,176112;10654,175050;10654,174412;9520,176537;8528,175120;6686,172570;6349,170551;6260,170728;5694,176395;5268,182063;4843,186455;4843,195523;4985,200198;5268,204874;3993,209266;3709,209266;2859,200765;2859,191981;3568,185180;4843,186454;3709,185038;3426,179938;3709,172145;3851,170020;4276,166478;5977,160102;6824,155866;6544,154860;5552,160527;3851,166903;3426,170445;3284,172570;3001,180363;3284,185463;2576,192264;2576,201048;3426,209549;3709,209549;5552,217625;6544,224284;8670,231085;12018,245710;12310,248512;12922,248512;16040,256021;17173,259847;15047,256588;12780,251488;12638,252904;11405,249083;10512,249221;9520,245962;6119,238169;3993,231227;3851,225418;2859,218617;2150,211816;591,206857;1583,180504;2576,173704;1725,170020;3426,159819;3851,157410;4985,149192;7961,143242;7252,151318;7961,149933;8386,146624;8528,142958;9803,138283;11788,131198;14197,123973;14378,123770;15473,118022;17032,113913;18874,110513;22559,103429;25535,97053;29787,88835;32905,85293;35456,80334;37582,77217;39849,76084;40416,75234;42684,70700;47077,65599;47197,67731;46876,68627;51471,63899;53738,60924;56714,58090;56971,58375;56856,58232;60541,54548;64226,51148;68194,46897;73721,42788;79674,38396;83233,35914;85626,33720;89878,31170;94413,28762;95014,28453;96557,26937;99090,25078;101872,23661;103839,23208;104192,22953;142741,7367;144172,7056;148127,5667;150855,5118;152278,5106;152804,4959;185117,708;194294,673;204108,850;204291,987;209069,425;213462,1133;217856,1983;220122,2499;217714,1842;213320,992;208927,283;20892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28" o:spid="_x0000_s1028" style="position:absolute;left:51206;width:348803;height:344207;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cc0cQA&#10;AADbAAAADwAAAGRycy9kb3ducmV2LnhtbESPQWvCQBSE7wX/w/KE3urGQoOkriKK6MEeGkWvj+xL&#10;NjT7NmS3JubXdwuFHoeZ+YZZrgfbiDt1vnasYD5LQBAXTtdcKbic9y8LED4ga2wck4IHeVivJk9L&#10;zLTr+ZPueahEhLDPUIEJoc2k9IUhi37mWuLola6zGKLsKqk77CPcNvI1SVJpsea4YLClraHiK/+2&#10;Cq7mti3bxV5+nIwZd7dyfhipUep5OmzeQQQawn/4r33UCt5S+P0Sf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nHNHEAAAA2wAAAA8AAAAAAAAAAAAAAAAAmAIAAGRycy9k&#10;b3ducmV2LnhtbFBLBQYAAAAABAAEAPUAAACJAw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4c69b" stroked="f">
                <v:stroke joinstyle="miter"/>
                <v:path arrowok="t" o:connecttype="custom" o:connectlocs="189635,342340;188004,343218;188102,343260;203189,333430;197918,334685;190012,335688;189636,334685;195157,334183;203189,333430;216898,332116;216577,332207;216742,332175;118546,330230;124130,331673;126515,331798;133166,335061;136177,335688;136366,335751;137056,335061;139691,335814;142326,336441;147519,337649;147597,337571;153620,338575;156507,339077;159393,339328;165291,339579;173322,339453;173671,339453;174452,339014;176208,338449;177997,338418;179220,338575;179550,339453;182357,339453;181479,340708;180977,341336;179346,342089;176334,342089;172444,341838;164036,341587;157762,341085;152240,340332;146718,339453;138311,338198;131785,336065;131861,336010;128021,334810;124632,333304;120742,332049;116727,330669;118546,330230;192415,327539;190498,327832;177238,328501;181604,329037;182734,328786;190514,327908;191795,327659;204329,325721;197817,326715;200051,326779;203267,326183;228101,325431;207676,330870;218012,328567;97150,322888;111582,329037;116727,330669;120617,332049;124507,333304;127895,334810;127142,335438;125134,335061;117982,332426;114468,331045;110954,329539;106311,327908;102295,326151;99158,324520;97150,322888;103048,319751;109950,323265;109072,323767;101041,319877;103048,319751;77574,311218;86107,315986;87864,317994;83848,315861;80837,313979;77574,311218;92537,307998;92539,308033;92962,308546;93009,308331;275801,299760;275345,299798;267816,305194;260412,309210;255141,312347;252255,313602;249243,314857;245604,316739;242843,318371;238827,320002;234686,321508;233557,322637;231800,323265;227408,324018;221761,325775;216616,327406;210969,329038;203942,330794;194028,332426;193777,332802;189010,333994;189134,334057;194427,332734;194530,332426;204444,330794;211471,329038;217118,327406;222263,325775;227910,324018;232302,323265;229329,325049;229416,325022;232553,323139;234310,322512;234427,322480;235188,321633;239330,320128;243345,318496;246106,316865;249745,314983;252757,313728;254822,312830;255894,312096;261165,308959;268568,304943;60612,298025;61088,298433;61251,298516;276643,294749;276600,294778;276600,294814;276799,294843;276851,294778;279354,292876;278613,293387;278482,293524;278990,293198;50365,286555;55104,292135;51347,287625;288239,286551;288228,286555;288145,287124;286137,289382;283753,292018;283896,291984;286137,289508;288145,287249;288239,286551;62631,283725;62879,284028;62892,283986;44068,280849;47331,282982;47491,283171;48978,283500;52351,286621;56994,290386;59002,293147;60131,294527;64900,298543;63519,299672;59078,294738;58876,294778;58876,294778;63079,299448;63519,299672;64900,298543;76821,307955;74437,308708;75315,309335;71802,309461;69543,307955;67409,306324;62139,301931;57245,297539;52727,293147;50594,291014;48586,288755;49339,287751;51849,290010;54610,292143;57998,295782;58286,296029;54610,292143;51974,290010;49464,287751;46704,284363;44068,280849;320521,260896;320457,260923;319087,264213;319204,245174;315878,249978;314247,252990;312615,255751;308725,260896;305337,266041;302325,270182;302074,270336;301868,270640;302200,270433;305211,266292;308600,261147;312490,256002;314121,253241;315752,250229;319141,245335;329227,244739;328176,247092;325917,251609;328176,247092;329227,244739;332192,243453;330560,248347;327674,253617;324788,259014;322152,262402;323909,258888;325415,255374;326544,253492;328050,250982;329431,248472;332192,243453;324069,232696;321023,238056;320967,238185;324035,232786;325739,220554;322078,230556;314377,246298;313250,248081;313243,248096;310607,252613;307972,257508;304960,261272;302451,265539;287643,282229;282749,286371;282279,286727;282077,286933;280030,288601;278357,290512;272208,295155;271244,295764;268627,297897;268249,298142;267690,298669;262796,301931;257902,304943;257342,305227;254028,307380;253001,307898;252004,308582;248616,310465;245450,311706;238394,315265;221841,321439;210305,324406;219628,322637;221385,322261;227032,320253;230545,319124;236192,316237;242592,313978;246693,312370;248490,311343;250121,310841;252380,309586;252974,309174;254514,307704;257902,305696;261756,303807;263172,302935;268067,299672;270200,297665;272584,296159;278733,291516;283125,287374;288019,283233;302827,266543;304865,263079;304960,262778;308223,257758;309227,256253;310562,254401;310984,253617;313619,249100;318764,238433;323784,227013;325258,222370;339470,209444;339093,209695;339093,209695;340655,202007;340610,202229;340976,202668;342105,203923;342858,203421;342877,203325;342356,203672;341101,202542;339537,187752;339449,187757;339290,187765;339344,188362;339219,191499;338717,193382;335705,198150;334952,202292;334199,203672;332944,209695;331564,214464;330058,219107;329180,222747;328176,226511;328977,225266;329682,222621;330309,218856;331815,214213;333195,209444;334450,203421;335203,202040;335956,197899;338968,193131;336960,202793;335454,210825;332066,221115;331396,222158;331109,223719;330184,226386;326670,234041;325039,238056;324035,240190;322780,242449;319392,248472;315752,254370;311109,262276;305964,270057;302576,274449;298937,278716;297682,280472;296302,282229;294168,283986;290679,287849;290780,288253;287141,292018;283251,294778;280113,297288;277142,299460;277604,299422;280866,297037;284004,294527;287894,291767;291533,288002;291407,287500;294921,283610;297055,281853;298435,280096;299690,278339;303329,274072;306717,269680;311862,261900;316505,253994;320145,248096;323533,242072;324788,239813;325792,237680;327423,233664;330937,226009;332317,220864;335705,210574;337211,202543;339219,192880;339672,191182;339344,191123;339470,187986;342231,185099;340769,191188;340769,191188;342231,185099;343360,183844;342607,185476;342607,185476;342434,188895;342356,192127;341101,195988;341101,196429;342607,192127;342858,185476;343443,184208;337964,178448;337142,180392;336835,183217;336439,181897;336294,182083;336709,183468;336458,185476;336960,187107;337349,187085;337086,186229;337337,184221;337964,178448;348505,175060;348756,175185;348631,180456;348756,184095;348380,190746;348003,194511;346874,200033;346497,204676;344615,213209;342858,220613;339721,221994;339972,221241;340474,215970;342356,210448;343862,209570;343862,209570;345493,200033;346372,195515;347125,190872;347752,186480;348003,182338;348129,178825;348380,176942;348505,175060;17674,116874;17736,116905;17742,116888;25245,98887;22484,104032;20226,105914;20220,106035;20002,110839;20008,110827;20226,106040;22484,104157;25245,99012;25339,99075;25386,98981;26751,87969;24994,89224;22359,94746;22962,95228;22981,95143;22484,94746;25120,89224;26675,88113;36414,80816;36255,80943;35582,83530;35159,84832;23614,105914;21982,111060;20476,116330;17214,127373;15080,134903;14077,140550;13575,143436;13198,146323;12069,154103;11692,158872;12320,163891;12614,161156;12571,160252;13073,154981;14202,147201;15098,146126;16398,137421;16335,135907;17575,132353;18313,129369;18092,129883;17339,129632;15457,135028;15582,138040;14704,143813;14578,144817;13324,146323;13700,143436;14202,140550;15206,134903;17339,127373;20602,116330;22108,111060;23739,105914;35284,84832;36414,80816;38673,68267;38672,68267;39300,68769;39300,68769;61285,50401;61261,50420;61187,50502;60162,51577;59903,51954;59734,52145;59002,53208;51347,62244;49213,64753;47080,67389;37651,77811;47206,67263;49339,64628;51472,62118;59127,53083;59903,51954;61187,50502;64470,41747;63387,42125;62582,42424;62390,42667;61009,43922;57496,46181;55112,48816;52853,51451;51347,52832;51296,52768;49872,54479;47457,57475;43567,61742;44194,62494;44206,62484;43692,61867;47582,57600;51472,52832;52978,51451;55237,48816;57621,46181;61135,43922;62515,42667;64021,42102;64497,41955;246231,19075;252631,21961;255392,24220;249243,21208;246231,19075;225400,9914;230420,11043;237447,14557;225400,9914;149856,9082;147221,9412;141573,10165;136052,11420;133668,12173;130907,12926;124866,14112;123754,14557;116099,17192;108570,20204;103299,22588;99786,23969;91127,27984;86986,30620;82970,33255;76570,38024;70547,42792;64782,47822;65276,48440;66500,47600;67541,46824;71300,43545;77323,38777;83723,34008;87739,31373;91880,28737;100538,24722;103927,22965;109197,20580;116727,17569;124381,14933;127597,14302;129150,13771;150293,9210;194734,6384;197416,6651;201055,7906;198295,7529;192522,6400;194734,6384;209338,5396;214483,5772;220757,8282;212977,6902;209338,5396;167362,5365;152867,6149;142828,7529;138060,8784;133919,10290;128146,11043;106311,19451;98405,22965;96021,23843;93888,24973;89872,27106;83597,30369;78829,34133;65025,44926;62140,47434;59318,50011;59378,50071;37668,75545;33276,81569;31268,85208;29261,88597;25496,95624;21401,102077;21355,102275;19974,106040;18971,107797;18720,108048;17606,111750;17339,113946;17088,117083;15331,122228;13700,127373;11943,134903;10939,141805;10312,148707;11190,143938;11272,143545;11441,141679;12445,134777;12759,134882;12787,134766;12445,134652;14202,127122;15833,121977;17582,116856;17465,116832;17716,113695;19096,107797;20100,106040;20134,105948;21480,102275;25622,95750;29386,88722;31394,85334;33402,81695;37794,75671;59504,50196;65276,44926;79080,34134;83848,30369;90123,27106;94139,24973;96272,23843;98656,22965;106562,19451;128397,11043;134170,10290;138311,8784;143079,7529;153118,6149;167613,5412;179262,5803;184993,0;190891,376;196914,1004;200930,2008;203565,3263;206828,2635;211722,3765;214734,4643;214608,4769;214483,5647;209338,5271;207581,4769;205824,4392;202436,3639;199047,2886;195534,2384;191644,2384;188506,2384;183612,2384;183383,2311;181228,3388;181981,4643;189510,6149;186160,6207;186216,6212;189761,6149;192773,6526;198546,7655;201306,8031;205949,9035;210718,10039;215361,11169;220004,12549;222263,13176;224522,13929;224551,13956;226171,14235;230096,15694;230645,16525;230796,16565;234310,17945;237322,19200;240333,20581;242592,21835;244098,22588;245729,23467;251251,26604;258278,31122;261918,33632;262023,33707;263883,34837;334701,168032;334648,169083;336082,169287;337462,170291;338089,173679;340474,177695;341478,177786;341478,176817;342498,173983;342482,173429;343485,170040;344866,170040;346999,168660;347250,174182;346623,176817;345870,179327;345493,183468;345368,185601;345117,187735;344582,188091;344615,188236;345128,187895;345368,185852;345493,183719;345870,179578;346623,177068;347250,174433;348254,175186;348129,177068;347878,178950;347752,182464;347501,186605;346874,190997;346121,195640;345242,200158;343611,209695;342105,210574;340223,216096;339721,221366;339470,222119;337337,227892;336709,228394;334074,234543;336835,228394;337462,227892;333446,239311;331313,240441;330871,241326;330937,241445;331439,240441;333572,239311;332066,243578;329305,248598;327925,251108;326419,253617;325290,255500;323658,259139;321901,262653;319141,266417;316380,269931;316495,269694;313368,273947;306592,281351;305257,283404;306592,281476;313368,274072;308223,281853;305572,284629;303444,286194;303329,286371;301998,287394;301949,287751;296051,293774;289776,299547;289486,299758;287392,302433;282372,306198;277681,309717;277664,309737;282372,306324;287392,302559;283251,306700;279878,308896;277545,309881;277478,309963;274968,311594;274023,312033;271643,313963;269321,315610;265808,317869;264678,317994;263423,318552;263228,318700;264804,318120;265933,317994;261416,321383;258529,322889;255643,324269;253605,324575;253259,324771;243722,328912;243235,329023;240333,330920;241965,331422;235941,334057;236443,332300;234435,333053;232553,333681;228663,334936;228143,334312;226279,334685;224020,335187;219377,336316;219224,336387;223643,335312;225902,334810;227784,334434;228537,335061;232428,333806;234310,333179;236318,332426;235816,334183;230545,336692;230287,336620;226655,338073;223643,338951;219126,340081;217259,339924;213355,340684;213228,340959;202812,342967;200428,342339;198420,342339;194906,343469;191769,343720;188632,343845;188291,343699;185432,344206;181981,343594;182107,343469;182734,342590;179848,342214;181228,341461;185369,341336;189385,341210;195157,341336;199173,340959;206702,339328;211722,338198;215487,338073;215748,337951;212098,338073;207079,339202;199549,340834;195534,341210;189761,341085;185746,341210;181604,341336;181730,340834;182608,339579;221259,333179;247486,323265;254388,319626;258278,317618;262294,315485;269823,310967;275847,306324;287141,297539;290278,295029;293290,292394;297807,288253;299690,285116;302394,282637;302415,282481;299815,284865;297933,288002;293415,292143;290404,294778;287266,297288;275972,306073;269949,310716;262420,315234;258404,317367;254514,319375;247612,323014;221385,332928;182734,339328;179848,339328;179471,338324;176459,338198;173699,339328;165667,339453;159769,339202;156883,338951;153997,338449;155736,336595;155377,336692;148900,335493;148601,335563;136178,333304;131283,332300;127017,331547;121872,329163;115472,326779;108821,324143;109950,323265;114593,324143;116601,325900;123503,327908;137181,331422;140570,332049;144209,332677;148224,333555;152650,334512;152993,334434;157134,335061;157260,334810;163283,335061;164287,335187;173573,335187;180350,335438;188381,334810;189385,334810;189761,335814;197667,334810;202938,333555;205949,333053;207832,332802;211973,331798;215361,331045;218749,330167;224964,329091;225777,328787;219251,329916;215863,330794;212475,331547;208334,332551;206451,332802;203440,333304;195283,334057;189761,334559;188757,334559;180726,335187;173950,334936;164663,334936;163660,334810;159769,333179;157636,334559;157631,334570;159393,333430;163283,335061;157260,334810;157307,334779;153369,334183;148726,333179;144711,332300;141072,331673;137683,331045;124005,327532;117103,325524;115095,323767;110452,322888;103550,319375;101543,319500;94390,315861;93135,313602;93386,313477;97778,315861;102170,318245;103425,317492;98280,314104;94013,312222;88115,308833;83096,305571;75190,302182;72178,299673;72805,299422;75817,300300;69543,293774;66029,290888;62766,288002;58625,284614;52602,277963;52188,276671;50970,275453;46829,270935;46327,268676;44696,266417;44502,266113;42562,264786;38798,259390;36665,254370;36414,254370;33527,248849;30767,243327;27880,236927;25245,230402;27880,234794;30516,240315;31394,243327;31757,243859;31310,241536;30145,239421;28248,235155;25998,231405;23237,223876;20872,216158;20095,213907;16713,200405;15217,190602;15206,190872;15331,192880;15959,197523;16712,202292;15457,198150;14578,192880;13575,192880;12947,188111;12069,185099;11316,182213;9182,179954;8555,179954;7927,176817;7677,172801;8178,167154;8429,165146;8857,163769;8649,160629;8931,155985;9433,155044;9433,154479;8429,156362;7551,155107;5920,152848;5622,151060;5543,151217;5041,156236;4665,161256;4288,165146;4288,173178;4414,177319;4665,181460;3535,185350;3284,185350;2532,177821;2532,170040;3159,164017;4288,165146;3284,163891;3033,159374;3284,152472;3410,150589;3786,147452;5292,141805;6043,138053;5794,137162;4916,142181;3410,147828;3033,150966;2908,152848;2657,159750;2908,164268;2281,170291;2281,178072;3033,185601;3284,185601;4916,192754;5794,198652;7677,204676;10641,217629;10900,220111;11441,220111;14202,226762;15206,230151;13324,227264;11316,222747;11190,224001;10099,220617;9308,220739;8429,217852;5418,210950;3535,204801;3410,199656;2532,193633;1904,187609;524,183217;1402,159876;2281,153852;1528,150589;3033,141554;3410,139420;4414,132142;7049,126871;6422,134024;7049,132798;7426,129867;7551,126620;8680,122479;10437,116205;12571,109805;12730,109625;13700,104534;15080,100895;16712,97883;19975,91608;22610,85961;26374,78683;29135,75545;31394,71153;33276,68393;35284,67389;35786,66636;37794,62620;41684,58102;41790,59991;41506,60784;45574,56596;47582,53961;50217,51451;50444,51704;50343,51577;53606,48314;56868,45302;60382,41537;65276,37898;70547,34008;73698,31810;75817,29867;79582,27608;83597,25475;84129,25201;85496,23859;87739,22212;90201,20957;91944,20556;92256,20329;126389,6525;127656,6250;131158,5020;133574,4533;134833,4523;135299,4392;163911,627;172036,596;180726,753;180888,874;185118,376;189008,1004;192899,1757;194906,2213;192773,1631;188883,878;184993,251;18499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42" o:spid="_x0000_s1029" style="position:absolute;top:58521;width:159101;height:158101;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n/YsEA&#10;AADbAAAADwAAAGRycy9kb3ducmV2LnhtbESPQYvCMBSE74L/ITzBm6YudC3VKO7CgidhVfD6aJ5N&#10;sXmpSdT67zcLgsdhZr5hluvetuJOPjSOFcymGQjiyumGawXHw8+kABEissbWMSl4UoD1ajhYYqnd&#10;g3/pvo+1SBAOJSowMXallKEyZDFMXUecvLPzFmOSvpba4yPBbSs/suxTWmw4LRjs6NtQddnfrILi&#10;ds3NsW7jbn762hz8rtrmWCg1HvWbBYhIfXyHX+2tVpDP4f9L+g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Z/2LBAAAA2wAAAA8AAAAAAAAAAAAAAAAAmAIAAGRycy9kb3du&#10;cmV2LnhtbFBLBQYAAAAABAAEAPUAAACGAw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84392" stroked="f">
                <v:fill opacity="32896f"/>
                <v:stroke joinstyle="miter"/>
                <v:path arrowok="t" o:connecttype="custom" o:connectlocs="86499,157244;85755,157647;85800,157666;92681,153151;90277,153727;86671,154188;86499,153727;89018,153497;92681,153151;98935,152547;98788,152589;98863,152574;54073,151681;56620,152344;57708,152401;60741,153900;62115,154188;62201,154217;62516,153900;63718,154246;64920,154534;67288,155089;67324,155053;70072,155514;71388,155745;72705,155860;75395,155975;79058,155917;79217,155917;79573,155716;80375,155456;81190,155442;81748,155514;81899,155917;83179,155917;82779,156494;82550,156782;81806,157128;80432,157128;78658,157013;74822,156897;71960,156667;69442,156321;66923,155917;63088,155341;60112,154361;60146,154336;58395,153785;56849,153093;55075,152517;53243,151883;54073,151681;87767,150445;86893,150580;80845,150887;82836,151133;83351,151018;86900,150615;87484,150500;93201,149610;90231,150066;91250,150096;92717,149822;104045,149477;94728,151975;99443,150917;44314,148309;50896,151133;53243,151883;55017,152517;56792,153093;58337,153785;57994,154073;57078,153900;53815,152690;52213,152056;50610,151364;48492,150615;46660,149808;45229,149058;44314,148309;47004,146868;50152,148482;49751,148712;46088,146926;47004,146868;35384,142948;39276,145139;40078,146061;38246,145081;36872,144217;35384,142948;42210,141469;42210,141486;42403,141721;42425,141623;125802,137686;125594,137703;122160,140182;118783,142026;116379,143467;115062,144044;113688,144620;112028,145485;110769,146234;108937,146983;107049,147675;106533,148194;105732,148482;103729,148828;101153,149635;98806,150384;96230,151133;93025,151940;88503,152690;88388,152863;86214,153410;86270,153439;88685,152831;88732,152690;93254,151940;96459,151133;99035,150384;101382,149635;103958,148828;105961,148482;104605,149301;104644,149289;106075,148424;106877,148136;106930,148121;107277,147733;109166,147041;110998,146292;112257,145542;113917,144678;115291,144101;116233,143689;116722,143352;119126,141911;122503,140066;27647,136889;27864,137076;27938,137114;126186,135384;126167,135397;126167,135414;126258,135427;126281,135397;127423,134523;127085,134759;127025,134821;127257,134672;22973,131620;25135,134183;23421,132112;131476,131618;131471,131620;131433,131881;130517,132919;129429,134129;129495,134114;130517,132977;131433,131939;131476,131618;28568,130321;28681,130459;28687,130440;20101,128999;21589,129979;21662,130066;22341,130217;23879,131651;25997,133380;26913,134648;27428,135282;29603,137127;28973,137645;26948,135379;26855,135397;26855,135397;28772,137542;28973,137645;29603,137127;35041,141450;33953,141796;34354,142084;32751,142141;31721,141450;30748,140700;28344,138683;26111,136666;24051,134648;23078,133668;22162,132631;22505,132170;23650,133207;24909,134187;26455,135859;26586,135972;24909,134187;23707,133207;22562,132170;21303,130613;20101,128999;146201,119835;146172,119847;145546,121358;145600,112613;144083,114820;143339,116203;142595,117471;140820,119835;139275,122198;137901,124100;137786,124170;137692,124310;137844,124215;139217,122313;140763,119950;142537,117587;143281,116319;144025,114935;145571,112687;150172,112413;149692,113494;148662,115569;149692,113494;150172,112413;151524,111823;150780,114071;149463,116491;148147,118970;146945,120526;147746,118912;148433,117298;148948,116434;149635,115281;150265,114128;151524,111823;147819,106882;146430,109344;146404,109403;147803,106923;148581,101305;146911,105899;143398,113130;142884,113948;142881,113955;141679,116030;140477,118278;139103,120008;137958,121967;131204,129633;128971,131536;128757,131700;128665,131794;127731,132560;126968,133438;124163,135570;123724,135850;122530,136830;122358,136943;122103,137184;119870,138683;117638,140066;117382,140197;115871,141185;115402,141423;114948,141738;113402,142603;111958,143173;108740,144808;101189,147643;95927,149006;100180,148194;100981,148021;103557,147098;105160,146580;107735,145254;110655,144216;112525,143478;113345,143006;114089,142776;115119,142199;115390,142010;116092,141334;117638,140412;119396,139544;120042,139144;122274,137645;123247,136723;124335,136031;127140,133899;129143,131997;131375,130095;138130,122428;139059,120837;139103,120699;140591,118394;141049,117702;141658,116851;141850,116491;143052,114416;145399,109517;147689,104272;148361,102139;154844,96202;154672,96317;154672,96317;155384,92786;155364,92888;155531,93089;156046,93666;156389,93435;156398,93391;156160,93550;155588,93032;154874,86238;154834,86240;154762,86244;154787,86518;154729,87959;154500,88824;153127,91014;152783,92916;152440,93550;151867,96317;151238,98508;150551,100640;150150,102312;149692,104041;150057,103469;150379,102254;150665,100525;151352,98392;151982,96202;152554,93435;152898,92801;153241,90899;154615,88709;153699,93147;153012,96836;151467,101562;151161,102041;151030,102759;150608,103983;149005,107499;148261,109344;147803,110324;147231,111361;145685,114128;144025,116837;141908,120469;139561,124042;138015,126060;136355,128020;135783,128826;135153,129633;134180,130440;132589,132215;132635,132400;130975,134129;129200,135397;127769,136550;126414,137548;126625,137530;128113,136435;129544,135282;131318,134014;132978,132285;132921,132054;134524,130268;135497,129461;136126,128654;136699,127847;138359,125887;139904,123869;142251,120296;144369,116664;146029,113955;147574,111188;148147,110151;148605,109171;149349,107327;150952,103810;151581,101447;153127,96721;153814,93032;154729,88593;154936,87814;154787,87786;154844,86345;156103,85020;155437,87816;155437,87816;156103,85020;156618,84443;156275,85193;156275,85193;156196,86763;156160,88248;155588,90021;155588,90224;156275,88248;156389,85193;156656,84610;154157,81965;153782,82858;153642,84155;153461,83549;153395,83635;153585,84270;153470,85193;153699,85942;153877,85932;153756,85538;153871,84616;154157,81965;158965,80408;159080,80466;159022,82887;159080,84559;158908,87613;158736,89343;158221,91879;158049,94012;157191,97931;156389,101332;154958,101966;155073,101620;155302,99199;156160,96663;156847,96260;156847,96260;157591,91879;157992,89804;158335,87671;158622,85654;158736,83752;158793,82138;158908,81273;158965,80408;8062,53683;8090,53697;8093,53689;11515,45421;10256,47784;9226,48649;9223,48704;9123,50910;9126,50905;9226,48706;10256,47842;11515,45478;11558,45507;11580,45464;12202,40406;11401,40982;10199,43519;10474,43740;10483,43701;10256,43519;11458,40982;12167,40472;16609,37120;16537,37179;16230,38367;16037,38965;10771,48649;10027,51012;9340,53433;7852,58505;6879,61963;6421,64557;6192,65883;6020,67209;5505,70783;5333,72973;5619,75278;5754,74022;5734,73607;5963,71186;6478,67612;6887,67119;7480,63120;7451,62425;8017,60792;8353,59422;8252,59658;7909,59543;7050,62021;7108,63405;6707,66056;6650,66517;6077,67209;6249,65883;6478,64557;6936,61963;7909,58505;9397,53433;10084,51012;10828,48649;16094,38965;16609,37120;17640,31356;17640,31356;17926,31587;17926,31587;27954,23150;27943,23159;27910,23197;27442,23690;27324,23863;27247,23951;26913,24440;23421,28590;22448,29742;21475,30953;17174,35740;21532,30895;22505,29685;23478,28532;26970,24382;27324,23863;27910,23197;29407,19175;28913,19349;28546,19486;28458,19598;27829,20174;26226,21212;25138,22422;24108,23633;23421,24267;23398,24237;22748,25023;21647,26399;19872,28359;20158,28705;20164,28700;19929,28417;21704,26457;23478,24267;24165,23633;25195,22422;26283,21212;27886,20174;28515,19598;29202,19338;29419,19271;112315,8761;115234,10087;116493,11125;113688,9741;112315,8761;102813,4554;105102,5072;108308,6686;102813,4554;68354,4172;67152,4323;64577,4669;62058,5245;60970,5591;59711,5937;56956,6482;56448,6686;52957,7897;49522,9280;47118,10375;45516,11009;41566,12854;39677,14064;37846,15275;34926,17465;32179,19655;29549,21965;29775,22249;30333,21864;30808,21507;32522,20001;35270,17811;38189,15621;40021,14410;41910,13200;45859,11355;47405,10548;49809,9453;53243,8070;56735,6859;58201,6569;58910,6325;68554,4230;88825,2932;90048,3055;91708,3631;90449,3458;87816,2940;88825,2932;95486,2479;97833,2651;100695,3804;97146,3170;95486,2479;76339,2464;69728,2824;65149,3458;62974,4035;61085,4726;58452,5072;48492,8934;44886,10548;43798,10952;42825,11470;40994,12450;38132,13949;35957,15678;29660,20635;28344,21787;27057,22971;27084,22999;17182,34700;15178,37466;14263,39138;13347,40694;11630,43922;9762,46886;9741,46977;9111,48706;8653,49513;8539,49628;8031,51329;7909,52338;7795,53779;6993,56142;6249,58505;5448,61963;4990,65134;4704,68304;5104,66114;5141,65933;5219,65076;5677,61906;5820,61954;5832,61901;5677,61848;6478,58390;7222,56026;8020,53674;7966,53663;8081,52222;8710,49513;9168,48706;9184,48664;9798,46977;11687,43980;13404,40752;14320,39196;15236,37524;17239,34757;27142,23056;29775,20635;36071,15678;38246,13949;41108,12450;42940,11470;43913,10952;45000,10548;48607,8934;58566,5072;61199,4727;63088,4035;65263,3458;69843,2824;76454,2486;81768,2665;84382,0;87072,173;89819,461;91651,922;92853,1499;94341,1210;96574,1729;97947,2133;97890,2190;97833,2594;95486,2421;94685,2190;93883,2017;92338,1672;90792,1326;89190,1095;87415,1095;85984,1095;83752,1095;83647,1061;82664,1556;83008,2133;86442,2824;84914,2851;84940,2853;86557,2824;87930,2997;90563,3516;91823,3689;93941,4150;96116,4611;98234,5130;100351,5764;101382,6052;102412,6398;102425,6410;103164,6539;104955,7209;105205,7590;105274,7609;106877,8243;108251,8819;109624,9453;110655,10029;111342,10375;112086,10779;114604,12220;117810,14295;119470,15448;119518,15482;120366,16001;152669,77181;152645,77663;153298,77757;153928,78218;154214,79774;155302,81619;155760,81661;155760,81215;156225,79914;156218,79659;156675,78103;157305,78103;158278,77469;158393,80005;158106,81215;157763,82368;157591,84270;157534,85250;157420,86230;157176,86394;157191,86461;157424,86304;157534,85366;157591,84386;157763,82484;158106,81331;158393,80120;158851,80466;158793,81331;158679,82195;158622,83809;158507,85711;158221,87729;157878,89861;157477,91937;156733,96317;156046,96721;155187,99257;154958,101678;154844,102024;153871,104675;153585,104906;152383,107730;153642,104906;153928,104675;152096,109920;151123,110439;150921,110846;150952,110900;151181,110439;152154,109920;151467,111880;150207,114186;149578,115339;148891,116491;148376,117356;147632,119028;146830,120642;145571,122371;144312,123985;144364,123876;142938,125829;139847,129230;139238,130173;139847,129288;142938,125887;140591,129460;139382,130736;138411,131454;138359,131536;137752,132006;137729,132170;135039,134936;132177,137588;132044,137685;131089,138914;128800,140643;126660,142259;126652,142268;128800,140700;131089,138971;129200,140873;127662,141882;126598,142335;126567,142372;125422,143121;124991,143323;123906,144209;122847,144966;121244,146003;120729,146061;120156,146317;120067,146385;120786,146119;121301,146061;119241,147617;117924,148309;116608,148943;115678,149083;115520,149174;111170,151076;110948,151126;109624,151998;110368,152229;107621,153439;107850,152632;106934,152978;106075,153266;104301,153842;104064,153556;103213,153727;102183,153958;100065,154477;99995,154509;102011,154015;103042,153785;103900,153612;104244,153900;106018,153324;106877,153035;107793,152690;107564,153497;105160,154649;105042,154616;103385,155283;102011,155687;99951,156206;99099,156134;97319,156483;97260,156609;92510,157531;91422,157243;90506,157243;88903,157762;87472,157877;86041,157935;85886,157868;84582,158101;83008,157820;83065,157762;83351,157358;82035,157186;82664,156840;84553,156782;86385,156724;89018,156782;90850,156609;94284,155860;96574,155341;98291,155283;98410,155228;96745,155283;94456,155802;91021,156552;89190,156724;86557,156667;84725,156724;82836,156782;82893,156552;83294,155975;100924,153035;112887,148482;116035,146810;117810,145888;119641,144908;123076,142833;125823,140700;130975,136666;132406,135513;133780,134302;135840,132400;136699,130959;137932,129821;137942,129749;136756,130844;135897,132285;133837,134187;132463,135397;131032,136550;125880,140585;123133,142718;119699,144793;117867,145773;116092,146695;112944,148367;100981,152920;83351,155860;82035,155860;81863,155399;80489,155341;79230,155860;75567,155917;72876,155802;71560,155687;70243,155456;71036,154605;70873,154649;67918,154098;67782,154131;62115,153093;59883,152632;57937,152286;55590,151191;52671,150096;49637,148885;50152,148482;52270,148885;53186,149692;56334,150615;62573,152229;64119,152517;65779,152805;67610,153208;69629,153648;69785,153612;71674,153900;71731,153785;74479,153900;74937,153958;79173,153958;82264,154073;85927,153785;86385,153785;86557,154246;90163,153785;92567,153208;93941,152978;94799,152863;96688,152401;98234,152056;99779,151652;102614,151158;102985,151018;100008,151537;98463,151940;96917,152286;95028,152747;94170,152863;92796,153093;89075,153439;86557,153670;86099,153670;82435,153958;79344,153842;75109,153842;74651,153785;72876,153035;71903,153670;71901,153675;72705,153151;74479,153900;71732,153785;71753,153771;69957,153497;67839,153035;66008,152632;64348,152344;62802,152056;56563,150442;53415,149519;52499,148712;50381,148309;47233,146695;46317,146753;43054,145081;42482,144044;42596,143986;44600,145081;46603,146176;47176,145830;44829,144274;42883,143410;40192,141853;37903,140355;34297,138798;32923,137645;33209,137530;34583,137934;31721,134936;30118,133611;28630,132285;26741,130729;23993,127674;23805,127080;23249,126521;21360,124446;21131,123408;20387,122371;20299,122231;19414,121621;17697,119143;16724,116837;16609,116837;15293,114301;14034,111765;12717,108825;11515,105828;12717,107845;13919,110382;14320,111765;14485,112009;14282,110942;13750,109971;12885,108012;11859,106289;10599,102831;9521,99286;9166,98252;7623,92050;6941,87547;6936,87671;6993,88593;7279,90726;7623,92916;7050,91014;6650,88593;6192,88593;5906,86403;5505,85020;5162,83694;4188,82656;3902,82656;3616,81215;3502,79371;3730,76777;3845,75855;4040,75222;3945,73780;4074,71647;4303,71215;4303,70955;3845,71820;3444,71244;2700,70206;2564,69385;2528,69457;2300,71762;2128,74068;1956,75855;1956,79544;2013,81446;2128,83348;1613,85135;1498,85135;1155,81677;1155,78103;1441,75336;1956,75855;1498,75278;1384,73203;1498,70033;1555,69169;1727,67728;2414,65134;2756,63411;2643,63001;2242,65307;1555,67900;1384,69341;1326,70206;1212,73376;1326,75451;1040,78218;1040,81792;1384,85250;1498,85250;2242,88536;2643,91245;3502,94012;4854,99961;4972,101101;5219,101101;6478,104156;6936,105713;6077,104387;5162,102312;5104,102888;4606,101334;4246,101390;3845,100064;2471,96894;1613,94069;1555,91706;1155,88939;868,86173;239,84155;640,73434;1040,70667;697,69169;1384,65018;1555,64039;2013,60695;3215,58275;2929,61560;3215,60997;3387,59651;3444,58159;3959,56257;4761,53375;5734,50435;5807,50353;6249,48014;6879,46343;7623,44960;9111,42077;10313,39484;12030,36141;13290,34700;14320,32682;15179,31414;16094,30953;16323,30607;17239,28763;19014,26688;19062,27555;18932,27919;20788,25996;21704,24785;22906,23633;23009,23748;22963,23690;24451,22192;25940,20808;27542,19079;29775,17407;32179,15621;33616,14611;34583,13718;36300,12681;38132,11701;38374,11575;38997,10959;40021,10202;41144,9626;41939,9442;42081,9338;57650,2997;58228,2871;59826,2306;60927,2082;61502,2077;61715,2017;74765,288;78471,274;82435,346;82509,402;84439,173;86213,461;87988,807;88903,1016;87930,749;86156,403;84382,115;8438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w:pict>
        </mc:Fallback>
      </mc:AlternateContent>
    </w:r>
    <w:r>
      <w:rPr>
        <w:color w:val="A1FF8B"/>
      </w:rPr>
      <mc:AlternateContent>
        <mc:Choice Requires="wpg">
          <w:drawing>
            <wp:anchor distT="0" distB="0" distL="114300" distR="114300" simplePos="0" relativeHeight="251694592" behindDoc="0" locked="0" layoutInCell="1" allowOverlap="1" wp14:anchorId="57097C86" wp14:editId="21FB0250">
              <wp:simplePos x="0" y="0"/>
              <wp:positionH relativeFrom="column">
                <wp:posOffset>2769870</wp:posOffset>
              </wp:positionH>
              <wp:positionV relativeFrom="paragraph">
                <wp:posOffset>-3178175</wp:posOffset>
              </wp:positionV>
              <wp:extent cx="445137" cy="388620"/>
              <wp:effectExtent l="0" t="0" r="0" b="0"/>
              <wp:wrapNone/>
              <wp:docPr id="48" name="Group 48"/>
              <wp:cNvGraphicFramePr/>
              <a:graphic xmlns:a="http://schemas.openxmlformats.org/drawingml/2006/main">
                <a:graphicData uri="http://schemas.microsoft.com/office/word/2010/wordprocessingGroup">
                  <wpg:wgp>
                    <wpg:cNvGrpSpPr/>
                    <wpg:grpSpPr>
                      <a:xfrm>
                        <a:off x="0" y="0"/>
                        <a:ext cx="445137" cy="388620"/>
                        <a:chOff x="0" y="0"/>
                        <a:chExt cx="445137" cy="388620"/>
                      </a:xfrm>
                    </wpg:grpSpPr>
                    <wps:wsp>
                      <wps:cNvPr id="49" name="Freeform: Shape 10">
                        <a:extLst/>
                      </wps:cNvPr>
                      <wps:cNvSpPr/>
                      <wps:spPr>
                        <a:xfrm rot="10800000" flipH="1">
                          <a:off x="51206" y="0"/>
                          <a:ext cx="393931" cy="38862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012169"/>
                        </a:solidFill>
                        <a:ln w="9525" cap="flat">
                          <a:noFill/>
                          <a:prstDash val="solid"/>
                          <a:miter/>
                        </a:ln>
                      </wps:spPr>
                      <wps:bodyPr rtlCol="0" anchor="ctr"/>
                    </wps:wsp>
                    <wps:wsp>
                      <wps:cNvPr id="50" name="Freeform: Shape 28">
                        <a:extLst/>
                      </wps:cNvPr>
                      <wps:cNvSpPr>
                        <a:spLocks noChangeAspect="1"/>
                      </wps:cNvSpPr>
                      <wps:spPr>
                        <a:xfrm>
                          <a:off x="51206" y="0"/>
                          <a:ext cx="348803" cy="34420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74C69B"/>
                        </a:solidFill>
                        <a:ln w="9525" cap="flat">
                          <a:noFill/>
                          <a:prstDash val="solid"/>
                          <a:miter/>
                        </a:ln>
                      </wps:spPr>
                      <wps:bodyPr rtlCol="0" anchor="ctr"/>
                    </wps:wsp>
                    <wps:wsp>
                      <wps:cNvPr id="52" name="Freeform: Shape 142">
                        <a:extLst/>
                      </wps:cNvPr>
                      <wps:cNvSpPr>
                        <a:spLocks noChangeAspect="1"/>
                      </wps:cNvSpPr>
                      <wps:spPr>
                        <a:xfrm>
                          <a:off x="0" y="58521"/>
                          <a:ext cx="159101" cy="15810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984392">
                            <a:alpha val="50000"/>
                          </a:srgbClr>
                        </a:solidFill>
                        <a:ln w="9525" cap="flat">
                          <a:noFill/>
                          <a:prstDash val="solid"/>
                          <a:miter/>
                        </a:ln>
                      </wps:spPr>
                      <wps:bodyPr rtlCol="0" anchor="ctr"/>
                    </wps:wsp>
                  </wpg:wgp>
                </a:graphicData>
              </a:graphic>
            </wp:anchor>
          </w:drawing>
        </mc:Choice>
        <mc:Fallback>
          <w:pict>
            <v:group w14:anchorId="77EE863F" id="Group 48" o:spid="_x0000_s1026" style="position:absolute;margin-left:218.1pt;margin-top:-250.25pt;width:35.05pt;height:30.6pt;z-index:251694592" coordsize="445137,38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">
              <v:shape id="Freeform: Shape 10" o:spid="_x0000_s1027" style="position:absolute;left:51206;width:393931;height:388620;rotation:180;flip:x;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W4G8IA&#10;AADbAAAADwAAAGRycy9kb3ducmV2LnhtbESPUWvCMBSF34X9h3AHe9NUGUU7ozilsDfR+gMuzW1T&#10;1tyUJKv13y+DgY+Hc853ONv9ZHsxkg+dYwXLRQaCuHa641bBrSrnaxAhImvsHZOCBwXY715mWyy0&#10;u/OFxmtsRYJwKFCBiXEopAy1IYth4Qbi5DXOW4xJ+lZqj/cEt71cZVkuLXacFgwOdDRUf19/rAJd&#10;+dtpdR6jqfrPvMnL8VSXjVJvr9PhA0SkKT7D/+0vreB9A39f0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NbgbwgAAANsAAAAPAAAAAAAAAAAAAAAAAJgCAABkcnMvZG93&#10;bnJldi54bWxQSwUGAAAAAAQABAD1AAAAhwM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12169" stroked="f">
                <v:stroke joinstyle="miter"/>
                <v:path arrowok="t" o:connecttype="custom" o:connectlocs="214169,386512;212328,387503;212439,387551;229477,376452;223525,377869;214596,379002;214171,377869;220407,377302;229477,376452;244961,374969;244597,375072;244783,375035;133884,372839;140190,374468;142883,374610;150395,378294;153796,379002;154009,379073;154788,378294;157764,379144;160741,379852;166605,381216;166693,381128;173496,382261;176755,382828;180015,383111;186676,383395;195747,383253;196140,383253;197022,382757;199006,382119;201026,382084;202408,382261;202780,383253;205951,383253;204959,384670;204392,385378;202549,386228;199148,386228;194755,385945;185259,385662;178173,385095;171937,384245;165701,383253;156205,381836;148836,379427;148921,379366;144584,378011;140757,376310;136364,374894;131829,373335;133884,372839;217310,369802;215145,370132;200170,370888;205100,371493;206376,371210;215163,370218;216609,369937;230765,367749;223410,368871;225934,368943;229566,368270;257613,367421;234545,373562;246218,370962;109720,364551;126018,371493;131829,373335;136222,374893;140616,376310;144442,378010;143592,378719;141324,378294;133246,375319;129278,373760;125309,372060;120065,370218;115530,368234;111987,366392;109720,364551;116381,361009;124176,364976;123184,365543;114113,361150;116381,361009;87611,351374;97248,356758;99232,359025;94697,356616;91295,354491;87611,351374;104510,347739;104511,347779;104990,348358;105043,348115;311484,338438;310969,338481;302465,344573;294104,349107;288151,352649;284892,354066;281490,355483;277380,357608;274262,359450;269727,361292;265050,362992;263774,364267;261790,364976;256830,365826;250452,367809;244642,369651;238264,371493;230327,373477;219131,375319;218848,375744;213465,377089;213604,377161;219582,375666;219698,375319;230894,373477;238831,371493;245209,369651;251019,367809;257397,365826;262357,364976;258999,366990;259098,366959;262641,364834;264625,364126;264757,364089;265617,363134;270294,361434;274829,359592;277947,357750;282057,355625;285458,354208;287791,353194;289002,352366;294954,348824;303316,344290;68453,336479;68992,336940;69175,337034;312435,332780;312386,332814;312386,332854;312611,332886;312670,332814;315497,330665;314660,331243;314512,331397;315086,331030;56881,323529;62234,329829;57990,324738;325531,323525;325519,323529;325425,324171;323157,326721;320464,329697;320627,329659;323157,326863;325425,324313;325531,323525;70734,320334;71014,320676;71029,320629;49770,317087;53455,319495;53636,319708;55315,320080;59124,323604;64368,327855;66635,330972;67911,332530;73296,337064;71737,338339;66722,332768;66494,332814;71240,338086;71737,338339;73296,337064;86760,347690;84067,348540;85059,349249;81091,349391;78540,347690;76131,345848;70178,340890;64651,335931;59549,330972;57140,328563;54872,326013;55722,324879;58557,327430;61675,329838;65501,333947;65827,334226;61675,329838;58699,327430;55864,324879;52746,321054;49770,317087;361990,294559;361918,294590;360370,298304;360502,276809;356746,282233;354904,285633;353061,288750;348668,294559;344841,300368;341440,305044;341156,305217;340924,305561;341298,305327;344699,300652;348526,294843;352919,289034;354762,285917;356604,282516;360431,276990;375170,274865;373328,280391;370068,286342;366809,292434;363832,296259;365817,292292;367517,288325;368793,286200;370493,283366;372052,280533;375170,274865;365997,262720;362557,268773;362494,268918;365958,262822;367884,249012;363749,260305;355051,278078;353778,280091;353770,280108;350794,285208;347817,290734;344416,294984;341581,299802;324858,318645;319331,323321;318800,323724;318572,323956;316260,325839;314370,327996;307426,333239;306338,333926;303382,336335;302955,336612;302324,337206;296796,340890;291269,344290;290636,344611;286894,347041;285734,347626;284608,348399;280781,350524;277206,351926;269238,355944;250542,362915;237515,366264;248043,364267;250027,363842;256405,361575;260373,360300;266751,357041;273979,354491;278610,352676;280640,351516;282482,350949;285033,349532;285703,349067;287443,347407;291269,345140;295622,343007;297222,342023;302749,338339;305158,336072;307851,334372;314795,329130;319756,324454;325283,319779;342007,300935;344308,297024;344416,296684;348101,291017;349235,289317;350742,287226;351219,286342;354195,281241;360006,269198;365675,256305;367340,251062;383390,236469;382965,236752;382965,236752;384729,228072;384678,228323;385091,228818;386367,230235;387217,229668;387238,229560;386650,229952;385233,228676;383466,211977;383367,211983;383187,211993;383249,212666;383107,216208;382540,218334;379139,223718;378288,228393;377438,229952;376021,236752;374462,242136;372761,247379;371769,251488;370635,255738;371539,254332;372336,251346;373044,247095;374745,241853;376304,236469;377721,229668;378572,228110;379422,223434;382823,218050;380556,228960;378855,238028;375029,249646;374272,250823;373948,252586;372903,255596;368934,264239;367092,268773;365958,271182;364541,273732;360714,280533;356604,287192;351361,296118;345550,304902;341723,309861;337613,314678;336196,316662;334637,318645;332228,320629;328287,324991;328401,325446;324291,329697;319898,332814;316354,335647;312998,338099;313520,338056;317205,335364;320748,332530;325141,329413;329251,325163;329110,324596;333078,320204;335487,318220;337046,316237;338464,314253;342574,309436;346400,304477;352211,295693;357455,286767;361565,280108;365391,273307;366809,270756;367942,268348;369785,263814;373753,255171;375312,249362;379139,237744;380839,228677;383107,217767;383618,215851;383249,215783;383390,212241;386508,208983;384858,215857;384858,215857;386508,208983;387784,207566;386933,209408;386739,213268;386650,216917;385233,221277;385233,221775;386933,216917;387217,209408;387878,207976;381690,201473;380761,203668;380414,206857;379967,205367;379803,205578;380272,207141;379989,209408;380556,211250;380995,211225;380698,210258;380981,207991;381690,201473;393595,197648;393878,197790;393736,203740;393878,207849;393453,215358;393028,219609;391752,225843;391327,231085;389201,240720;387217,249079;383674,250637;383957,249787;384524,243837;386650,237603;388351,236611;388351,236611;390193,225843;391185,220742;392036,215500;392744,210541;393028,205866;393169,201898;393453,199773;393595,197648;19961,131954;20031,131989;20038,131970;28511,111646;25393,117455;22842,119581;22836,119716;22590,125140;22597,125127;22842,119722;25393,117597;28511,111788;28618,111859;28671,111753;30212,99320;28228,100737;25252,106971;25932,107515;25955,107420;25393,106971;28370,100737;30126,99482;41125,91244;40946,91387;40186,94308;39708,95778;26669,119581;24826,125390;23126,131340;19441,143808;17032,152309;15898,158685;15331,161944;14906,165203;13630,173987;13205,179371;13914,185038;14246,181950;14197,180929;14764,174979;16039,166194;17051,164981;18520,155152;18449,153443;19849,149430;20682,146061;20433,146642;19583,146359;17457,152451;17598,155851;16606,162369;16465,163502;15047,165203;15472,161944;16039,158685;17173,152309;19583,143808;23267,131340;24968,125390;26810,119581;39849,95778;41125,91244;43676,77076;43676,77076;44384,77642;44384,77642;69214,56904;69186,56926;69104,57019;67946,58232;67654,58657;67462,58873;66635,60074;57990,70275;55581,73109;53171,76084;42518,87856;53313,75942;55722,72967;58132,70133;66777,59932;67654,58657;69104,57019;72811,47134;71588,47560;70678,47898;70462,48172;68903,49589;64935,52139;62242,55115;59691,58090;57990,59649;57932,59576;56325,61508;53597,64891;49203,69708;49912,70558;49925,70546;49345,69850;53738,65032;58132,59649;59832,58090;62383,55115;65076,52139;69044,49589;70604,48172;72304,47535;72841,47368;278089,21536;285317,24794;288435,27345;281490,23944;278089,21536;254562,11193;260231,12468;268168,16435;254562,11193;169244,10254;166268,10626;159890,11476;153654,12893;150962,13743;147844,14593;141021,15933;139765,16435;131120,19411;122617,22811;116664,25503;112696,27061;102917,31595;98240,34571;93705,37546;86477,42930;79674,48314;73163,53992;73721,54690;75103,53742;76280,52866;80524,49164;87327,43780;94555,38396;99090,35421;103767,32445;113546,27912;117373,25928;123325,23236;131829,19835;140474,16860;144105,16147;145860,15548;169737,10398;219928,7208;222958,7509;227068,8926;223950,8501;217430,7226;219928,7208;236422,6092;242232,6517;249319,9351;240532,7792;236422,6092;189015,6057;172645,6942;161307,8501;155922,9918;151245,11618;144726,12468;120065,21961;111137,25928;108444,26920;106035,28195;101500,30603;94413,34287;89028,38538;73438,50722;70180,53555;66993,56464;67060,56532;42542,85293;37582,92094;35314,96203;33046,100028;28795,107962;24170,115248;24118,115472;22559,119722;21425,121706;21141,121989;19884,126169;19583,128648;19299,132190;17315,137999;15472,143808;13488,152309;12355,160102;11646,167894;12638,162510;12730,162066;12921,159960;14055,152168;14410,152286;14441,152154;14055,152026;16040,143525;17882,137716;19857,131934;19724,131907;20008,128365;21567,121706;22701,119722;22739,119619;24260,115472;28936,108104;33188,100170;35456,96345;37723,92236;42684,85435;67202,56673;73721,50723;89311,38538;94697,34287;101783,30604;106318,28195;108728,26920;111420,25928;120349,21961;145009,12468;151529,11618;156205,9918;161591,8501;172929,6942;189298,6110;202455,6551;208927,0;215588,425;222391,1133;226926,2267;229902,3684;233587,2975;239114,4250;242516,5242;242374,5384;242232,6376;236422,5951;234437,5384;232453,4959;228627,4109;224800,3259;220832,2692;216438,2692;212895,2692;207368,2692;207108,2609;204675,3825;205526,5242;214029,6942;210245,7008;210309,7013;214313,6942;217714,7368;224233,8643;227351,9068;232595,10201;237981,11335;243224,12610;248468,14168;251019,14877;253570,15727;253603,15757;255433,16072;259866,17719;260485,18657;260657,18702;264625,20261;268026,21677;271428,23236;273979,24653;275679,25503;277522,26495;283758,30037;291694,35137;295804,37971;295923,38056;298024,39332;378005,189714;377945,190899;379564,191130;381123,192264;381831,196089;384524,200623;385658,200726;385658,199631;386810,196432;386792,195806;387925,191981;389484,191981;391894,190422;392177,196656;391469,199631;390618,202465;390193,207141;390051,209549;389768,211958;389164,212361;389201,212525;389780,212139;390051,209833;390193,207424;390618,202749;391469,199915;392177,196940;393311,197790;393169,199915;392886,202040;392744,206007;392461,210683;391752,215642;390902,220884;389910,225985;388067,236752;386367,237744;384241,243978;383674,249929;383390,250779;380981,257297;380272,257863;377296,264806;380414,257863;381123,257297;376587,270190;374178,271465;373679,272464;373753,272598;374320,271465;376729,270190;375029,275007;371911,280674;370352,283508;368651,286342;367375,288467;365533,292576;363549,296543;360431,300793;357313,304760;357443,304493;353911,309294;346258,317654;344752,319971;346258,317795;353911,309436;348101,318220;345107,321355;342703,323121;342573,323321;341071,324477;341015,324879;334353,331680;327267,338198;326940,338435;324574,341456;318906,345707;313607,349679;313588,349702;318906,345848;324574,341598;319898,346273;316089,348753;313454,349865;313378,349957;310544,351799;309476,352294;306788,354474;304166,356333;300198,358883;298922,359025;297505,359655;297284,359822;299064,359167;300340,359025;295238,362850;291978,364551;288718,366109;286416,366455;286025,366676;275254,371351;274705,371476;271428,373618;273270,374185;266467,377161;267034,375177;264767,376027;262641,376735;258247,378152;257660,377448;255554,377869;253003,378436;247760,379711;247587,379791;252578,378577;255129,378010;257255,377586;258105,378294;262499,376877;264625,376169;266892,375319;266326,377302;260373,380136;260081,380054;255980,381694;252578,382686;247476,383961;245368,383784;240959,384642;240815,384953;229052,387220;226359,386511;224091,386511;220123,387787;216580,388070;213037,388212;212652,388047;209423,388619;205526,387928;205667,387787;206376,386795;203116,386370;204675,385520;209352,385378;213887,385236;220407,385378;224942,384953;233445,383111;239114,381836;243366,381694;243662,381557;239540,381694;233871,382969;225367,384811;220832,385236;214313,385095;209777,385236;205100,385378;205242,384811;206234,383395;249885,376169;279506,364976;287301,360867;291694,358600;296230,356191;304733,351091;311536,345848;324291,335931;327834,333097;331235,330122;336338,325446;338464,321904;341517,319106;341542,318930;338605,321621;336479,325163;331377,329838;327976,332814;324433,335647;311678,345565;304875,350807;296371,355908;291836,358317;287443,360584;279648,364692;250027,375885;206376,383111;203116,383111;202691,381978;199290,381836;196172,383111;187101,383253;180440,382969;177181,382686;173921,382119;175885,380026;175480,380136;168164,378781;167827,378861;153796,376310;148269,375177;143450,374327;137639,371635;130411,368943;122900,365968;124176,364976;129419,365968;131687,367951;139482,370218;154930,374185;158756,374894;162866,375602;167402,376594;172399,377674;172787,377586;177464,378294;177606,378011;184409,378294;185542,378436;196030,378436;203683,378719;212754,378011;213887,378011;214313,379144;223241,378011;229194,376594;232595,376027;234721,375744;239398,374610;243224,373760;247051,372768;254070,371554;254988,371210;247618,372485;243791,373477;239965,374327;235288,375460;233162,375744;229761,376310;220548,377161;214313,377727;213179,377727;204108,378436;196455,378152;185968,378152;184834,378011;180440,376169;178031,377727;178025,377739;180015,376452;184409,378294;177606,378010;177659,377976;173212,377302;167969,376169;163433,375177;159323,374468;155497,373760;140049,369793;132254,367526;129986,365543;124742,364551;116948,360584;114680,360725;106602,356616;105184,354066;105468,353925;110428,356616;115389,359308;116806,358458;110995,354633;106177,352508;99515,348682;93846,344998;84918,341173;81516,338339;82225,338056;85626,339048;78540,331680;74572,328422;70887,325163;66210,321337;59407,313828;58941,312370;57565,310994;52888,305894;52321,303344;50479,300793;50259,300449;48069,298951;43817,292859;41408,287192;41125,287192;37865,280958;34747,274724;31487,267498;28511,260130;31487,265089;34464,271323;35456,274724;35866,275325;35361,272701;34045,270314;31903,265498;29362,261264;26244,252763;23572,244048;22695,241508;18875,226263;17185,215196;17173,215500;17315,217767;18024,223009;18874,228393;17457,223718;16465,217767;15331,217767;14622,212383;13630,208983;12780,205724;10370,203174;9662,203174;8953,199631;8670,195098;9237,188722;9520,186455;10003,184900;9768,181354;10087,176112;10654,175050;10654,174412;9520,176537;8528,175120;6686,172570;6349,170551;6260,170728;5694,176395;5268,182063;4843,186455;4843,195523;4985,200198;5268,204874;3993,209266;3709,209266;2859,200765;2859,191981;3568,185180;4843,186454;3709,185038;3426,179938;3709,172145;3851,170020;4276,166478;5977,160102;6824,155866;6544,154860;5552,160527;3851,166903;3426,170445;3284,172570;3001,180363;3284,185463;2576,192264;2576,201048;3426,209549;3709,209549;5552,217625;6544,224284;8670,231085;12018,245710;12310,248512;12922,248512;16040,256021;17173,259847;15047,256588;12780,251488;12638,252904;11405,249083;10512,249221;9520,245962;6119,238169;3993,231227;3851,225418;2859,218617;2150,211816;591,206857;1583,180504;2576,173704;1725,170020;3426,159819;3851,157410;4985,149192;7961,143242;7252,151318;7961,149933;8386,146624;8528,142958;9803,138283;11788,131198;14197,123973;14378,123770;15473,118022;17032,113913;18874,110513;22559,103429;25535,97053;29787,88835;32905,85293;35456,80334;37582,77217;39849,76084;40416,75234;42684,70700;47077,65599;47197,67731;46876,68627;51471,63899;53738,60924;56714,58090;56971,58375;56856,58232;60541,54548;64226,51148;68194,46897;73721,42788;79674,38396;83233,35914;85626,33720;89878,31170;94413,28762;95014,28453;96557,26937;99090,25078;101872,23661;103839,23208;104192,22953;142741,7367;144172,7056;148127,5667;150855,5118;152278,5106;152804,4959;185117,708;194294,673;204108,850;204291,987;209069,425;213462,1133;217856,1983;220122,2499;217714,1842;213320,992;208927,283;20892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28" o:spid="_x0000_s1028" style="position:absolute;left:51206;width:348803;height:344207;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IhPr8A&#10;AADbAAAADwAAAGRycy9kb3ducmV2LnhtbERPy4rCMBTdD/gP4QruxtQBRapRRBFd6MIHur00t02x&#10;uSlNRqtfbxaCy8N5T+etrcSdGl86VjDoJyCIM6dLLhScT+vfMQgfkDVWjknBkzzMZ52fKabaPfhA&#10;92MoRAxhn6ICE0KdSukzQxZ939XEkctdYzFE2BRSN/iI4baSf0kykhZLjg0Ga1oaym7Hf6vgYq7L&#10;vB6v5X5nzGt1zQebF1VK9brtYgIiUBu+4o97qxUM4/r4Jf4AO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AiE+vwAAANsAAAAPAAAAAAAAAAAAAAAAAJgCAABkcnMvZG93bnJl&#10;di54bWxQSwUGAAAAAAQABAD1AAAAhAM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4c69b" stroked="f">
                <v:stroke joinstyle="miter"/>
                <v:path arrowok="t" o:connecttype="custom" o:connectlocs="189635,342340;188004,343218;188102,343260;203189,333430;197918,334685;190012,335688;189636,334685;195157,334183;203189,333430;216898,332116;216577,332207;216742,332175;118546,330230;124130,331673;126515,331798;133166,335061;136177,335688;136366,335751;137056,335061;139691,335814;142326,336441;147519,337649;147597,337571;153620,338575;156507,339077;159393,339328;165291,339579;173322,339453;173671,339453;174452,339014;176208,338449;177997,338418;179220,338575;179550,339453;182357,339453;181479,340708;180977,341336;179346,342089;176334,342089;172444,341838;164036,341587;157762,341085;152240,340332;146718,339453;138311,338198;131785,336065;131861,336010;128021,334810;124632,333304;120742,332049;116727,330669;118546,330230;192415,327539;190498,327832;177238,328501;181604,329037;182734,328786;190514,327908;191795,327659;204329,325721;197817,326715;200051,326779;203267,326183;228101,325431;207676,330870;218012,328567;97150,322888;111582,329037;116727,330669;120617,332049;124507,333304;127895,334810;127142,335438;125134,335061;117982,332426;114468,331045;110954,329539;106311,327908;102295,326151;99158,324520;97150,322888;103048,319751;109950,323265;109072,323767;101041,319877;103048,319751;77574,311218;86107,315986;87864,317994;83848,315861;80837,313979;77574,311218;92537,307998;92539,308033;92962,308546;93009,308331;275801,299760;275345,299798;267816,305194;260412,309210;255141,312347;252255,313602;249243,314857;245604,316739;242843,318371;238827,320002;234686,321508;233557,322637;231800,323265;227408,324018;221761,325775;216616,327406;210969,329038;203942,330794;194028,332426;193777,332802;189010,333994;189134,334057;194427,332734;194530,332426;204444,330794;211471,329038;217118,327406;222263,325775;227910,324018;232302,323265;229329,325049;229416,325022;232553,323139;234310,322512;234427,322480;235188,321633;239330,320128;243345,318496;246106,316865;249745,314983;252757,313728;254822,312830;255894,312096;261165,308959;268568,304943;60612,298025;61088,298433;61251,298516;276643,294749;276600,294778;276600,294814;276799,294843;276851,294778;279354,292876;278613,293387;278482,293524;278990,293198;50365,286555;55104,292135;51347,287625;288239,286551;288228,286555;288145,287124;286137,289382;283753,292018;283896,291984;286137,289508;288145,287249;288239,286551;62631,283725;62879,284028;62892,283986;44068,280849;47331,282982;47491,283171;48978,283500;52351,286621;56994,290386;59002,293147;60131,294527;64900,298543;63519,299672;59078,294738;58876,294778;58876,294778;63079,299448;63519,299672;64900,298543;76821,307955;74437,308708;75315,309335;71802,309461;69543,307955;67409,306324;62139,301931;57245,297539;52727,293147;50594,291014;48586,288755;49339,287751;51849,290010;54610,292143;57998,295782;58286,296029;54610,292143;51974,290010;49464,287751;46704,284363;44068,280849;320521,260896;320457,260923;319087,264213;319204,245174;315878,249978;314247,252990;312615,255751;308725,260896;305337,266041;302325,270182;302074,270336;301868,270640;302200,270433;305211,266292;308600,261147;312490,256002;314121,253241;315752,250229;319141,245335;329227,244739;328176,247092;325917,251609;328176,247092;329227,244739;332192,243453;330560,248347;327674,253617;324788,259014;322152,262402;323909,258888;325415,255374;326544,253492;328050,250982;329431,248472;332192,243453;324069,232696;321023,238056;320967,238185;324035,232786;325739,220554;322078,230556;314377,246298;313250,248081;313243,248096;310607,252613;307972,257508;304960,261272;302451,265539;287643,282229;282749,286371;282279,286727;282077,286933;280030,288601;278357,290512;272208,295155;271244,295764;268627,297897;268249,298142;267690,298669;262796,301931;257902,304943;257342,305227;254028,307380;253001,307898;252004,308582;248616,310465;245450,311706;238394,315265;221841,321439;210305,324406;219628,322637;221385,322261;227032,320253;230545,319124;236192,316237;242592,313978;246693,312370;248490,311343;250121,310841;252380,309586;252974,309174;254514,307704;257902,305696;261756,303807;263172,302935;268067,299672;270200,297665;272584,296159;278733,291516;283125,287374;288019,283233;302827,266543;304865,263079;304960,262778;308223,257758;309227,256253;310562,254401;310984,253617;313619,249100;318764,238433;323784,227013;325258,222370;339470,209444;339093,209695;339093,209695;340655,202007;340610,202229;340976,202668;342105,203923;342858,203421;342877,203325;342356,203672;341101,202542;339537,187752;339449,187757;339290,187765;339344,188362;339219,191499;338717,193382;335705,198150;334952,202292;334199,203672;332944,209695;331564,214464;330058,219107;329180,222747;328176,226511;328977,225266;329682,222621;330309,218856;331815,214213;333195,209444;334450,203421;335203,202040;335956,197899;338968,193131;336960,202793;335454,210825;332066,221115;331396,222158;331109,223719;330184,226386;326670,234041;325039,238056;324035,240190;322780,242449;319392,248472;315752,254370;311109,262276;305964,270057;302576,274449;298937,278716;297682,280472;296302,282229;294168,283986;290679,287849;290780,288253;287141,292018;283251,294778;280113,297288;277142,299460;277604,299422;280866,297037;284004,294527;287894,291767;291533,288002;291407,287500;294921,283610;297055,281853;298435,280096;299690,278339;303329,274072;306717,269680;311862,261900;316505,253994;320145,248096;323533,242072;324788,239813;325792,237680;327423,233664;330937,226009;332317,220864;335705,210574;337211,202543;339219,192880;339672,191182;339344,191123;339470,187986;342231,185099;340769,191188;340769,191188;342231,185099;343360,183844;342607,185476;342607,185476;342434,188895;342356,192127;341101,195988;341101,196429;342607,192127;342858,185476;343443,184208;337964,178448;337142,180392;336835,183217;336439,181897;336294,182083;336709,183468;336458,185476;336960,187107;337349,187085;337086,186229;337337,184221;337964,178448;348505,175060;348756,175185;348631,180456;348756,184095;348380,190746;348003,194511;346874,200033;346497,204676;344615,213209;342858,220613;339721,221994;339972,221241;340474,215970;342356,210448;343862,209570;343862,209570;345493,200033;346372,195515;347125,190872;347752,186480;348003,182338;348129,178825;348380,176942;348505,175060;17674,116874;17736,116905;17742,116888;25245,98887;22484,104032;20226,105914;20220,106035;20002,110839;20008,110827;20226,106040;22484,104157;25245,99012;25339,99075;25386,98981;26751,87969;24994,89224;22359,94746;22962,95228;22981,95143;22484,94746;25120,89224;26675,88113;36414,80816;36255,80943;35582,83530;35159,84832;23614,105914;21982,111060;20476,116330;17214,127373;15080,134903;14077,140550;13575,143436;13198,146323;12069,154103;11692,158872;12320,163891;12614,161156;12571,160252;13073,154981;14202,147201;15098,146126;16398,137421;16335,135907;17575,132353;18313,129369;18092,129883;17339,129632;15457,135028;15582,138040;14704,143813;14578,144817;13324,146323;13700,143436;14202,140550;15206,134903;17339,127373;20602,116330;22108,111060;23739,105914;35284,84832;36414,80816;38673,68267;38672,68267;39300,68769;39300,68769;61285,50401;61261,50420;61187,50502;60162,51577;59903,51954;59734,52145;59002,53208;51347,62244;49213,64753;47080,67389;37651,77811;47206,67263;49339,64628;51472,62118;59127,53083;59903,51954;61187,50502;64470,41747;63387,42125;62582,42424;62390,42667;61009,43922;57496,46181;55112,48816;52853,51451;51347,52832;51296,52768;49872,54479;47457,57475;43567,61742;44194,62494;44206,62484;43692,61867;47582,57600;51472,52832;52978,51451;55237,48816;57621,46181;61135,43922;62515,42667;64021,42102;64497,41955;246231,19075;252631,21961;255392,24220;249243,21208;246231,19075;225400,9914;230420,11043;237447,14557;225400,9914;149856,9082;147221,9412;141573,10165;136052,11420;133668,12173;130907,12926;124866,14112;123754,14557;116099,17192;108570,20204;103299,22588;99786,23969;91127,27984;86986,30620;82970,33255;76570,38024;70547,42792;64782,47822;65276,48440;66500,47600;67541,46824;71300,43545;77323,38777;83723,34008;87739,31373;91880,28737;100538,24722;103927,22965;109197,20580;116727,17569;124381,14933;127597,14302;129150,13771;150293,9210;194734,6384;197416,6651;201055,7906;198295,7529;192522,6400;194734,6384;209338,5396;214483,5772;220757,8282;212977,6902;209338,5396;167362,5365;152867,6149;142828,7529;138060,8784;133919,10290;128146,11043;106311,19451;98405,22965;96021,23843;93888,24973;89872,27106;83597,30369;78829,34133;65025,44926;62140,47434;59318,50011;59378,50071;37668,75545;33276,81569;31268,85208;29261,88597;25496,95624;21401,102077;21355,102275;19974,106040;18971,107797;18720,108048;17606,111750;17339,113946;17088,117083;15331,122228;13700,127373;11943,134903;10939,141805;10312,148707;11190,143938;11272,143545;11441,141679;12445,134777;12759,134882;12787,134766;12445,134652;14202,127122;15833,121977;17582,116856;17465,116832;17716,113695;19096,107797;20100,106040;20134,105948;21480,102275;25622,95750;29386,88722;31394,85334;33402,81695;37794,75671;59504,50196;65276,44926;79080,34134;83848,30369;90123,27106;94139,24973;96272,23843;98656,22965;106562,19451;128397,11043;134170,10290;138311,8784;143079,7529;153118,6149;167613,5412;179262,5803;184993,0;190891,376;196914,1004;200930,2008;203565,3263;206828,2635;211722,3765;214734,4643;214608,4769;214483,5647;209338,5271;207581,4769;205824,4392;202436,3639;199047,2886;195534,2384;191644,2384;188506,2384;183612,2384;183383,2311;181228,3388;181981,4643;189510,6149;186160,6207;186216,6212;189761,6149;192773,6526;198546,7655;201306,8031;205949,9035;210718,10039;215361,11169;220004,12549;222263,13176;224522,13929;224551,13956;226171,14235;230096,15694;230645,16525;230796,16565;234310,17945;237322,19200;240333,20581;242592,21835;244098,22588;245729,23467;251251,26604;258278,31122;261918,33632;262023,33707;263883,34837;334701,168032;334648,169083;336082,169287;337462,170291;338089,173679;340474,177695;341478,177786;341478,176817;342498,173983;342482,173429;343485,170040;344866,170040;346999,168660;347250,174182;346623,176817;345870,179327;345493,183468;345368,185601;345117,187735;344582,188091;344615,188236;345128,187895;345368,185852;345493,183719;345870,179578;346623,177068;347250,174433;348254,175186;348129,177068;347878,178950;347752,182464;347501,186605;346874,190997;346121,195640;345242,200158;343611,209695;342105,210574;340223,216096;339721,221366;339470,222119;337337,227892;336709,228394;334074,234543;336835,228394;337462,227892;333446,239311;331313,240441;330871,241326;330937,241445;331439,240441;333572,239311;332066,243578;329305,248598;327925,251108;326419,253617;325290,255500;323658,259139;321901,262653;319141,266417;316380,269931;316495,269694;313368,273947;306592,281351;305257,283404;306592,281476;313368,274072;308223,281853;305572,284629;303444,286194;303329,286371;301998,287394;301949,287751;296051,293774;289776,299547;289486,299758;287392,302433;282372,306198;277681,309717;277664,309737;282372,306324;287392,302559;283251,306700;279878,308896;277545,309881;277478,309963;274968,311594;274023,312033;271643,313963;269321,315610;265808,317869;264678,317994;263423,318552;263228,318700;264804,318120;265933,317994;261416,321383;258529,322889;255643,324269;253605,324575;253259,324771;243722,328912;243235,329023;240333,330920;241965,331422;235941,334057;236443,332300;234435,333053;232553,333681;228663,334936;228143,334312;226279,334685;224020,335187;219377,336316;219224,336387;223643,335312;225902,334810;227784,334434;228537,335061;232428,333806;234310,333179;236318,332426;235816,334183;230545,336692;230287,336620;226655,338073;223643,338951;219126,340081;217259,339924;213355,340684;213228,340959;202812,342967;200428,342339;198420,342339;194906,343469;191769,343720;188632,343845;188291,343699;185432,344206;181981,343594;182107,343469;182734,342590;179848,342214;181228,341461;185369,341336;189385,341210;195157,341336;199173,340959;206702,339328;211722,338198;215487,338073;215748,337951;212098,338073;207079,339202;199549,340834;195534,341210;189761,341085;185746,341210;181604,341336;181730,340834;182608,339579;221259,333179;247486,323265;254388,319626;258278,317618;262294,315485;269823,310967;275847,306324;287141,297539;290278,295029;293290,292394;297807,288253;299690,285116;302394,282637;302415,282481;299815,284865;297933,288002;293415,292143;290404,294778;287266,297288;275972,306073;269949,310716;262420,315234;258404,317367;254514,319375;247612,323014;221385,332928;182734,339328;179848,339328;179471,338324;176459,338198;173699,339328;165667,339453;159769,339202;156883,338951;153997,338449;155736,336595;155377,336692;148900,335493;148601,335563;136178,333304;131283,332300;127017,331547;121872,329163;115472,326779;108821,324143;109950,323265;114593,324143;116601,325900;123503,327908;137181,331422;140570,332049;144209,332677;148224,333555;152650,334512;152993,334434;157134,335061;157260,334810;163283,335061;164287,335187;173573,335187;180350,335438;188381,334810;189385,334810;189761,335814;197667,334810;202938,333555;205949,333053;207832,332802;211973,331798;215361,331045;218749,330167;224964,329091;225777,328787;219251,329916;215863,330794;212475,331547;208334,332551;206451,332802;203440,333304;195283,334057;189761,334559;188757,334559;180726,335187;173950,334936;164663,334936;163660,334810;159769,333179;157636,334559;157631,334570;159393,333430;163283,335061;157260,334810;157307,334779;153369,334183;148726,333179;144711,332300;141072,331673;137683,331045;124005,327532;117103,325524;115095,323767;110452,322888;103550,319375;101543,319500;94390,315861;93135,313602;93386,313477;97778,315861;102170,318245;103425,317492;98280,314104;94013,312222;88115,308833;83096,305571;75190,302182;72178,299673;72805,299422;75817,300300;69543,293774;66029,290888;62766,288002;58625,284614;52602,277963;52188,276671;50970,275453;46829,270935;46327,268676;44696,266417;44502,266113;42562,264786;38798,259390;36665,254370;36414,254370;33527,248849;30767,243327;27880,236927;25245,230402;27880,234794;30516,240315;31394,243327;31757,243859;31310,241536;30145,239421;28248,235155;25998,231405;23237,223876;20872,216158;20095,213907;16713,200405;15217,190602;15206,190872;15331,192880;15959,197523;16712,202292;15457,198150;14578,192880;13575,192880;12947,188111;12069,185099;11316,182213;9182,179954;8555,179954;7927,176817;7677,172801;8178,167154;8429,165146;8857,163769;8649,160629;8931,155985;9433,155044;9433,154479;8429,156362;7551,155107;5920,152848;5622,151060;5543,151217;5041,156236;4665,161256;4288,165146;4288,173178;4414,177319;4665,181460;3535,185350;3284,185350;2532,177821;2532,170040;3159,164017;4288,165146;3284,163891;3033,159374;3284,152472;3410,150589;3786,147452;5292,141805;6043,138053;5794,137162;4916,142181;3410,147828;3033,150966;2908,152848;2657,159750;2908,164268;2281,170291;2281,178072;3033,185601;3284,185601;4916,192754;5794,198652;7677,204676;10641,217629;10900,220111;11441,220111;14202,226762;15206,230151;13324,227264;11316,222747;11190,224001;10099,220617;9308,220739;8429,217852;5418,210950;3535,204801;3410,199656;2532,193633;1904,187609;524,183217;1402,159876;2281,153852;1528,150589;3033,141554;3410,139420;4414,132142;7049,126871;6422,134024;7049,132798;7426,129867;7551,126620;8680,122479;10437,116205;12571,109805;12730,109625;13700,104534;15080,100895;16712,97883;19975,91608;22610,85961;26374,78683;29135,75545;31394,71153;33276,68393;35284,67389;35786,66636;37794,62620;41684,58102;41790,59991;41506,60784;45574,56596;47582,53961;50217,51451;50444,51704;50343,51577;53606,48314;56868,45302;60382,41537;65276,37898;70547,34008;73698,31810;75817,29867;79582,27608;83597,25475;84129,25201;85496,23859;87739,22212;90201,20957;91944,20556;92256,20329;126389,6525;127656,6250;131158,5020;133574,4533;134833,4523;135299,4392;163911,627;172036,596;180726,753;180888,874;185118,376;189008,1004;192899,1757;194906,2213;192773,1631;188883,878;184993,251;18499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42" o:spid="_x0000_s1029" style="position:absolute;top:58521;width:159101;height:158101;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5c+sEA&#10;AADbAAAADwAAAGRycy9kb3ducmV2LnhtbESPQYvCMBSE7wv+h/AEb2uqUC1do7gLgidhVdjro3k2&#10;xealJlHrvzcLgsdhZr5hFqvetuJGPjSOFUzGGQjiyumGawXHw+azABEissbWMSl4UIDVcvCxwFK7&#10;O//SbR9rkSAcSlRgYuxKKUNlyGIYu444eSfnLcYkfS21x3uC21ZOs2wmLTacFgx29GOoOu+vVkFx&#10;veTmWLdxN//7Xh/8rtrmWCg1GvbrLxCR+vgOv9pbrSCfwv+X9A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uXPrBAAAA2wAAAA8AAAAAAAAAAAAAAAAAmAIAAGRycy9kb3du&#10;cmV2LnhtbFBLBQYAAAAABAAEAPUAAACGAw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84392" stroked="f">
                <v:fill opacity="32896f"/>
                <v:stroke joinstyle="miter"/>
                <v:path arrowok="t" o:connecttype="custom" o:connectlocs="86499,157244;85755,157647;85800,157666;92681,153151;90277,153727;86671,154188;86499,153727;89018,153497;92681,153151;98935,152547;98788,152589;98863,152574;54073,151681;56620,152344;57708,152401;60741,153900;62115,154188;62201,154217;62516,153900;63718,154246;64920,154534;67288,155089;67324,155053;70072,155514;71388,155745;72705,155860;75395,155975;79058,155917;79217,155917;79573,155716;80375,155456;81190,155442;81748,155514;81899,155917;83179,155917;82779,156494;82550,156782;81806,157128;80432,157128;78658,157013;74822,156897;71960,156667;69442,156321;66923,155917;63088,155341;60112,154361;60146,154336;58395,153785;56849,153093;55075,152517;53243,151883;54073,151681;87767,150445;86893,150580;80845,150887;82836,151133;83351,151018;86900,150615;87484,150500;93201,149610;90231,150066;91250,150096;92717,149822;104045,149477;94728,151975;99443,150917;44314,148309;50896,151133;53243,151883;55017,152517;56792,153093;58337,153785;57994,154073;57078,153900;53815,152690;52213,152056;50610,151364;48492,150615;46660,149808;45229,149058;44314,148309;47004,146868;50152,148482;49751,148712;46088,146926;47004,146868;35384,142948;39276,145139;40078,146061;38246,145081;36872,144217;35384,142948;42210,141469;42210,141486;42403,141721;42425,141623;125802,137686;125594,137703;122160,140182;118783,142026;116379,143467;115062,144044;113688,144620;112028,145485;110769,146234;108937,146983;107049,147675;106533,148194;105732,148482;103729,148828;101153,149635;98806,150384;96230,151133;93025,151940;88503,152690;88388,152863;86214,153410;86270,153439;88685,152831;88732,152690;93254,151940;96459,151133;99035,150384;101382,149635;103958,148828;105961,148482;104605,149301;104644,149289;106075,148424;106877,148136;106930,148121;107277,147733;109166,147041;110998,146292;112257,145542;113917,144678;115291,144101;116233,143689;116722,143352;119126,141911;122503,140066;27647,136889;27864,137076;27938,137114;126186,135384;126167,135397;126167,135414;126258,135427;126281,135397;127423,134523;127085,134759;127025,134821;127257,134672;22973,131620;25135,134183;23421,132112;131476,131618;131471,131620;131433,131881;130517,132919;129429,134129;129495,134114;130517,132977;131433,131939;131476,131618;28568,130321;28681,130459;28687,130440;20101,128999;21589,129979;21662,130066;22341,130217;23879,131651;25997,133380;26913,134648;27428,135282;29603,137127;28973,137645;26948,135379;26855,135397;26855,135397;28772,137542;28973,137645;29603,137127;35041,141450;33953,141796;34354,142084;32751,142141;31721,141450;30748,140700;28344,138683;26111,136666;24051,134648;23078,133668;22162,132631;22505,132170;23650,133207;24909,134187;26455,135859;26586,135972;24909,134187;23707,133207;22562,132170;21303,130613;20101,128999;146201,119835;146172,119847;145546,121358;145600,112613;144083,114820;143339,116203;142595,117471;140820,119835;139275,122198;137901,124100;137786,124170;137692,124310;137844,124215;139217,122313;140763,119950;142537,117587;143281,116319;144025,114935;145571,112687;150172,112413;149692,113494;148662,115569;149692,113494;150172,112413;151524,111823;150780,114071;149463,116491;148147,118970;146945,120526;147746,118912;148433,117298;148948,116434;149635,115281;150265,114128;151524,111823;147819,106882;146430,109344;146404,109403;147803,106923;148581,101305;146911,105899;143398,113130;142884,113948;142881,113955;141679,116030;140477,118278;139103,120008;137958,121967;131204,129633;128971,131536;128757,131700;128665,131794;127731,132560;126968,133438;124163,135570;123724,135850;122530,136830;122358,136943;122103,137184;119870,138683;117638,140066;117382,140197;115871,141185;115402,141423;114948,141738;113402,142603;111958,143173;108740,144808;101189,147643;95927,149006;100180,148194;100981,148021;103557,147098;105160,146580;107735,145254;110655,144216;112525,143478;113345,143006;114089,142776;115119,142199;115390,142010;116092,141334;117638,140412;119396,139544;120042,139144;122274,137645;123247,136723;124335,136031;127140,133899;129143,131997;131375,130095;138130,122428;139059,120837;139103,120699;140591,118394;141049,117702;141658,116851;141850,116491;143052,114416;145399,109517;147689,104272;148361,102139;154844,96202;154672,96317;154672,96317;155384,92786;155364,92888;155531,93089;156046,93666;156389,93435;156398,93391;156160,93550;155588,93032;154874,86238;154834,86240;154762,86244;154787,86518;154729,87959;154500,88824;153127,91014;152783,92916;152440,93550;151867,96317;151238,98508;150551,100640;150150,102312;149692,104041;150057,103469;150379,102254;150665,100525;151352,98392;151982,96202;152554,93435;152898,92801;153241,90899;154615,88709;153699,93147;153012,96836;151467,101562;151161,102041;151030,102759;150608,103983;149005,107499;148261,109344;147803,110324;147231,111361;145685,114128;144025,116837;141908,120469;139561,124042;138015,126060;136355,128020;135783,128826;135153,129633;134180,130440;132589,132215;132635,132400;130975,134129;129200,135397;127769,136550;126414,137548;126625,137530;128113,136435;129544,135282;131318,134014;132978,132285;132921,132054;134524,130268;135497,129461;136126,128654;136699,127847;138359,125887;139904,123869;142251,120296;144369,116664;146029,113955;147574,111188;148147,110151;148605,109171;149349,107327;150952,103810;151581,101447;153127,96721;153814,93032;154729,88593;154936,87814;154787,87786;154844,86345;156103,85020;155437,87816;155437,87816;156103,85020;156618,84443;156275,85193;156275,85193;156196,86763;156160,88248;155588,90021;155588,90224;156275,88248;156389,85193;156656,84610;154157,81965;153782,82858;153642,84155;153461,83549;153395,83635;153585,84270;153470,85193;153699,85942;153877,85932;153756,85538;153871,84616;154157,81965;158965,80408;159080,80466;159022,82887;159080,84559;158908,87613;158736,89343;158221,91879;158049,94012;157191,97931;156389,101332;154958,101966;155073,101620;155302,99199;156160,96663;156847,96260;156847,96260;157591,91879;157992,89804;158335,87671;158622,85654;158736,83752;158793,82138;158908,81273;158965,80408;8062,53683;8090,53697;8093,53689;11515,45421;10256,47784;9226,48649;9223,48704;9123,50910;9126,50905;9226,48706;10256,47842;11515,45478;11558,45507;11580,45464;12202,40406;11401,40982;10199,43519;10474,43740;10483,43701;10256,43519;11458,40982;12167,40472;16609,37120;16537,37179;16230,38367;16037,38965;10771,48649;10027,51012;9340,53433;7852,58505;6879,61963;6421,64557;6192,65883;6020,67209;5505,70783;5333,72973;5619,75278;5754,74022;5734,73607;5963,71186;6478,67612;6887,67119;7480,63120;7451,62425;8017,60792;8353,59422;8252,59658;7909,59543;7050,62021;7108,63405;6707,66056;6650,66517;6077,67209;6249,65883;6478,64557;6936,61963;7909,58505;9397,53433;10084,51012;10828,48649;16094,38965;16609,37120;17640,31356;17640,31356;17926,31587;17926,31587;27954,23150;27943,23159;27910,23197;27442,23690;27324,23863;27247,23951;26913,24440;23421,28590;22448,29742;21475,30953;17174,35740;21532,30895;22505,29685;23478,28532;26970,24382;27324,23863;27910,23197;29407,19175;28913,19349;28546,19486;28458,19598;27829,20174;26226,21212;25138,22422;24108,23633;23421,24267;23398,24237;22748,25023;21647,26399;19872,28359;20158,28705;20164,28700;19929,28417;21704,26457;23478,24267;24165,23633;25195,22422;26283,21212;27886,20174;28515,19598;29202,19338;29419,19271;112315,8761;115234,10087;116493,11125;113688,9741;112315,8761;102813,4554;105102,5072;108308,6686;102813,4554;68354,4172;67152,4323;64577,4669;62058,5245;60970,5591;59711,5937;56956,6482;56448,6686;52957,7897;49522,9280;47118,10375;45516,11009;41566,12854;39677,14064;37846,15275;34926,17465;32179,19655;29549,21965;29775,22249;30333,21864;30808,21507;32522,20001;35270,17811;38189,15621;40021,14410;41910,13200;45859,11355;47405,10548;49809,9453;53243,8070;56735,6859;58201,6569;58910,6325;68554,4230;88825,2932;90048,3055;91708,3631;90449,3458;87816,2940;88825,2932;95486,2479;97833,2651;100695,3804;97146,3170;95486,2479;76339,2464;69728,2824;65149,3458;62974,4035;61085,4726;58452,5072;48492,8934;44886,10548;43798,10952;42825,11470;40994,12450;38132,13949;35957,15678;29660,20635;28344,21787;27057,22971;27084,22999;17182,34700;15178,37466;14263,39138;13347,40694;11630,43922;9762,46886;9741,46977;9111,48706;8653,49513;8539,49628;8031,51329;7909,52338;7795,53779;6993,56142;6249,58505;5448,61963;4990,65134;4704,68304;5104,66114;5141,65933;5219,65076;5677,61906;5820,61954;5832,61901;5677,61848;6478,58390;7222,56026;8020,53674;7966,53663;8081,52222;8710,49513;9168,48706;9184,48664;9798,46977;11687,43980;13404,40752;14320,39196;15236,37524;17239,34757;27142,23056;29775,20635;36071,15678;38246,13949;41108,12450;42940,11470;43913,10952;45000,10548;48607,8934;58566,5072;61199,4727;63088,4035;65263,3458;69843,2824;76454,2486;81768,2665;84382,0;87072,173;89819,461;91651,922;92853,1499;94341,1210;96574,1729;97947,2133;97890,2190;97833,2594;95486,2421;94685,2190;93883,2017;92338,1672;90792,1326;89190,1095;87415,1095;85984,1095;83752,1095;83647,1061;82664,1556;83008,2133;86442,2824;84914,2851;84940,2853;86557,2824;87930,2997;90563,3516;91823,3689;93941,4150;96116,4611;98234,5130;100351,5764;101382,6052;102412,6398;102425,6410;103164,6539;104955,7209;105205,7590;105274,7609;106877,8243;108251,8819;109624,9453;110655,10029;111342,10375;112086,10779;114604,12220;117810,14295;119470,15448;119518,15482;120366,16001;152669,77181;152645,77663;153298,77757;153928,78218;154214,79774;155302,81619;155760,81661;155760,81215;156225,79914;156218,79659;156675,78103;157305,78103;158278,77469;158393,80005;158106,81215;157763,82368;157591,84270;157534,85250;157420,86230;157176,86394;157191,86461;157424,86304;157534,85366;157591,84386;157763,82484;158106,81331;158393,80120;158851,80466;158793,81331;158679,82195;158622,83809;158507,85711;158221,87729;157878,89861;157477,91937;156733,96317;156046,96721;155187,99257;154958,101678;154844,102024;153871,104675;153585,104906;152383,107730;153642,104906;153928,104675;152096,109920;151123,110439;150921,110846;150952,110900;151181,110439;152154,109920;151467,111880;150207,114186;149578,115339;148891,116491;148376,117356;147632,119028;146830,120642;145571,122371;144312,123985;144364,123876;142938,125829;139847,129230;139238,130173;139847,129288;142938,125887;140591,129460;139382,130736;138411,131454;138359,131536;137752,132006;137729,132170;135039,134936;132177,137588;132044,137685;131089,138914;128800,140643;126660,142259;126652,142268;128800,140700;131089,138971;129200,140873;127662,141882;126598,142335;126567,142372;125422,143121;124991,143323;123906,144209;122847,144966;121244,146003;120729,146061;120156,146317;120067,146385;120786,146119;121301,146061;119241,147617;117924,148309;116608,148943;115678,149083;115520,149174;111170,151076;110948,151126;109624,151998;110368,152229;107621,153439;107850,152632;106934,152978;106075,153266;104301,153842;104064,153556;103213,153727;102183,153958;100065,154477;99995,154509;102011,154015;103042,153785;103900,153612;104244,153900;106018,153324;106877,153035;107793,152690;107564,153497;105160,154649;105042,154616;103385,155283;102011,155687;99951,156206;99099,156134;97319,156483;97260,156609;92510,157531;91422,157243;90506,157243;88903,157762;87472,157877;86041,157935;85886,157868;84582,158101;83008,157820;83065,157762;83351,157358;82035,157186;82664,156840;84553,156782;86385,156724;89018,156782;90850,156609;94284,155860;96574,155341;98291,155283;98410,155228;96745,155283;94456,155802;91021,156552;89190,156724;86557,156667;84725,156724;82836,156782;82893,156552;83294,155975;100924,153035;112887,148482;116035,146810;117810,145888;119641,144908;123076,142833;125823,140700;130975,136666;132406,135513;133780,134302;135840,132400;136699,130959;137932,129821;137942,129749;136756,130844;135897,132285;133837,134187;132463,135397;131032,136550;125880,140585;123133,142718;119699,144793;117867,145773;116092,146695;112944,148367;100981,152920;83351,155860;82035,155860;81863,155399;80489,155341;79230,155860;75567,155917;72876,155802;71560,155687;70243,155456;71036,154605;70873,154649;67918,154098;67782,154131;62115,153093;59883,152632;57937,152286;55590,151191;52671,150096;49637,148885;50152,148482;52270,148885;53186,149692;56334,150615;62573,152229;64119,152517;65779,152805;67610,153208;69629,153648;69785,153612;71674,153900;71731,153785;74479,153900;74937,153958;79173,153958;82264,154073;85927,153785;86385,153785;86557,154246;90163,153785;92567,153208;93941,152978;94799,152863;96688,152401;98234,152056;99779,151652;102614,151158;102985,151018;100008,151537;98463,151940;96917,152286;95028,152747;94170,152863;92796,153093;89075,153439;86557,153670;86099,153670;82435,153958;79344,153842;75109,153842;74651,153785;72876,153035;71903,153670;71901,153675;72705,153151;74479,153900;71732,153785;71753,153771;69957,153497;67839,153035;66008,152632;64348,152344;62802,152056;56563,150442;53415,149519;52499,148712;50381,148309;47233,146695;46317,146753;43054,145081;42482,144044;42596,143986;44600,145081;46603,146176;47176,145830;44829,144274;42883,143410;40192,141853;37903,140355;34297,138798;32923,137645;33209,137530;34583,137934;31721,134936;30118,133611;28630,132285;26741,130729;23993,127674;23805,127080;23249,126521;21360,124446;21131,123408;20387,122371;20299,122231;19414,121621;17697,119143;16724,116837;16609,116837;15293,114301;14034,111765;12717,108825;11515,105828;12717,107845;13919,110382;14320,111765;14485,112009;14282,110942;13750,109971;12885,108012;11859,106289;10599,102831;9521,99286;9166,98252;7623,92050;6941,87547;6936,87671;6993,88593;7279,90726;7623,92916;7050,91014;6650,88593;6192,88593;5906,86403;5505,85020;5162,83694;4188,82656;3902,82656;3616,81215;3502,79371;3730,76777;3845,75855;4040,75222;3945,73780;4074,71647;4303,71215;4303,70955;3845,71820;3444,71244;2700,70206;2564,69385;2528,69457;2300,71762;2128,74068;1956,75855;1956,79544;2013,81446;2128,83348;1613,85135;1498,85135;1155,81677;1155,78103;1441,75336;1956,75855;1498,75278;1384,73203;1498,70033;1555,69169;1727,67728;2414,65134;2756,63411;2643,63001;2242,65307;1555,67900;1384,69341;1326,70206;1212,73376;1326,75451;1040,78218;1040,81792;1384,85250;1498,85250;2242,88536;2643,91245;3502,94012;4854,99961;4972,101101;5219,101101;6478,104156;6936,105713;6077,104387;5162,102312;5104,102888;4606,101334;4246,101390;3845,100064;2471,96894;1613,94069;1555,91706;1155,88939;868,86173;239,84155;640,73434;1040,70667;697,69169;1384,65018;1555,64039;2013,60695;3215,58275;2929,61560;3215,60997;3387,59651;3444,58159;3959,56257;4761,53375;5734,50435;5807,50353;6249,48014;6879,46343;7623,44960;9111,42077;10313,39484;12030,36141;13290,34700;14320,32682;15179,31414;16094,30953;16323,30607;17239,28763;19014,26688;19062,27555;18932,27919;20788,25996;21704,24785;22906,23633;23009,23748;22963,23690;24451,22192;25940,20808;27542,19079;29775,17407;32179,15621;33616,14611;34583,13718;36300,12681;38132,11701;38374,11575;38997,10959;40021,10202;41144,9626;41939,9442;42081,9338;57650,2997;58228,2871;59826,2306;60927,2082;61502,2077;61715,2017;74765,288;78471,274;82435,346;82509,402;84439,173;86213,461;87988,807;88903,1016;87930,749;86156,403;84382,115;8438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w:pict>
        </mc:Fallback>
      </mc:AlternateContent>
    </w:r>
    <w:r w:rsidR="00982A23">
      <mc:AlternateContent>
        <mc:Choice Requires="wps">
          <w:drawing>
            <wp:anchor distT="0" distB="0" distL="114300" distR="114300" simplePos="0" relativeHeight="251647488" behindDoc="0" locked="0" layoutInCell="1" allowOverlap="1">
              <wp:simplePos x="0" y="0"/>
              <wp:positionH relativeFrom="column">
                <wp:posOffset>-66098</wp:posOffset>
              </wp:positionH>
              <wp:positionV relativeFrom="paragraph">
                <wp:posOffset>-2841741</wp:posOffset>
              </wp:positionV>
              <wp:extent cx="0" cy="2898648"/>
              <wp:effectExtent l="0" t="0" r="19050" b="35560"/>
              <wp:wrapNone/>
              <wp:docPr id="40" name="Straight Connector 40"/>
              <wp:cNvGraphicFramePr/>
              <a:graphic xmlns:a="http://schemas.openxmlformats.org/drawingml/2006/main">
                <a:graphicData uri="http://schemas.microsoft.com/office/word/2010/wordprocessingShape">
                  <wps:wsp>
                    <wps:cNvCnPr/>
                    <wps:spPr>
                      <a:xfrm>
                        <a:off x="0" y="0"/>
                        <a:ext cx="0" cy="2898648"/>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8097AF" id="Straight Connector 40" o:spid="_x0000_s1026" style="position:absolute;z-index:251647488;visibility:visible;mso-wrap-style:square;mso-wrap-distance-left:9pt;mso-wrap-distance-top:0;mso-wrap-distance-right:9pt;mso-wrap-distance-bottom:0;mso-position-horizontal:absolute;mso-position-horizontal-relative:text;mso-position-vertical:absolute;mso-position-vertical-relative:text" from="-5.2pt,-223.75pt" to="-5.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" strokecolor="#d8d8d8 [2732]" strokeweight=".5pt">
              <v:stroke joinstyle="miter"/>
            </v:line>
          </w:pict>
        </mc:Fallback>
      </mc:AlternateContent>
    </w:r>
    <w:r w:rsidR="00982A23">
      <mc:AlternateContent>
        <mc:Choice Requires="wps">
          <w:drawing>
            <wp:anchor distT="0" distB="0" distL="114300" distR="114300" simplePos="0" relativeHeight="251648512" behindDoc="0" locked="0" layoutInCell="1" allowOverlap="1">
              <wp:simplePos x="0" y="0"/>
              <wp:positionH relativeFrom="column">
                <wp:posOffset>3014559</wp:posOffset>
              </wp:positionH>
              <wp:positionV relativeFrom="paragraph">
                <wp:posOffset>-2841741</wp:posOffset>
              </wp:positionV>
              <wp:extent cx="29010" cy="2898996"/>
              <wp:effectExtent l="0" t="0" r="28575" b="34925"/>
              <wp:wrapNone/>
              <wp:docPr id="63" name="Straight Connector 63"/>
              <wp:cNvGraphicFramePr/>
              <a:graphic xmlns:a="http://schemas.openxmlformats.org/drawingml/2006/main">
                <a:graphicData uri="http://schemas.microsoft.com/office/word/2010/wordprocessingShape">
                  <wps:wsp>
                    <wps:cNvCnPr/>
                    <wps:spPr>
                      <a:xfrm>
                        <a:off x="0" y="0"/>
                        <a:ext cx="29010" cy="2898996"/>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1C9569" id="Straight Connector 63" o:spid="_x0000_s1026" style="position:absolute;z-index:251648512;visibility:visible;mso-wrap-style:square;mso-wrap-distance-left:9pt;mso-wrap-distance-top:0;mso-wrap-distance-right:9pt;mso-wrap-distance-bottom:0;mso-position-horizontal:absolute;mso-position-horizontal-relative:text;mso-position-vertical:absolute;mso-position-vertical-relative:text" from="237.35pt,-223.75pt" to="239.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" strokecolor="#d8d8d8 [2732]" strokeweight=".5pt">
              <v:stroke joinstyle="miter"/>
            </v:line>
          </w:pict>
        </mc:Fallback>
      </mc:AlternateContent>
    </w:r>
    <w:r w:rsidR="00982A23">
      <mc:AlternateContent>
        <mc:Choice Requires="wps">
          <w:drawing>
            <wp:anchor distT="0" distB="0" distL="114300" distR="114300" simplePos="0" relativeHeight="251651584" behindDoc="0" locked="0" layoutInCell="1" allowOverlap="1">
              <wp:simplePos x="0" y="0"/>
              <wp:positionH relativeFrom="column">
                <wp:posOffset>7140245</wp:posOffset>
              </wp:positionH>
              <wp:positionV relativeFrom="paragraph">
                <wp:posOffset>-1916455</wp:posOffset>
              </wp:positionV>
              <wp:extent cx="1994535" cy="1968500"/>
              <wp:effectExtent l="0" t="0" r="5715" b="0"/>
              <wp:wrapNone/>
              <wp:docPr id="43" name="Freeform: Shape 43">
                <a:extLst xmlns:a="http://schemas.openxmlformats.org/drawingml/2006/main"/>
              </wp:docPr>
              <wp:cNvGraphicFramePr/>
              <a:graphic xmlns:a="http://schemas.openxmlformats.org/drawingml/2006/main">
                <a:graphicData uri="http://schemas.microsoft.com/office/word/2010/wordprocessingShape">
                  <wps:wsp>
                    <wps:cNvSpPr/>
                    <wps:spPr>
                      <a:xfrm rot="10800000" flipH="1" flipV="1">
                        <a:off x="0" y="0"/>
                        <a:ext cx="1994535" cy="19685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009CDE">
                          <a:alpha val="60000"/>
                        </a:srgbClr>
                      </a:solidFill>
                      <a:ln w="9525" cap="flat">
                        <a:noFill/>
                        <a:prstDash val="solid"/>
                        <a:miter/>
                      </a:ln>
                    </wps:spPr>
                    <wps:bodyPr rtlCol="0" anchor="ctr"/>
                  </wps:wsp>
                </a:graphicData>
              </a:graphic>
            </wp:anchor>
          </w:drawing>
        </mc:Choice>
        <mc:Fallback>
          <w:pict>
            <v:shape w14:anchorId="58EBB2B5" id="Freeform: Shape 43" o:spid="_x0000_s1026" style="position:absolute;margin-left:562.2pt;margin-top:-150.9pt;width:157.05pt;height:155pt;rotation:180;flip:x y;z-index:251651584;visibility:visible;mso-wrap-style:square;mso-wrap-distance-left:9pt;mso-wrap-distance-top:0;mso-wrap-distance-right:9pt;mso-wrap-distance-bottom:0;mso-position-horizontal:absolute;mso-position-horizontal-relative:text;mso-position-vertical:absolute;mso-position-vertical-relative:text;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9cde" stroked="f">
              <v:fill opacity="39321f"/>
              <v:stroke joinstyle="miter"/>
              <v:path arrowok="t" o:connecttype="custom" o:connectlocs="1084374,1957824;1075052,1962844;1075611,1963083;1161879,1906865;1131741,1914042;1086534,1919783;1084381,1914042;1115954,1911171;1161879,1906865;1240275,1899352;1238433,1899872;1239377,1899688;677874,1888564;709806,1896818;723440,1897535;761471,1916195;778693,1919783;779771,1920143;783717,1916195;798785,1920501;813855,1924089;843547,1930995;843993,1930549;878437,1936290;894940,1939161;911445,1940596;945171,1942032;991096,1941313;993089,1941313;997554,1938801;1007600,1935572;1017826,1935393;1024822,1936289;1026705,1941313;1042761,1941313;1037738,1948490;1034868,1952079;1025539,1956385;1008317,1956385;986073,1954950;937995,1953514;902116,1950644;870543,1946338;838970,1941313;790892,1934137;753579,1921937;754010,1921623;732051,1914760;712676,1906148;690432,1898971;667469,1891076;677874,1888564;1100276,1873178;1089313,1874851;1013490,1878680;1038456,1881746;1044914,1880311;1089404,1875287;1096725,1873863;1168400,1862779;1131161,1868463;1143940,1868828;1162328,1865419;1304334,1861119;1187539,1892227;1246643,1879055;555528,1846580;638048,1881746;667469,1891076;689714,1898970;711959,1906147;731333,1914759;727028,1918348;715547,1916194;674645,1901124;654553,1893229;634461,1884617;607910,1875287;584948,1865240;567009,1855910;555528,1846580;589254,1828639;628720,1848734;623698,1851604;577773,1829356;589254,1828639;443586,1779837;492381,1807108;502427,1818591;479465,1806390;462243,1795626;443586,1779837;529150,1761421;529157,1761625;531581,1764559;531847,1763330;1577091,1714311;1574485,1714528;1531430,1745388;1489093,1768354;1458955,1786295;1442451,1793472;1425229,1800649;1404419,1811414;1388632,1820744;1365670,1830074;1341990,1838686;1335532,1845145;1325486,1848734;1300371,1853040;1268080,1863087;1238659,1872417;1206368,1881747;1166184,1891794;1109496,1901124;1108061,1903277;1080805,1910092;1081511,1910454;1111779,1902885;1112366,1901124;1169055,1891794;1209239,1881747;1241530,1872417;1270951,1863087;1303241,1853040;1328357,1848734;1311355,1858936;1311852,1858781;1329792,1848016;1339838,1844428;1340507,1844242;1344861,1839403;1368541,1830791;1391503,1821462;1407290,1812132;1428099,1801367;1445321,1794190;1457131,1789055;1463261,1784860;1493399,1766919;1535736,1743953;346591,1704386;349315,1706723;350245,1707197;1581907,1685651;1581661,1685821;1581661,1686026;1582801,1686188;1583096,1685821;1597410,1674938;1593173,1677866;1592424,1678644;1595329,1676784;288000,1638789;315101,1670703;293612,1644913;1648216,1638768;1648152,1638791;1647677,1642043;1636196,1654961;1622562,1670032;1623384,1669843;1636196,1655678;1647677,1642760;1648216,1638768;358137,1622607;359558,1624338;359629,1624101;251994,1606158;270651,1618359;271567,1619438;280068,1621320;299353,1639171;325904,1660702;337385,1676491;343843,1684385;371110,1707351;363217,1713810;337823,1685589;336668,1685821;360699,1712526;363217,1713810;371111,1707351;439280,1761176;425647,1765482;430670,1769071;410577,1769788;397661,1761176;385463,1751847;355325,1726728;327339,1701610;301506,1676491;289308,1664290;277826,1651372;282132,1645631;296483,1658549;312270,1670749;331644,1691562;333291,1692975;312270,1670749;297201,1658549;282849,1645631;267062,1626253;251994,1606158;1832812,1492048;1832448,1492204;1824611,1511017;1825278,1402138;1806262,1429610;1796933,1446834;1787605,1462623;1765360,1492048;1745986,1521473;1728764,1545156;1727328,1546034;1726153,1547775;1728046,1546592;1745268,1522909;1764643,1493484;1786887,1464059;1796216,1448270;1805544,1431046;1824919,1403056;1899547,1392292;1890218,1420281;1873714,1450423;1857210,1481283;1842141,1500660;1852187,1480565;1860798,1460470;1867256,1449706;1875866,1435352;1883760,1420999;1899547,1392292;1853100,1330773;1835682,1361431;1835362,1362168;1852904,1331289;1862653,1261334;1841718,1318539;1797681,1408566;1791234,1418761;1791193,1418845;1776123,1444682;1761054,1472671;1743833,1494202;1729481,1518603;1644807,1614053;1616821,1637737;1614136,1639779;1612978,1640951;1601276,1650492;1591707,1661420;1556545,1687974;1551036,1691455;1536071,1703656;1533910,1705060;1530712,1708069;1502727,1726729;1474741,1743953;1471538,1745577;1452590,1757886;1446716,1760849;1441016,1764765;1421641,1775531;1403538,1782631;1363192,1802985;1268535,1838294;1202574,1855256;1255881,1845145;1265927,1842991;1298218,1831509;1318310,1825050;1350601,1808543;1387197,1795625;1410644,1786429;1420924,1780554;1430251,1777684;1443168,1770507;1446562,1768147;1455367,1759742;1474741,1748259;1496783,1737453;1504880,1732469;1532865,1713810;1545064,1702327;1558698,1693715;1593859,1667161;1618974,1643477;1646960,1619795;1731633,1524343;1743286,1504531;1743833,1502813;1762490,1474106;1768230,1465494;1775863,1454905;1778276,1450423;1793345,1424587;1822766,1363584;1851469,1298276;1859901,1271721;1941165,1197801;1939013,1199236;1939013,1199236;1947943,1155267;1947686,1156537;1949776,1159047;1956235,1166223;1960540,1163353;1960649,1162802;1957670,1164788;1950494,1158328;1941547,1073741;1941046,1073769;1940139,1073820;1940448,1077231;1939731,1095174;1936861,1105938;1919639,1133210;1915334,1156894;1911028,1164788;1903852,1199236;1895959,1226508;1887348,1253062;1882325,1273875;1876584,1295405;1881163,1288283;1885195,1273157;1888783,1251626;1897394,1225073;1905287,1197801;1912463,1163353;1916769,1155458;1921074,1131775;1938296,1104503;1926815,1159764;1918204,1205695;1898829,1264545;1894997,1270507;1893358,1279437;1888066,1294688;1867974,1338466;1858645,1361431;1852904,1373632;1845728,1386550;1826354,1420999;1805544,1454729;1778994,1499943;1749573,1544439;1730199,1569557;1709389,1593958;1702213,1604006;1694320,1614053;1682121,1624101;1662170,1646194;1662746,1648502;1641937,1670032;1619692,1685821;1601753,1700174;1584758,1712595;1587401,1712375;1606058,1698739;1623998,1684385;1646242,1668597;1667052,1647066;1666334,1644196;1686427,1621948;1698626,1611901;1706519,1601853;1713694,1591806;1734504,1567405;1753879,1542286;1783300,1497790;1809850,1452576;1830660,1418845;1850034,1384397;1857210,1371479;1862950,1359279;1872279,1336313;1892371,1292534;1900264,1263110;1919639,1204260;1928250,1158329;1939731,1103068;1942320,1093361;1940448,1093020;1941165,1075079;1956952,1058572;1948597,1093393;1948597,1093393;1956953,1058573;1963411,1051395;1959105,1060725;1958119,1080281;1957670,1098762;1950494,1120845;1950494,1123368;1959105,1098762;1960540,1060725;1963886,1053475;1932555,1020535;1927853,1031651;1926097,1047807;1923833,1040260;1923005,1041325;1925380,1049242;1923944,1060725;1926815,1070055;1929039,1069931;1927532,1065031;1928967,1053548;1932555,1020535;1992832,1001158;1994267,1001875;1993549,1032017;1994267,1052830;1992114,1090867;1989961,1112397;1983503,1143975;1981350,1170529;1970586,1219331;1960540,1261674;1942601,1269569;1944037,1265263;1946907,1235120;1957670,1203542;1966281,1198519;1966281,1198518;1975610,1143975;1980632,1118139;1984938,1091585;1988526,1066466;1989961,1042783;1990679,1022688;1992114,1011923;1992832,1001158;101064,668396;101421,668574;101455,668474;144357,565529;128571,594953;115654,605719;115623,606406;114374,633880;114411,633815;115654,606436;128571,595670;144357,566246;144895,566605;145164,566067;152967,503091;142921,510267;127853,541845;131300,544604;131412,544119;128571,541845;143639,510267;152535,503913;208221,462183;207315,462909;203467,477703;201045,485149;135028,605719;125700,635143;117089,665285;98432,728441;86233,771501;80493,803797;77622,820303;75469,836810;69012,881306;66858,908578;70447,937285;72128,921643;71882,916472;74752,886330;81210,841834;86332,835686;93770,785903;93409,777243;100498,756917;104716,739851;103455,742794;99150,741359;88386,772219;89104,789444;84080,822457;83363,828198;76187,836810;78340,820303;81210,803797;86951,771501;99150,728441;117807,665285;126418,635143;135746,605719;201763,485149;208221,462183;221138,390416;221138,390416;224725,393286;224725,393286;350440,288238;350302,288348;349883,288822;344023,294964;342541,297120;341573,298214;337385,304295;293613,355967;281414,370321;269215,385392;215274,445020;269933,384674;282131,369603;294330,355249;338102,303577;342541,297120;349883,288822;368655,238750;362462,240908;357856,242618;356760,244009;348866,251186;328774,264104;315140,279176;302224,294246;293613,302141;293321,301775;285181,311561;271368,328696;249123,353097;252711,357402;252779,357342;249841,353814;272085,329413;294330,302141;302941,294247;315857,279176;329491,264105;349583,251187;357477,244010;366088,240781;368806,239937;1408007,109087;1444603,125593;1460390,138511;1425229,121287;1408007,109087;1288890,56696;1317593,63155;1357777,83250;1288890,56696;856910,51942;841841,53825;809549,58131;777976,65308;764343,69614;748556,73920;714011,80707;707654,83250;663882,98321;620827,115545;590689,129182;570597,137076;521084,160041;497404,175113;474442,190184;437845,217455;403402,244727;370437,273488;373264,277023;380260,272223;386215,267784;407707,249033;442151,221762;478747,194490;501709,179418;525390,164347;574902,141382;594277,131334;624415,117698;667469,100474;711241,85403;729628,81791;738511,78755;859407,52670;1113532,36511;1128870,38036;1149680,45213;1133893,43061;1100885,36601;1113532,36511;1197040,30860;1226460,33012;1262339,47366;1217849,39472;1197040,30860;957011,30680;874131,35166;816725,43060;789457,50237;765777,58849;732768,63155;607910,111239;562703,131334;549069,136358;536871,142817;513908,155017;478030,173677;450762,195207;371828,256927;355333,271273;339195,286010;339537,286352;215397,432040;190281,466489;178800,487302;167319,506679;145792,546868;122375,583774;122112,584906;114218,606436;108478,616483;107043,617919;100675,639090;99150,651650;97715,669591;87669,699017;78340,728441;68294,771501;62553,810974;58965,850446;63988,823174;64454,820923;65423,810256;71164,770784;72961,771384;73117,770717;71165,770066;81211,727006;90539,697580;100539,668291;99868,668156;101303,650215;109196,616483;114936,606436;115129,605912;122830,584906;146510,547586;168037,507397;179518,488020;190999,467207;216115,432758;340255,287070;373264,256928;452197,195208;479465,173678;515343,155018;538306,142817;550505,136358;564139,131334;609346,111239;734204,63155;767213,58849;790892,50237;818160,43061;875566,35166;958446,30949;1025063,33185;1057830,0;1091556,2153;1126000,5741;1148962,11483;1164032,18660;1182689,15071;1210674,21530;1227895,26554;1227178,27272;1226460,32295;1197040,30142;1186994,27272;1176948,25118;1157573,20812;1138199,16506;1118107,13635;1095862,13635;1077923,13635;1049938,13635;1048623,13216;1036303,19377;1040609,26554;1083663,35166;1064504,35500;1064827,35525;1085098,35166;1102320,37319;1135329,43778;1151115,45931;1177666,51673;1204934,57414;1231484,63873;1258034,71768;1270951,75356;1283867,79662;1284034,79814;1293296,81411;1315743,89754;1318878,94505;1319746,94733;1339838,102627;1357060,109804;1374282,117699;1387198,124876;1395809,129182;1405137,134205;1436710,152147;1476895,177984;1497705,192337;1498307,192767;1508942,199229;1913898,960968;1913596,966974;1921791,968145;1929684,973886;1933273,993263;1946906,1016229;1952647,1016751;1952647,1011205;1958481,994999;1958387,991828;1964128,972451;1972022,972451;1984220,964557;1985655,996134;1982068,1011205;1977762,1025559;1975609,1049242;1974892,1061443;1973457,1073643;1970397,1075684;1970586,1076513;1973518,1074559;1974892,1062878;1975609,1050678;1977762,1026994;1982068,1012641;1985655,997570;1991396,1001876;1990679,1012641;1989243,1023406;1988525,1043501;1987090,1067184;1983503,1092303;1979197,1118857;1974174,1144693;1964846,1199236;1956235,1204260;1945471,1235838;1942601,1265981;1941165,1270287;1928967,1303300;1925379,1306170;1910310,1341336;1926097,1306170;1929684,1303300;1906722,1368608;1894523,1375067;1891994,1380128;1892371,1380808;1895241,1375067;1907440,1368608;1898829,1393009;1883042,1421716;1875149,1436069;1866538,1450423;1860080,1461188;1850752,1482001;1840706,1502096;1824919,1523626;1809132,1543721;1809790,1542366;1791910,1566687;1753161,1609030;1745532,1620769;1753161,1609747;1791910,1567404;1762490,1611900;1747330,1627779;1735161,1636726;1734504,1637737;1726896,1643591;1726611,1645631;1692884,1680079;1657006,1713092;1655347,1714296;1643372,1729599;1614669,1751129;1587843,1771252;1587746,1771369;1614669,1751847;1643372,1730317;1619692,1754000;1600407,1766559;1587067,1772194;1586683,1772660;1572332,1781989;1566924,1784496;1553317,1795536;1540041,1804955;1519949,1817873;1513491,1818591;1506313,1821782;1505198,1822630;1514208,1819309;1520667,1818591;1494834,1837968;1478330,1846581;1461826,1854475;1450168,1856224;1448192,1857346;1393656,1881029;1390875,1881661;1374282,1892511;1383610,1895382;1349166,1910454;1352036,1900406;1340555,1904712;1329792,1908300;1307547,1915477;1304575,1911909;1293912,1914042;1280996,1916912;1254446,1923372;1253571,1923779;1278844,1917630;1291760,1914759;1302523,1912606;1306829,1916194;1329074,1909018;1339837,1905430;1351318,1901124;1348448,1911171;1318310,1925525;1316833,1925111;1296066,1933419;1278844,1938443;1253011,1944901;1242337,1944005;1220012,1948349;1219285,1949926;1159726,1961408;1146092,1957820;1134611,1957820;1114519,1964279;1096580,1965714;1078640,1966432;1076691,1965597;1060342,1968495;1040609,1964996;1041327,1964279;1044914,1959255;1028410,1957102;1036303,1952796;1059984,1952078;1082946,1951361;1115954,1952078;1138916,1949926;1181971,1940595;1210674,1934137;1232201,1933419;1233699,1932723;1212827,1933419;1184124,1939878;1141069,1949208;1118107,1951361;1085098,1950644;1062136,1951361;1038456,1952079;1039174,1949208;1044196,1942032;1265209,1905430;1415183,1848734;1454649,1827921;1476895,1816438;1499857,1804238;1542911,1778401;1577355,1751847;1641937,1701610;1659876,1687256;1677098,1672185;1702930,1648502;1713694,1630560;1729156,1616385;1729280,1615495;1714412,1629125;1703648,1647066;1677816,1670750;1660594,1685821;1642655,1700174;1578073,1750412;1543629,1776966;1500575,1802802;1477612,1815002;1455367,1826485;1415901,1847298;1265927,1903994;1044914,1940596;1028410,1940596;1026257,1934855;1009035,1934137;993249,1940596;947324,1941313;913598,1939878;897094,1938443;880590,1935572;890532,1924966;888483,1925525;851441,1918664;849734,1919066;778694,1906148;750708,1900406;726311,1896100;696890,1882464;660294,1868829;622263,1853757;628720,1848734;655271,1853757;666752,1863804;706219,1875287;784435,1895382;803809,1898971;824619,1902559;847581,1907583;872886,1913055;874848,1912606;898529,1916195;899246,1914760;933690,1916195;939430,1916912;992531,1916912;1031280,1918348;1077205,1914760;1082945,1914760;1085098,1920501;1130305,1914760;1160443,1907583;1177665,1904712;1188429,1903277;1212109,1897536;1231484,1893230;1250858,1888205;1286396,1882054;1291043,1880311;1253729,1886770;1234354,1891794;1214980,1896100;1191300,1901842;1180536,1903277;1163314,1906148;1116672,1910454;1085098,1913324;1079358,1913324;1033433,1916912;994684,1915477;941583,1915477;935843,1914760;913598,1905430;901399,1913324;901368,1913386;911445,1906865;933690,1916194;899247,1914759;899518,1914584;877001,1911171;850452,1905430;827489,1900406;806679,1896818;787305,1893230;709089,1873135;669623,1861652;658141,1851604;631591,1846580;592124,1826485;580643,1827203;539741,1806390;532565,1793472;534000,1792755;559116,1806390;584231,1820027;591406,1815721;561986,1796343;537589,1785578;503862,1766200;475159,1747541;429952,1728164;412731,1713811;416318,1712375;433540,1717399;397661,1680079;377569,1663573;358912,1647066;335232,1627689;300789,1589652;298425,1582265;291460,1575299;267780,1549462;264910,1536544;255581,1523626;254470,1521883;243382,1514296;221855,1483436;209656,1454729;208221,1454729;191717,1423151;175931,1391574;159426,1354972;144357,1317653;159426,1342772;174496,1374349;179518,1391574;181594,1394618;179039,1381331;172376,1369236;161529,1344841;148662,1323394;132875,1280333;119350,1236192;114909,1223324;95566,1146103;87012,1090044;86951,1091585;87669,1103068;91256,1129622;95561,1156894;88386,1133210;83363,1103068;77622,1103068;74034,1075796;69012,1058572;64706,1042066;52507,1029148;48919,1029148;45331,1011205;43896,988240;46766,955945;48201,944462;50645,936586;49457,918625;51072,892071;53942,886689;53942,883459;48201,894224;43179,887048;33850,874129;32146,863903;31698,864799;28827,893506;26674,922213;24522,944462;24522,990392;25239,1014076;26674,1037759;20216,1060007;18781,1060007;14476,1016947;14476,972451;18063,938002;24519,944458;18781,937285;17346,911449;18781,871976;19498,861211;21652,843269;30262,810974;34553,789520;33133,784420;28109,813127;19498,845422;17346,863364;16628,874129;15193,913601;16628,939438;13041,973886;13041,1018382;17346,1061443;18781,1061443;28109,1102350;33133,1136081;43896,1170529;60849,1244607;62328,1258804;65424,1258804;81211,1296840;86951,1316218;76187,1299711;64706,1273875;63989,1281051;57746,1261696;53225,1262392;48201,1245886;30980,1206413;20216,1171247;19498,1141822;14476,1107374;10888,1072925;2995,1047807;8017,914319;13041,879871;8735,861211;17346,809539;19498,797338;25239,755713;40309,725570;36720,766478;40307,759466;42461,742705;43179,724135;49637,700451;59683,664567;71882,627966;72796,626938;78340,597824;86233,577011;95562,559787;114219,523903;129288,491608;150815,449983;166602,432040;179518,406922;190282,391133;201763,385392;204634,381086;216115,358120;238359,332284;238965,343082;237342,347621;260604,323672;272085,308601;287154,294247;288453,295690;287872,294964;306529,276305;325186,259081;345278,237550;373264,216737;403402,194490;421421,181917;433540,170806;455067,157888;478030,145688;481069,144124;488883,136448;501710,127028;515792,119852;525755,117558;527542,116263;722722,37318;729964,35744;749990,28706;763804,25925;771007,25864;773671,25118;937278,3588;983741,3409;1033433,4305;1034358,4999;1058548,2153;1080793,5741;1103038,10047;1114515,12656;1102320,9329;1080075,5023;1057830,1435;105783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r w:rsidR="00982A23">
      <mc:AlternateContent>
        <mc:Choice Requires="wps">
          <w:drawing>
            <wp:anchor distT="0" distB="0" distL="114300" distR="114300" simplePos="0" relativeHeight="251652608" behindDoc="0" locked="0" layoutInCell="1" allowOverlap="1">
              <wp:simplePos x="0" y="0"/>
              <wp:positionH relativeFrom="column">
                <wp:posOffset>6280273</wp:posOffset>
              </wp:positionH>
              <wp:positionV relativeFrom="paragraph">
                <wp:posOffset>-1350398</wp:posOffset>
              </wp:positionV>
              <wp:extent cx="1422400" cy="1403350"/>
              <wp:effectExtent l="0" t="0" r="6350" b="6350"/>
              <wp:wrapNone/>
              <wp:docPr id="44" name="Freeform: Shape 44">
                <a:extLst xmlns:a="http://schemas.openxmlformats.org/drawingml/2006/main"/>
              </wp:docPr>
              <wp:cNvGraphicFramePr/>
              <a:graphic xmlns:a="http://schemas.openxmlformats.org/drawingml/2006/main">
                <a:graphicData uri="http://schemas.microsoft.com/office/word/2010/wordprocessingShape">
                  <wps:wsp>
                    <wps:cNvSpPr/>
                    <wps:spPr>
                      <a:xfrm rot="10800000" flipH="1" flipV="1">
                        <a:off x="0" y="0"/>
                        <a:ext cx="1422400" cy="140335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012169">
                          <a:alpha val="60000"/>
                        </a:srgbClr>
                      </a:solidFill>
                      <a:ln w="9525" cap="flat">
                        <a:noFill/>
                        <a:prstDash val="solid"/>
                        <a:miter/>
                      </a:ln>
                    </wps:spPr>
                    <wps:bodyPr rtlCol="0" anchor="ctr"/>
                  </wps:wsp>
                </a:graphicData>
              </a:graphic>
            </wp:anchor>
          </w:drawing>
        </mc:Choice>
        <mc:Fallback>
          <w:pict>
            <v:shape w14:anchorId="4F1E5662" id="Freeform: Shape 44" o:spid="_x0000_s1026" style="position:absolute;margin-left:494.5pt;margin-top:-106.35pt;width:112pt;height:110.5pt;rotation:180;flip:x y;z-index:251652608;visibility:visible;mso-wrap-style:square;mso-wrap-distance-left:9pt;mso-wrap-distance-top:0;mso-wrap-distance-right:9pt;mso-wrap-distance-bottom:0;mso-position-horizontal:absolute;mso-position-horizontal-relative:text;mso-position-vertical:absolute;mso-position-vertical-relative:text;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12169" stroked="f">
              <v:fill opacity="39321f"/>
              <v:stroke joinstyle="miter"/>
              <v:path arrowok="t" o:connecttype="custom" o:connectlocs="773320,1395739;766672,1399318;767070,1399488;828593,1359410;807100,1364527;774860,1368620;773325,1364527;795841,1362480;828593,1359410;884500,1354054;883187,1354425;883860,1354294;483425,1346363;506197,1352247;515921,1352759;543042,1366062;555324,1368620;556092,1368876;558907,1366062;569653,1369132;580400,1371689;601574,1376613;601893,1376294;626456,1380387;638226,1382434;649996,1383457;674047,1384481;706799,1383969;708220,1383969;711404,1382178;718569,1379876;725861,1379748;730850,1380387;732194,1383969;743644,1383969;740062,1389085;738015,1391643;731362,1394713;719080,1394713;703217,1393690;668930,1392667;643343,1390620;620827,1387550;598310,1383969;564024,1378852;537414,1370155;537721,1369931;522061,1365038;508244,1358899;492381,1353783;476005,1348154;483425,1346363;784661,1335394;776842,1336587;722769,1339317;740573,1341503;745179,1340479;776907,1336898;782128,1335883;833243,1327981;806686,1332033;815799,1332293;828912,1329863;930184,1326798;846892,1348974;889042,1339585;396174,1316433;455023,1341503;476005,1348154;491869,1353782;507733,1358898;521549,1365038;518479,1367596;510291,1366061;481122,1355317;466794,1349689;452465,1343549;433530,1336898;417155,1329735;404362,1323084;396174,1316433;420226,1303642;448371,1317968;444789,1320015;412038,1304154;420226,1303642;316343,1268851;351141,1288293;358305,1296480;341930,1287782;329648,1280107;316343,1268851;377363,1255723;377368,1255868;379096,1257960;379286,1257083;1124700,1222138;1122842,1222292;1092137,1244293;1061945,1260665;1040452,1273456;1028682,1278572;1016400,1283688;1001560,1291363;990301,1298014;973926,1304666;957039,1310805;952433,1315410;945268,1317968;927358,1321038;904329,1328201;883348,1334852;860320,1341503;831663,1348666;791236,1355317;790212,1356852;770775,1361711;771278,1361969;792864,1356573;793283,1355317;833710,1348666;862367,1341503;885395,1334852;906377,1328201;929405,1321038;947316,1317968;935191,1325242;935546,1325131;948339,1317456;955504,1314898;955981,1314766;959086,1311317;975973,1305177;992349,1298526;1003607,1291875;1018447,1284200;1030729,1279084;1039151,1275423;1043523,1272432;1065016,1259642;1095208,1243270;247171,1215062;249114,1216729;249777,1217066;1128135,1201706;1127959,1201827;1127959,1201973;1128773,1202089;1128983,1201827;1139191,1194069;1136169,1196156;1135635,1196711;1137707,1195385;205387,1168298;224714,1191050;209389,1172664;1175423,1168283;1175378,1168299;1175039,1170618;1166851,1179827;1157128,1190571;1157714,1190436;1166851,1180338;1175039,1171129;1175423,1168283;255405,1156762;256418,1157996;256469,1157827;179709,1145035;193014,1153734;193667,1154503;199730,1155844;213483,1168571;232418,1183920;240605,1195176;245211,1200804;264657,1217176;259028,1221781;240918,1201662;240094,1201827;257232,1220865;259028,1221781;264657,1217176;313272,1255548;303550,1258618;307131,1261177;292803,1261688;283591,1255548;274892,1248897;253399,1230990;233441,1213083;215019,1195176;206319,1186478;198132,1177269;201202,1173176;211437,1182385;222695,1191082;236512,1205920;237686,1206927;222695,1191082;211948,1182385;201713,1173176;190455,1159361;179709,1145035;1307067,1063686;1306808,1063797;1301219,1077209;1301695,999589;1288133,1019174;1281481,1031453;1274828,1042709;1258964,1063686;1245147,1084663;1232866,1101547;1231842,1102173;1231004,1103414;1232354,1102570;1244635,1085687;1258453,1064709;1274316,1043733;1280969,1032477;1287621,1020197;1301439,1000243;1354659,992569;1348006,1012523;1336237,1034011;1324467,1056012;1313720,1069826;1320885,1055500;1327025,1041174;1331631,1033500;1337772,1023267;1343401,1013035;1354659,992569;1321536,948712;1309114,970569;1308886,971094;1321396,949080;1328348,899209;1313419,939990;1282014,1004171;1277416,1011439;1277387,1011499;1266640,1029918;1255894,1049872;1243612,1065221;1233377,1082617;1172992,1150664;1153034,1167548;1151119,1169004;1150293,1169839;1141948,1176641;1135123,1184432;1110048,1203362;1106119,1205844;1095447,1214542;1093906,1215543;1091625,1217688;1071668,1230990;1051710,1243270;1049425,1244427;1035912,1253203;1031723,1255315;1027658,1258107;1013841,1265782;1000932,1270844;972159,1285354;904654,1310525;857614,1322618;895630,1315410;902794,1313875;925822,1305688;940151,1301084;963180,1289316;989278,1280107;1005999,1273551;1013330,1269363;1019982,1267317;1029193,1262200;1031614,1260518;1037893,1254526;1051710,1246339;1067429,1238636;1073203,1235083;1093161,1221781;1101860,1213594;1111584,1207455;1136658,1188525;1154570,1171640;1174527,1154757;1234912,1086709;1243222,1072585;1243612,1071360;1256917,1050895;1261011,1044755;1266455,1037207;1268175,1034011;1278922,1015592;1299903,972103;1320373,925545;1326386,906614;1384340,853916;1382805,854939;1382805,854939;1389173,823594;1388990,824499;1390480,826288;1395086,831404;1398157,829358;1398234,828965;1396110,830381;1390992,825776;1384612,765474;1384255,765494;1383607,765530;1383828,767962;1383317,780753;1381270,788427;1368988,807869;1365918,824753;1362847,830381;1357730,854939;1352100,874382;1345960,893312;1342378,908149;1338284,923498;1341549,918421;1344425,907637;1346983,892288;1353124,873358;1358753,853916;1363871,829358;1366941,823730;1370011,806846;1382293,787404;1374105,826799;1367965,859544;1354147,901498;1351414,905749;1350246,912115;1346472,922987;1332143,954196;1325490,970569;1321396,979267;1316279,988476;1302462,1013035;1287621,1037081;1268687,1069314;1247706,1101036;1233889,1118942;1219048,1136338;1213931,1143501;1208302,1150664;1199602,1157827;1185374,1173577;1185785,1175222;1170945,1190571;1155081,1201827;1142288,1212060;1130168,1220915;1132053,1220758;1145358,1211036;1158152,1200804;1174016,1189548;1188856,1174199;1188344,1172152;1202673,1156292;1211373,1149129;1217002,1141966;1222119,1134803;1236960,1117408;1250776,1099500;1271758,1067779;1290692,1035546;1305532,1011499;1319349,986941;1324467,977732;1328560,969034;1335213,952662;1349542,921452;1355171,900475;1368988,858521;1375129,825777;1383317,786381;1385163,779460;1383828,779218;1384340,766427;1395598,754659;1389639,779484;1389640,779484;1395598,754660;1400204,749543;1397133,756194;1396430,770136;1396110,783311;1390992,799054;1390992,800852;1397133,783311;1398157,756194;1400543,751026;1378199,727542;1374846,735467;1373593,746985;1371979,741604;1371388,742364;1373082,748008;1372058,756194;1374105,762845;1375692,762757;1374617,759264;1375640,751078;1378199,727542;1421185,713729;1422209,714240;1421697,735729;1422209,750566;1420673,777683;1419138,793032;1414532,815543;1412997,834474;1405321,869265;1398157,899451;1385364,905080;1386387,902010;1388434,880521;1396110,858009;1402251,854428;1402251,854428;1408904,815543;1412485,797125;1415556,778194;1418115,760287;1419138,743403;1419650,729078;1420673,721403;1421185,713729;72074,476501;72328,476629;72352,476557;102948,403167;91690,424144;82479,431819;82457,432309;81566,451895;81592,451848;82479,432330;91690,424655;102948,403679;103332,403934;103524,403551;109089,358655;101924,363771;91178,386283;93636,388250;93717,387904;91690,386283;102436,363771;108780,359241;148493,329492;147846,330009;145103,340556;143375,345864;96295,431819;89643,452795;83502,474284;70196,519308;61497,550006;57403,573030;55356,584797;53821,596565;49215,628286;47680,647728;50239,668193;51438,657042;51262,653356;53309,631867;57915,600146;61568,595763;66872,560273;66615,554099;71670,539608;74678,527442;73779,529541;70708,528517;63032,550518;63544,562797;59962,586332;59450,590425;54333,596565;55868,584797;57915,573030;62009,550006;70708,519308;84014,474284;90155,452795;96807,431819;143887,345864;148493,329492;157704,278329;157704,278329;160262,280375;160262,280375;249916,205486;249817,205564;249519,205902;245339,210281;244282,211818;243592,212598;240605,216933;209390,253770;200690,264003;191991,274747;153522,317256;192502,274236;201201,263491;209901,253258;241117,216421;244282,211818;249519,205902;262906,170206;258489,171744;255204,172963;254423,173955;248793,179071;234465,188281;224742,199025;215531,209769;209390,215397;209181,215136;203377,222113;193526,234328;177662,251724;180220,254793;180269,254750;178173,252235;194037,234840;209901,215397;216042,209770;225253,199025;234976,188281;249305,179072;254934,173955;261075,171653;263013,171052;1004119,77768;1030217,89536;1041475,98745;1016400,86466;1004119,77768;919170,40419;939640,45023;968297,59349;919170,40419;611104,37029;600358,38372;577329,41442;554813,46558;545090,49628;533832,52698;509196,57537;504662,59349;473447,70094;442742,82373;421249,92094;406921,97722;371610,114094;354723,124839;338348,135583;312249,155025;287685,174467;264177,194971;266192,197491;271182,194069;275429,190904;290756,177537;315319,158095;341418,138652;357793,127908;374681,117164;409990,100792;423808,93629;445301,83907;476005,71628;507221,60884;520334,58309;526668,56145;612885,37549;794114,26029;805052,27116;819893,32233;808635,30698;785095,26093;794114,26029;853668,22000;874649,23535;900235,33767;868508,28140;853668,22000;682491,21872;623385,25070;582446,30697;563000,35814;546113,41953;522573,45023;433530,79303;401291,93629;391568,97210;382869,101815;366493,110512;340906,123815;321460,139164;265169,183164;253405,193392;241897,203898;242140,204142;153610,308003;135699,332561;127511,347399;119323,361213;103971,389864;87272,416174;87084,416981;81455,432330;77361,439493;76337,440516;71796,455610;70708,464563;69685,477354;62521,498331;55868,519308;48703,550006;44610,578146;42051,606286;45633,586843;45965,585239;46657,577634;50750,549494;52032,549922;52144,549447;50751,548983;57915,518285;64568,497307;71699,476427;71220,476331;72244,463540;77873,439493;81967,432330;82104,431956;87596,416981;104483,390376;119835,361725;128023,347911;136211,333073;154122,308515;242652,204653;266192,183165;322484,139164;341930,123815;367517,110513;383892,101815;392592,97210;402315,93629;434554,79303;523597,45024;547137,41954;564024,35814;583470,30698;624409,25070;683515,22064;731022,23658;754390,0;778442,1535;803005,4093;819381,8186;830128,13302;843433,10744;863390,15349;875672,18930;875161,19442;874649,23023;853668,21489;846503,19442;839339,17907;825522,14837;811705,11767;797376,9721;781513,9721;768719,9721;748762,9721;747824,9422;739038,13814;742109,18930;772813,25070;759149,25308;759380,25326;773836,25070;786118,26605;809658,31209;820916,32745;839851,36838;859297,40931;878231,45535;897166,51163;906377,53721;915588,56791;915707,56900;922312,58038;938320,63986;940556,67373;941175,67536;955504,73163;967785,78280;980067,83908;989278,89024;995419,92094;1002072,95675;1024588,108466;1053245,126885;1068086,137118;1068516,137425;1076100,142031;1364894,685077;1364678,689359;1370523,690193;1376152,694287;1378711,708100;1388433,724473;1392528,724845;1392528,720891;1396688,709338;1396621,707078;1400715,693263;1406345,693263;1415044,687636;1416067,710147;1413509,720891;1410438,731124;1408903,748008;1408392,756706;1407368,765404;1405186,766858;1405321,767450;1407412,766057;1408392,757729;1408903,749032;1410438,732147;1413509,721915;1416067,711171;1420161,714241;1419650,721915;1418626,729590;1418114,743915;1417091,760799;1414532,778706;1411462,797637;1407880,816055;1401227,854939;1395086,858521;1387410,881033;1385363,902522;1384340,905591;1375640,929127;1373081,931173;1362335,956243;1373593,931173;1376152,929127;1359776,975685;1351077,980290;1349273,983898;1349542,984383;1351589,980289;1360288,975685;1354147,993081;1342889,1013546;1337260,1023779;1331119,1034011;1326513,1041685;1319861,1056523;1312697,1070849;1301439,1086198;1290180,1100524;1290649,1099558;1277898,1116896;1250264,1147083;1244824,1155451;1250264,1147594;1277898,1117407;1256917,1149129;1246106,1160449;1237428,1166827;1236959,1167548;1231533,1171721;1231330,1173176;1207278,1197734;1181691,1221269;1180508,1222127;1171969,1233036;1151499,1248385;1132368,1262731;1132299,1262814;1151499,1248897;1171969,1233548;1155081,1250432;1141328,1259386;1131814,1263403;1131541,1263735;1121306,1270386;1117450,1272173;1107746,1280043;1098278,1286758;1083950,1295968;1079344,1296480;1074225,1298754;1073430,1299359;1079856,1296991;1084462,1296480;1066039,1310293;1054269,1316434;1042499,1322061;1034186,1323308;1032776,1324108;993884,1340991;991901,1341442;980067,1349178;986719,1351224;962156,1361969;964203,1354806;956015,1357876;948339,1360433;932475,1365550;930356,1363006;922752,1364527;913541,1366573;894607,1371178;893982,1371468;912006,1367084;921217,1365038;928893,1363503;931963,1366061;947827,1360945;955503,1358387;963691,1355317;961644,1362480;940151,1372713;939097,1372418;924287,1378340;912006,1381922;893583,1386527;885971,1385887;870050,1388985;869531,1390108;827057,1398294;817334,1395736;809146,1395736;794817,1400341;782024,1401364;769231,1401876;767841,1401280;756182,1403347;742109,1400852;742621,1400341;745179,1396759;733409,1395225;739038,1392155;755926,1391643;772302,1391131;795841,1391643;812217,1390108;842921,1383457;863390,1378852;878742,1378340;879811,1377845;864926,1378341;844456,1382945;813752,1389597;797376,1391131;773836,1390620;757461,1391131;740573,1391643;741085,1389597;744667,1384481;902282,1358387;1009236,1317968;1037381,1303131;1053245,1294944;1069621,1286247;1100325,1267828;1124889,1248897;1170945,1213083;1183738,1202850;1196020,1192106;1214443,1175222;1222119,1162432;1233145,1152326;1233234,1151691;1222631,1161408;1214955,1174199;1196532,1191083;1184250,1201827;1171457,1212060;1125401,1247874;1100837,1266805;1070133,1285224;1053757,1293921;1037893,1302107;1009748,1316945;902794,1357364;745179,1383457;733409,1383457;731874,1379364;719592,1378852;708334,1383457;675583,1383969;651531,1382945;639761,1381922;627991,1379876;635082,1372315;633620,1372713;607204,1367822;605986,1368108;555325,1358899;535367,1354806;517967,1351736;496986,1342015;470888,1332294;443766,1321549;448371,1317968;467306,1321549;475493,1328712;503639,1336898;559419,1351224;573235,1353783;588076,1356340;604451,1359922;622497,1363823;623897,1363503;640785,1366062;641296,1365038;665859,1366062;669953,1366573;707822,1366573;735456,1367596;768207,1365038;772301,1365038;773836,1369132;806076,1365038;827569,1359922;839850,1357876;847527,1356852;864414,1352759;878231,1349689;892048,1346108;917392,1341722;920706,1340480;894095,1345084;880278,1348666;866461,1351736;849574,1355829;841898,1356852;829616,1358899;796353,1361969;773836,1364015;769743,1364015;736991,1366573;709357,1365550;671489,1365550;667395,1365038;651531,1358387;642832,1364015;642810,1364059;649996,1359410;665860,1366061;641297,1365038;641490,1364913;625432,1362480;606498,1358387;590123,1354806;575282,1352247;561465,1349689;505686,1335364;477540,1327178;469353,1320015;450418,1316433;422273,1302107;414085,1302619;384916,1287782;379798,1278572;380822,1278061;398733,1287782;416643,1297503;421761,1294433;400780,1280619;383381,1272944;359329,1259130;338859,1245828;306620,1232014;294338,1221781;296897,1220758;309178,1224339;283591,1197734;269263,1185967;255958,1174199;239071,1160385;214507,1133268;212822,1128002;207854,1123035;190967,1104617;188920,1095407;182267,1086198;181475,1084955;173568,1079546;158215,1057546;149516,1037081;148493,1037081;136723,1014569;125465,992057;113694,965964;102948,939359;113694,957266;124441,979778;128023,992057;129504,994228;127681,984755;122929,976132;115194,958742;106018,943452;94760,912754;85115,881285;81947,872112;68153,817060;62052,777096;62009,778194;62521,786381;65079,805311;68150,824753;63032,807869;59450,786381;55356,786381;52797,766938;49215,754659;46145,742892;37445,733683;34887,733683;32328,720891;31304,704519;33351,681496;34375,673310;36118,667695;35270,654891;36422,635960;38469,632123;38469,629821;34375,637495;30793,632379;24140,623170;22925,615879;22605,616518;20558,636984;19023,657449;17488,673310;17488,706054;17999,722938;19023,739822;14417,755683;13394,755683;10323,724985;10323,693263;12882,668705;17486,673307;13394,668193;12370,649775;13394,621635;13905,613960;15441,601169;21582,578146;24641,562851;23629,559215;20046,579681;13905,602704;12370,615495;11858,623170;10835,651309;11858,669728;9300,694287;9300,726008;12370,756706;13394,756706;20046,785869;23629,809916;31304,834474;43394,887284;44449,897405;46657,897405;57915,924522;62009,938336;54333,926568;46145,908149;45634,913266;41181,899467;37957,899963;34375,888196;22093,860056;14417,834986;13905,814009;10323,789450;7764,764892;2136,746985;5717,651821;9300,627263;6230,613960;12370,577123;13905,568425;17999,538750;28746,517261;26187,546425;28745,541426;30281,529477;30793,516238;35398,499354;42563,473772;51262,447679;51914,446946;55868,426191;61497,411353;68150,399074;81455,373492;92201,350469;107554,320794;118812,308003;128023,290096;135699,278840;143887,274747;145934,271677;154122,255305;169986,236886;170418,244584;169260,247820;185849,230746;194037,220002;204784,209770;205710,210798;205296,210281;218601,196979;231906,184699;246235,169350;266192,154513;287685,138652;300536,129689;309178,121768;324531,112559;340906,103861;343074,102747;348646,97274;357794,90559;367837,85443;374941,83807;376216,82884;515409,26604;520573,25482;534855,20465;544706,18482;549842,18439;551742,17907;668418,2558;701553,2430;736991,3069;737651,3564;754902,1535;770766,4093;786630,7162;794815,9022;786118,6651;770254,3581;754390,1023;75439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2A23" w:rsidRDefault="00F2210E">
    <w:pPr>
      <w:pStyle w:val="Footer"/>
    </w:pPr>
    <w:r w:rsidRPr="002172A5">
      <w:drawing>
        <wp:anchor distT="0" distB="0" distL="114300" distR="114300" simplePos="0" relativeHeight="251662848" behindDoc="0" locked="0" layoutInCell="1" allowOverlap="1">
          <wp:simplePos x="0" y="0"/>
          <wp:positionH relativeFrom="column">
            <wp:posOffset>3218180</wp:posOffset>
          </wp:positionH>
          <wp:positionV relativeFrom="paragraph">
            <wp:posOffset>-2859100</wp:posOffset>
          </wp:positionV>
          <wp:extent cx="2900045" cy="111125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00045" cy="11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A13095">
      <mc:AlternateContent>
        <mc:Choice Requires="wps">
          <w:drawing>
            <wp:anchor distT="0" distB="0" distL="114300" distR="114300" simplePos="0" relativeHeight="251658752" behindDoc="0" locked="0" layoutInCell="1" allowOverlap="1" wp14:anchorId="21CBB54C" wp14:editId="1EF6E75F">
              <wp:simplePos x="0" y="0"/>
              <wp:positionH relativeFrom="column">
                <wp:posOffset>8075426</wp:posOffset>
              </wp:positionH>
              <wp:positionV relativeFrom="paragraph">
                <wp:posOffset>-1645403</wp:posOffset>
              </wp:positionV>
              <wp:extent cx="492407" cy="486363"/>
              <wp:effectExtent l="0" t="0" r="3175" b="9525"/>
              <wp:wrapNone/>
              <wp:docPr id="20" name="Freeform: Shape 10">
                <a:extLst xmlns:a="http://schemas.openxmlformats.org/drawingml/2006/main"/>
              </wp:docPr>
              <wp:cNvGraphicFramePr/>
              <a:graphic xmlns:a="http://schemas.openxmlformats.org/drawingml/2006/main">
                <a:graphicData uri="http://schemas.microsoft.com/office/word/2010/wordprocessingShape">
                  <wps:wsp>
                    <wps:cNvSpPr/>
                    <wps:spPr>
                      <a:xfrm rot="10800000" flipH="1" flipV="1">
                        <a:off x="0" y="0"/>
                        <a:ext cx="492407" cy="48636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bg1">
                          <a:alpha val="47843"/>
                        </a:schemeClr>
                      </a:solidFill>
                      <a:ln w="9525" cap="flat">
                        <a:noFill/>
                        <a:prstDash val="solid"/>
                        <a:miter/>
                      </a:ln>
                    </wps:spPr>
                    <wps:bodyPr rtlCol="0" anchor="ctr"/>
                  </wps:wsp>
                </a:graphicData>
              </a:graphic>
            </wp:anchor>
          </w:drawing>
        </mc:Choice>
        <mc:Fallback>
          <w:pict>
            <v:shape w14:anchorId="4D73EBB7" id="Freeform: Shape 10" o:spid="_x0000_s1026" style="position:absolute;margin-left:635.85pt;margin-top:-129.55pt;width:38.75pt;height:38.3pt;rotation:180;flip:x y;z-index:251658752;visibility:visible;mso-wrap-style:square;mso-wrap-distance-left:9pt;mso-wrap-distance-top:0;mso-wrap-distance-right:9pt;mso-wrap-distance-bottom:0;mso-position-horizontal:absolute;mso-position-horizontal-relative:text;mso-position-vertical:absolute;mso-position-vertical-relative:text;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opacity="31354f"/>
              <v:stroke joinstyle="miter"/>
              <v:path arrowok="t" o:connecttype="custom" o:connectlocs="267708,483725;265407,484965;265545,485025;286843,471135;279402,472908;268241,474326;267710,472908;275505,472199;286843,471135;306197,469278;305742,469407;305975,469361;167352,466613;175236,468652;178602,468829;187991,473440;192242,474326;192508,474415;193482,473440;197203,474504;200923,475390;208253,477097;208363,476986;216867,478405;220941,479114;225016,479469;233342,479823;244680,479646;245172,479646;246274,479025;248754,478227;251279,478183;253006,478405;253471,479646;257435,479646;256195,481419;255486,482306;253183,483370;248931,483370;243440,483015;231570,482660;222713,481951;214918,480887;207123,479646;195254,477873;186042,474858;186149,474781;180727,473085;175944,470957;170453,469184;164784,467234;167352,466613;271634,462811;268927,463225;250208,464171;256372,464928;257966,464574;268950,463333;270757,462981;288452,460242;279259,461647;282414,461737;286953,460895;322011,459832;293177,467518;307769,464264;137148,456240;157520,464928;164784,467234;170275,469184;175767,470957;180550,473085;179487,473972;176653,473440;166555,469716;161595,467766;156635,465638;150080,463333;144411,460850;139982,458545;137148,456240;145474,451807;155217,456772;153977,457481;142639,451984;145474,451807;109512,439749;121558,446488;124038,449325;118369,446310;114118,443650;109512,439749;130636,435199;130637,435250;131236,435975;131301,435671;389349,423560;388706,423613;378077,431238;367624,436912;360184,441345;356110,443118;351858,444892;346720,447551;342823,449856;337154,452162;331308,454290;329714,455885;327233,456772;321033,457836;313061,460318;305798,462623;297826,464929;287905,467411;273910,469716;273556,470248;266827,471932;267001,472021;274474,470151;274619,469716;288614,467411;298535,464929;306507,462623;313770,460318;321742,457836;327942,456772;323745,459293;323868,459254;328297,456595;330777,455708;330942,455662;332017,454467;337863,452339;343532,450034;347429,447729;352566,445069;356818,443296;359734,442027;361247,440991;368688,436558;379140,430883;85566,421108;86238,421685;86468,421802;390538,416479;390477,416521;390477,416571;390759,416611;390832,416521;394365,413832;393319,414555;393135,414747;393852,414288;71101,404900;77792,412785;72486,406413;406908,404895;406893,404901;406775,405704;403941,408896;400575,412620;400778,412573;403941,409073;406775,405882;406908,404895;88416,400902;88767,401330;88785,401271;62212,396838;66818,399853;67044,400119;69143,400584;73904,404995;80458,410314;83293,414215;84887,416166;91619,421840;89670,423436;83401,416463;83116,416521;89049,423119;89670,423436;91619,421840;108449,435139;105083,436203;106323,437090;101363,437267;98174,435139;95162,432834;87722,426628;80813,420422;74435,414215;71424,411201;68589,408009;69652,406591;73195,409783;77093,412797;81876,417939;82282,418288;77093,412797;73372,409783;69829,406591;65932,401803;62212,396838;452481,368645;452391,368683;450456,373331;450621,346430;445927,353218;443623,357474;441321,361375;435829,368645;431046,375915;426794,381766;426439,381983;426149,382413;426617,382121;430868,376269;435652,368999;441143,361729;443446,357828;445749,353573;450533,346657;468957,343998;466653,350913;462579,358360;458504,365985;454784,370772;457264,365808;459390,360843;460984,358183;463110,354637;465059,351090;468957,343998;457490,328798;453190,336373;453111,336555;457441,328925;459848,311641;454680,325775;443808,348018;442216,350537;442206,350558;438486,356942;434766,363857;430514,369177;426971,375206;406067,398789;399158,404640;398495,405145;398209,405435;395320,407792;392957,410492;384277,417053;382917,417913;379222,420927;378689,421274;377899,422018;370990,426628;364081,430883;363291,431285;358613,434326;357162,435058;355755,436026;350972,438686;346503,440440;336542,445469;313173,454193;296889,458384;310050,455885;312530,455353;320502,452516;325462,450920;333434,446842;342469,443650;348257,441378;350795,439927;353098,439218;356287,437444;357124,436861;359298,434785;364081,431947;369523,429277;371522,428046;378431,423436;381442,420599;384808,418471;393489,411910;399689,406059;406598,400207;427502,376624;430379,371729;430514,371304;435120,364212;436537,362084;438422,359468;439017,358360;442738,351977;450001,336905;457087,320769;459169,314208;479231,295944;478700,296299;478700,296299;480905,285435;480841,285749;481357,286369;482952,288142;484014,287433;484041,287297;483306,287788;481534,286192;479326,265292;479202,265299;478978,265312;479054,266155;478877,270588;478168,273247;473917,279986;472854,285837;471791,287788;470019,296299;468071,303037;465945,309598;464705,314740;463288,320059;464418,318300;465413,314562;466299,309243;468425,302682;470374,295944;472145,287433;473208,285482;474271,279631;478523,272893;475688,286546;473563,297895;468779,312435;467833,313908;467429,316114;466122,319882;461162,330699;458859,336373;457441,339387;455670,342579;450887,351090;445749,359424;439195,370595;431931,381589;427148,387795;422011,393824;420239,396306;418291,398789;415279,401271;410353,406730;410496,407300;405358,412620;399866,416521;395438,420067;391242,423136;391895,423081;396501,419712;400930,416166;406421,412265;411559,406945;411381,406236;416342,400739;419353,398257;421302,395774;423074,393292;428211,387263;432994,381057;440258,370063;446812,358892;451950,350558;456733,342047;458504,338855;459922,335841;462225,330167;467185,319350;469134,312080;473917,297540;476043,286192;478877,272538;479516,270140;479054,270056;479231,265623;483129,261544;481066,270148;481066,270148;483129,261545;484723,259771;483660,262076;483417,266908;483306,271474;481534,276930;481534,277554;483660,271474;484014,262076;484840,260285;477105,252146;475945,254893;475511,258885;474952,257020;474748,257283;475334,259239;474980,262076;475688,264382;476238,264351;475865,263140;476220,260303;477105,252146;491986,247359;492341,247536;492164,254984;492341,260126;491809,269524;491278,274843;489683,282645;489152,289206;486495,301264;484014,311725;479586,313676;479940,312612;480649,305165;483306,297363;485432,296122;485432,296121;487735,282645;488975,276262;490038,269701;490924,263495;491278,257643;491455,252679;491809,250019;491986,247359;24950,165142;25039,165187;25047,165162;35639,139727;31741,146997;28553,149657;28545,149826;28237,156615;28245,156598;28553,149834;31741,147174;35639,139904;35771,139993;35838,139860;37764,124300;35284,126073;31564,133875;32415,134557;32443,134437;31741,133875;35461,126073;37658,124503;51405,114193;51182,114372;50232,118028;49634,119867;33336,149657;31032,156927;28907,164374;24301,179978;21289,190617;19872,198597;19163,202675;18632,206753;17037,217747;16506,224485;17392,231578;17807,227713;17746,226435;18455,218988;20049,207994;21313,206475;23150,194175;23061,192036;24811,187014;25852,182797;25541,183524;24478,183170;21820,190795;21998,195050;20758,203207;20581,204625;18809,206753;19340,202675;20049,198597;21466,190617;24478,179978;29084,164374;31210,156927;33513,149657;49811,119867;51405,114193;54594,96461;54594,96461;55480,97170;55480,97170;86516,71216;86482,71243;86378,71360;84932,72878;84566,73410;84327,73681;83293,75183;72487,87950;69475,91496;66463,95220;53146,109952;66640,95043;69652,91319;72664,87772;83470,75006;84566,73410;86378,71360;91013,58989;89484,59522;88347,59944;88076,60288;86127,62061;81167,65253;77801,68977;74612,72700;72487,74651;72414,74560;70405,76978;66995,81212;61503,87241;62389,88304;62406,88289;61680,87418;67172,81389;72664,74651;74790,72701;77978,68977;81344,65253;86304,62061;88253,60288;90379,59490;91050,59282;347606,26952;356641,31031;360538,34222;351858,29967;347606,26952;318199,14008;325285,15604;335205,20569;318199,14008;211552,12833;207832,13299;199860,14363;192065,16136;188699,17200;184802,18264;176274,19941;174704,20569;163898,24293;153269,28548;145828,31917;140868,33868;128644,39542;122798,43266;117129,46989;108094,53727;99591,60465;91453,67572;92151,68445;93878,67259;95348,66162;100654,61529;109157,54791;118192,48053;123861,44329;129707,40606;141931,34932;146714,32449;154154,29080;164784,24824;175590,21101;180129,20208;182322,19458;212169,13013;274907,9021;278693,9398;283831,11171;279933,10639;271784,9043;274907,9021;295523,7625;302786,8156;311644,11703;300660,9752;295523,7625;236265,7580;215804,8689;201632,10639;194900,12412;189054,14540;180904,15604;150080,27484;138919,32449;135553,33690;132542,35286;126873,38301;118015,42911;111283,48230;91796,63480;87724,67024;83740,70665;83824,70750;53177,106745;46976,115257;44142,120399;41307,125187;35993,135116;30212,144235;30147,144514;28198,149834;26781,152316;26426,152671;24854,157902;24478,161005;24124,165438;21643,172708;19340,179978;16860,190617;15443,200370;14557,210122;15797,203384;15912,202828;16152,200192;17569,190440;18013,190588;18051,190423;17569,190262;20049,179623;22352,172353;24821,165117;24655,165083;25009,160650;26958,152316;28375,149834;28423,149704;30324,144514;36170,135294;41485,125364;44319,120576;47154,115434;53354,106923;84002,70927;92151,63480;111637,48231;118369,42911;127227,38301;132896,35286;135908,33690;139273,32449;150434,27484;181259,15604;189408,14540;195254,12412;201986,10639;216158,8689;236619,7647;253066,8199;261155,0;269481,532;277985,1419;283654,2837;287374,4610;291980,3724;298889,5320;303140,6561;302963,6738;302786,7979;295523,7447;293043,6738;290563,6206;285779,5142;280996,4078;276036,3369;270544,3369;266115,3369;259207,3369;258882,3265;255841,4788;256903,6561;267533,8689;262803,8771;262882,8777;267887,8689;272139,9221;280288,10816;284185,11348;290740,12767;297472,14185;304026,15781;310581,17732;313770,18618;316959,19682;317000,19720;319286,20115;324828,22176;325602,23350;325816,23406;330777,25356;335028,27130;339280,29080;342469,30853;344595,31917;346898,33158;354692,37591;364613,43975;369750,47521;369899,47628;372525,49224;472500,237429;472425,238913;474448,239202;476397,240621;477283,245408;480648,251083;482066,251212;482066,249841;483506,245837;483483,245054;484900,240266;486849,240266;489860,238316;490215,246118;489329,249841;488266,253388;487735,259239;487558,262254;487203,265268;486448,265772;486495,265977;487218,265494;487558,262608;487735,259594;488266,253742;489329,250196;490215,246472;491632,247536;491455,250196;491101,252856;490923,257821;490569,263672;489683,269878;488620,276439;487380,282823;485077,296299;482952,297540;480294,305342;479586,312790;479231,313853;476220,322010;475334,322719;471614,331408;475511,322719;476397,322010;470728,338146;467716,339742;467092,340992;467185,341160;467894,339742;470905,338146;468779,344175;464882,351267;462933,354814;460807,358360;459213,361020;456910,366162;454430,371127;450533,376447;446635,381412;446798,381077;442383,387086;432817,397548;430934,400448;432817,397725;442383,387263;435120,398257;431378,402180;428373,404391;428211,404640;426333,406087;426262,406591;417936,415102;409078,423259;408669,423556;405713,427337;398626,432656;392004,437628;391980,437657;398626,432834;405713,427514;399866,433366;395105,436469;391812,437861;391717,437976;388174,440281;386839,440901;383480,443628;380202,445955;375242,449147;373648,449325;371876,450113;371600,450322;373825,449502;375419,449325;369042,454112;364967,456240;360893,458191;358015,458623;357527,458900;344063,464751;343377,464907;339280,467588;341583,468298;333080,472021;333788,469539;330954,470603;328297,471489;322805,473262;322071,472381;319439,472908;316250,473617;309695,475213;309479,475314;315719,473794;318907,473085;321564,472553;322627,473440;328119,471667;330776,470780;333611,469716;332902,472199;325462,475745;325097,475643;319970,477695;315719,478937;309341,480532;306706,480311;301194,481384;301015,481774;286311,484611;282945,483724;280111,483724;275150,485320;270721,485675;266293,485852;265811,485646;261775,486362;256903,485497;257081,485320;257966,484079;253892,483547;255841,482483;261687,482306;267356,482128;275505,482306;281173,481774;291803,479469;298889,477873;304203,477695;304573,477524;299420,477696;292334,479291;281705,481597;276036,482128;267887,481951;262218,482128;256372,482306;256549,481597;257789,479823;312352,470780;349378,456772;359121,451630;364613,448793;370282,445778;380911,439395;389414,432834;405358,420422;409787,416875;414039,413152;420416,407300;423074,402867;426891,399365;426921,399145;423251,402513;420593,406945;414216,412797;409964,416521;405535,420067;389592,432479;381088,439040;370459,445424;364790,448438;359298,451275;349555,456417;312530,470425;257966,479469;253892,479469;253360,478050;249109,477873;245211,479469;233874,479646;225547,479291;221473,478937;217398,478227;219853,475607;219347,475745;210202,474050;209781,474149;192242,470957;185333,469539;179310,468475;172047,465106;163012,461737;153623,458013;155217,456772;161772,458013;164607,460496;174350,463333;193660,468298;198443,469184;203580,470071;209249,471312;215496,472664;215981,472553;221827,473440;222004,473085;230508,473440;231925,473617;245034,473617;254600,473972;265938,473085;267355,473085;267887,474504;279048,473085;286488,471312;290740,470603;293397,470248;299243,468830;304026,467766;308809,466524;317583,465005;318730,464574;309518,466170;304735,467411;299952,468475;294106,469894;291449,470248;287197,470957;275682,472021;267887,472731;266470,472731;255132,473617;245566,473262;232456,473262;231039,473085;225547,470780;222536,472731;222528,472746;225016,471135;230508,473440;222004,473085;222071,473042;216512,472199;209958,470780;204289,469539;199151,468652;194368,467766;175058,462801;165315,459964;162481,457481;155926,456240;146183,451275;143348,451452;133250,446310;131479,443118;131833,442941;138033,446310;144234,449679;146005,448615;138742,443828;132719,441168;124393,436380;117306,431770;106146,426982;101894,423436;102780,423081;107031,424323;98174,415102;93214,411024;88608,406945;82762,402158;74258,392760;73675,390935;71955,389214;66109,382830;65400,379638;63097,376447;62823,376016;60086,374141;54771,366517;51760,359424;51405,359424;47331,351622;43433,343820;39359,334777;35639,325556;39359,331762;43079,339564;44319,343820;44832,344572;44201,341289;42556,338301;39878,332274;36701,326975;32804,316336;29465,305429;28369,302250;23593,283171;21481,269320;21466,269701;21643,272538;22529,279099;23592,285837;21820,279986;20581,272538;19163,272538;18277,265800;17037,261544;15975,257466;12963,254274;12077,254274;11191,249841;10837,244167;11546,236188;11900,233351;12503,231405;12210,226967;12609,220407;13317,219077;13317,218279;11900,220939;10660,219165;8357,215974;7936,213447;7825,213668;7117,220761;6585,227854;6054,233351;6054,244699;6231,250551;6585,256402;4991,261899;4637,261899;3574,251260;3574,240266;4459,231755;6053,233350;4637,231578;4282,225194;4637,215442;4814,212782;5345,208349;7471,200370;8530,195069;8180,193809;6940,200902;4814,208881;4282,213314;4105,215974;3751,225726;4105,232110;3219,240621;3219,251615;4282,262254;4637,262254;6940,272361;8180,280695;10837,289206;15022,307509;15388,311016;16152,311016;20049,320414;21466,325202;18809,321123;15975,314740;15797,316513;14256,311731;13140,311903;11900,307825;7648,298072;4991,289383;4814,282113;3574,273602;2688,265091;739,258885;1979,225904;3219,217392;2157,212782;4282,200015;4814,197001;6231,186716;9951,179269;9065,189376;9951,187644;10483,183502;10660,178914;12254,173062;14734,164197;17746,155153;17972,154899;19341,147706;21289,142564;23592,138308;28198,129442;31918,121463;37233,111178;41130,106745;44319,100539;46976,96638;49811,95220;50520,94156;53354,88482;58846,82098;58995,84766;58595,85888;64337,79970;67172,76247;70892,72701;71213,73057;71069,72878;75675,68267;80281,64012;85242,58692;92151,53550;99591,48053;104040,44947;107031,42202;112346,39010;118015,35996;118765,35609;120695,33713;123861,31385;127338,29612;129797,29045;130239,28725;178424,9220;180212,8831;185156,7093;188566,6405;190345,6390;191002,6206;231393,886;242864,842;255132,1064;255360,1235;261332,532;266824,1418;272316,2482;275149,3127;272139,2305;266647,1241;261155,355;261155,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21666" w:rsidRDefault="00921666" w:rsidP="007D76D9">
      <w:r>
        <w:separator/>
      </w:r>
    </w:p>
  </w:footnote>
  <w:footnote w:type="continuationSeparator" w:id="0">
    <w:p w:rsidR="00921666" w:rsidRDefault="00921666" w:rsidP="007D76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76D9" w:rsidRDefault="00E3629A" w:rsidP="007D76D9">
    <w:pPr>
      <w:pStyle w:val="Header"/>
    </w:pPr>
    <w:r>
      <w:rPr>
        <w:color w:val="A1FF8B"/>
      </w:rPr>
      <mc:AlternateContent>
        <mc:Choice Requires="wpg">
          <w:drawing>
            <wp:anchor distT="0" distB="0" distL="114300" distR="114300" simplePos="0" relativeHeight="251692544" behindDoc="0" locked="0" layoutInCell="1" allowOverlap="1" wp14:anchorId="57097C86" wp14:editId="21FB0250">
              <wp:simplePos x="0" y="0"/>
              <wp:positionH relativeFrom="column">
                <wp:posOffset>6215380</wp:posOffset>
              </wp:positionH>
              <wp:positionV relativeFrom="paragraph">
                <wp:posOffset>-270815</wp:posOffset>
              </wp:positionV>
              <wp:extent cx="445137" cy="388620"/>
              <wp:effectExtent l="0" t="0" r="0" b="0"/>
              <wp:wrapNone/>
              <wp:docPr id="38" name="Group 38"/>
              <wp:cNvGraphicFramePr/>
              <a:graphic xmlns:a="http://schemas.openxmlformats.org/drawingml/2006/main">
                <a:graphicData uri="http://schemas.microsoft.com/office/word/2010/wordprocessingGroup">
                  <wpg:wgp>
                    <wpg:cNvGrpSpPr/>
                    <wpg:grpSpPr>
                      <a:xfrm>
                        <a:off x="0" y="0"/>
                        <a:ext cx="445137" cy="388620"/>
                        <a:chOff x="0" y="0"/>
                        <a:chExt cx="445137" cy="388620"/>
                      </a:xfrm>
                    </wpg:grpSpPr>
                    <wps:wsp>
                      <wps:cNvPr id="39" name="Freeform: Shape 10">
                        <a:extLst/>
                      </wps:cNvPr>
                      <wps:cNvSpPr/>
                      <wps:spPr>
                        <a:xfrm rot="10800000" flipH="1">
                          <a:off x="51206" y="0"/>
                          <a:ext cx="393931" cy="38862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012169"/>
                        </a:solidFill>
                        <a:ln w="9525" cap="flat">
                          <a:noFill/>
                          <a:prstDash val="solid"/>
                          <a:miter/>
                        </a:ln>
                      </wps:spPr>
                      <wps:bodyPr rtlCol="0" anchor="ctr"/>
                    </wps:wsp>
                    <wps:wsp>
                      <wps:cNvPr id="41" name="Freeform: Shape 28">
                        <a:extLst/>
                      </wps:cNvPr>
                      <wps:cNvSpPr>
                        <a:spLocks noChangeAspect="1"/>
                      </wps:cNvSpPr>
                      <wps:spPr>
                        <a:xfrm>
                          <a:off x="51206" y="0"/>
                          <a:ext cx="348803" cy="34420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74C69B"/>
                        </a:solidFill>
                        <a:ln w="9525" cap="flat">
                          <a:noFill/>
                          <a:prstDash val="solid"/>
                          <a:miter/>
                        </a:ln>
                      </wps:spPr>
                      <wps:bodyPr rtlCol="0" anchor="ctr"/>
                    </wps:wsp>
                    <wps:wsp>
                      <wps:cNvPr id="47" name="Freeform: Shape 142">
                        <a:extLst/>
                      </wps:cNvPr>
                      <wps:cNvSpPr>
                        <a:spLocks noChangeAspect="1"/>
                      </wps:cNvSpPr>
                      <wps:spPr>
                        <a:xfrm>
                          <a:off x="0" y="58521"/>
                          <a:ext cx="159101" cy="15810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984392">
                            <a:alpha val="50000"/>
                          </a:srgbClr>
                        </a:solidFill>
                        <a:ln w="9525" cap="flat">
                          <a:noFill/>
                          <a:prstDash val="solid"/>
                          <a:miter/>
                        </a:ln>
                      </wps:spPr>
                      <wps:bodyPr rtlCol="0" anchor="ctr"/>
                    </wps:wsp>
                  </wpg:wgp>
                </a:graphicData>
              </a:graphic>
            </wp:anchor>
          </w:drawing>
        </mc:Choice>
        <mc:Fallback>
          <w:pict>
            <v:group w14:anchorId="4D817142" id="Group 38" o:spid="_x0000_s1026" style="position:absolute;margin-left:489.4pt;margin-top:-21.3pt;width:35.05pt;height:30.6pt;z-index:251692544" coordsize="445137,38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">
              <v:shape id="Freeform: Shape 10" o:spid="_x0000_s1027" style="position:absolute;left:51206;width:393931;height:388620;rotation:180;flip:x;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PLZsIA&#10;AADbAAAADwAAAGRycy9kb3ducmV2LnhtbESPUWvCMBSF34X9h3AHe9NUB0U7ozilsDfR+gMuzW1T&#10;1tyUJKv13y+DgY+Hc853ONv9ZHsxkg+dYwXLRQaCuHa641bBrSrnaxAhImvsHZOCBwXY715mWyy0&#10;u/OFxmtsRYJwKFCBiXEopAy1IYth4Qbi5DXOW4xJ+lZqj/cEt71cZVkuLXacFgwOdDRUf19/rAJd&#10;+dtpdR6jqfrPvMnL8VSXjVJvr9PhA0SkKT7D/+0vreB9A39f0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M8tmwgAAANsAAAAPAAAAAAAAAAAAAAAAAJgCAABkcnMvZG93&#10;bnJldi54bWxQSwUGAAAAAAQABAD1AAAAhwM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12169" stroked="f">
                <v:stroke joinstyle="miter"/>
                <v:path arrowok="t" o:connecttype="custom" o:connectlocs="214169,386512;212328,387503;212439,387551;229477,376452;223525,377869;214596,379002;214171,377869;220407,377302;229477,376452;244961,374969;244597,375072;244783,375035;133884,372839;140190,374468;142883,374610;150395,378294;153796,379002;154009,379073;154788,378294;157764,379144;160741,379852;166605,381216;166693,381128;173496,382261;176755,382828;180015,383111;186676,383395;195747,383253;196140,383253;197022,382757;199006,382119;201026,382084;202408,382261;202780,383253;205951,383253;204959,384670;204392,385378;202549,386228;199148,386228;194755,385945;185259,385662;178173,385095;171937,384245;165701,383253;156205,381836;148836,379427;148921,379366;144584,378011;140757,376310;136364,374894;131829,373335;133884,372839;217310,369802;215145,370132;200170,370888;205100,371493;206376,371210;215163,370218;216609,369937;230765,367749;223410,368871;225934,368943;229566,368270;257613,367421;234545,373562;246218,370962;109720,364551;126018,371493;131829,373335;136222,374893;140616,376310;144442,378010;143592,378719;141324,378294;133246,375319;129278,373760;125309,372060;120065,370218;115530,368234;111987,366392;109720,364551;116381,361009;124176,364976;123184,365543;114113,361150;116381,361009;87611,351374;97248,356758;99232,359025;94697,356616;91295,354491;87611,351374;104510,347739;104511,347779;104990,348358;105043,348115;311484,338438;310969,338481;302465,344573;294104,349107;288151,352649;284892,354066;281490,355483;277380,357608;274262,359450;269727,361292;265050,362992;263774,364267;261790,364976;256830,365826;250452,367809;244642,369651;238264,371493;230327,373477;219131,375319;218848,375744;213465,377089;213604,377161;219582,375666;219698,375319;230894,373477;238831,371493;245209,369651;251019,367809;257397,365826;262357,364976;258999,366990;259098,366959;262641,364834;264625,364126;264757,364089;265617,363134;270294,361434;274829,359592;277947,357750;282057,355625;285458,354208;287791,353194;289002,352366;294954,348824;303316,344290;68453,336479;68992,336940;69175,337034;312435,332780;312386,332814;312386,332854;312611,332886;312670,332814;315497,330665;314660,331243;314512,331397;315086,331030;56881,323529;62234,329829;57990,324738;325531,323525;325519,323529;325425,324171;323157,326721;320464,329697;320627,329659;323157,326863;325425,324313;325531,323525;70734,320334;71014,320676;71029,320629;49770,317087;53455,319495;53636,319708;55315,320080;59124,323604;64368,327855;66635,330972;67911,332530;73296,337064;71737,338339;66722,332768;66494,332814;71240,338086;71737,338339;73296,337064;86760,347690;84067,348540;85059,349249;81091,349391;78540,347690;76131,345848;70178,340890;64651,335931;59549,330972;57140,328563;54872,326013;55722,324879;58557,327430;61675,329838;65501,333947;65827,334226;61675,329838;58699,327430;55864,324879;52746,321054;49770,317087;361990,294559;361918,294590;360370,298304;360502,276809;356746,282233;354904,285633;353061,288750;348668,294559;344841,300368;341440,305044;341156,305217;340924,305561;341298,305327;344699,300652;348526,294843;352919,289034;354762,285917;356604,282516;360431,276990;375170,274865;373328,280391;370068,286342;366809,292434;363832,296259;365817,292292;367517,288325;368793,286200;370493,283366;372052,280533;375170,274865;365997,262720;362557,268773;362494,268918;365958,262822;367884,249012;363749,260305;355051,278078;353778,280091;353770,280108;350794,285208;347817,290734;344416,294984;341581,299802;324858,318645;319331,323321;318800,323724;318572,323956;316260,325839;314370,327996;307426,333239;306338,333926;303382,336335;302955,336612;302324,337206;296796,340890;291269,344290;290636,344611;286894,347041;285734,347626;284608,348399;280781,350524;277206,351926;269238,355944;250542,362915;237515,366264;248043,364267;250027,363842;256405,361575;260373,360300;266751,357041;273979,354491;278610,352676;280640,351516;282482,350949;285033,349532;285703,349067;287443,347407;291269,345140;295622,343007;297222,342023;302749,338339;305158,336072;307851,334372;314795,329130;319756,324454;325283,319779;342007,300935;344308,297024;344416,296684;348101,291017;349235,289317;350742,287226;351219,286342;354195,281241;360006,269198;365675,256305;367340,251062;383390,236469;382965,236752;382965,236752;384729,228072;384678,228323;385091,228818;386367,230235;387217,229668;387238,229560;386650,229952;385233,228676;383466,211977;383367,211983;383187,211993;383249,212666;383107,216208;382540,218334;379139,223718;378288,228393;377438,229952;376021,236752;374462,242136;372761,247379;371769,251488;370635,255738;371539,254332;372336,251346;373044,247095;374745,241853;376304,236469;377721,229668;378572,228110;379422,223434;382823,218050;380556,228960;378855,238028;375029,249646;374272,250823;373948,252586;372903,255596;368934,264239;367092,268773;365958,271182;364541,273732;360714,280533;356604,287192;351361,296118;345550,304902;341723,309861;337613,314678;336196,316662;334637,318645;332228,320629;328287,324991;328401,325446;324291,329697;319898,332814;316354,335647;312998,338099;313520,338056;317205,335364;320748,332530;325141,329413;329251,325163;329110,324596;333078,320204;335487,318220;337046,316237;338464,314253;342574,309436;346400,304477;352211,295693;357455,286767;361565,280108;365391,273307;366809,270756;367942,268348;369785,263814;373753,255171;375312,249362;379139,237744;380839,228677;383107,217767;383618,215851;383249,215783;383390,212241;386508,208983;384858,215857;384858,215857;386508,208983;387784,207566;386933,209408;386739,213268;386650,216917;385233,221277;385233,221775;386933,216917;387217,209408;387878,207976;381690,201473;380761,203668;380414,206857;379967,205367;379803,205578;380272,207141;379989,209408;380556,211250;380995,211225;380698,210258;380981,207991;381690,201473;393595,197648;393878,197790;393736,203740;393878,207849;393453,215358;393028,219609;391752,225843;391327,231085;389201,240720;387217,249079;383674,250637;383957,249787;384524,243837;386650,237603;388351,236611;388351,236611;390193,225843;391185,220742;392036,215500;392744,210541;393028,205866;393169,201898;393453,199773;393595,197648;19961,131954;20031,131989;20038,131970;28511,111646;25393,117455;22842,119581;22836,119716;22590,125140;22597,125127;22842,119722;25393,117597;28511,111788;28618,111859;28671,111753;30212,99320;28228,100737;25252,106971;25932,107515;25955,107420;25393,106971;28370,100737;30126,99482;41125,91244;40946,91387;40186,94308;39708,95778;26669,119581;24826,125390;23126,131340;19441,143808;17032,152309;15898,158685;15331,161944;14906,165203;13630,173987;13205,179371;13914,185038;14246,181950;14197,180929;14764,174979;16039,166194;17051,164981;18520,155152;18449,153443;19849,149430;20682,146061;20433,146642;19583,146359;17457,152451;17598,155851;16606,162369;16465,163502;15047,165203;15472,161944;16039,158685;17173,152309;19583,143808;23267,131340;24968,125390;26810,119581;39849,95778;41125,91244;43676,77076;43676,77076;44384,77642;44384,77642;69214,56904;69186,56926;69104,57019;67946,58232;67654,58657;67462,58873;66635,60074;57990,70275;55581,73109;53171,76084;42518,87856;53313,75942;55722,72967;58132,70133;66777,59932;67654,58657;69104,57019;72811,47134;71588,47560;70678,47898;70462,48172;68903,49589;64935,52139;62242,55115;59691,58090;57990,59649;57932,59576;56325,61508;53597,64891;49203,69708;49912,70558;49925,70546;49345,69850;53738,65032;58132,59649;59832,58090;62383,55115;65076,52139;69044,49589;70604,48172;72304,47535;72841,47368;278089,21536;285317,24794;288435,27345;281490,23944;278089,21536;254562,11193;260231,12468;268168,16435;254562,11193;169244,10254;166268,10626;159890,11476;153654,12893;150962,13743;147844,14593;141021,15933;139765,16435;131120,19411;122617,22811;116664,25503;112696,27061;102917,31595;98240,34571;93705,37546;86477,42930;79674,48314;73163,53992;73721,54690;75103,53742;76280,52866;80524,49164;87327,43780;94555,38396;99090,35421;103767,32445;113546,27912;117373,25928;123325,23236;131829,19835;140474,16860;144105,16147;145860,15548;169737,10398;219928,7208;222958,7509;227068,8926;223950,8501;217430,7226;219928,7208;236422,6092;242232,6517;249319,9351;240532,7792;236422,6092;189015,6057;172645,6942;161307,8501;155922,9918;151245,11618;144726,12468;120065,21961;111137,25928;108444,26920;106035,28195;101500,30603;94413,34287;89028,38538;73438,50722;70180,53555;66993,56464;67060,56532;42542,85293;37582,92094;35314,96203;33046,100028;28795,107962;24170,115248;24118,115472;22559,119722;21425,121706;21141,121989;19884,126169;19583,128648;19299,132190;17315,137999;15472,143808;13488,152309;12355,160102;11646,167894;12638,162510;12730,162066;12921,159960;14055,152168;14410,152286;14441,152154;14055,152026;16040,143525;17882,137716;19857,131934;19724,131907;20008,128365;21567,121706;22701,119722;22739,119619;24260,115472;28936,108104;33188,100170;35456,96345;37723,92236;42684,85435;67202,56673;73721,50723;89311,38538;94697,34287;101783,30604;106318,28195;108728,26920;111420,25928;120349,21961;145009,12468;151529,11618;156205,9918;161591,8501;172929,6942;189298,6110;202455,6551;208927,0;215588,425;222391,1133;226926,2267;229902,3684;233587,2975;239114,4250;242516,5242;242374,5384;242232,6376;236422,5951;234437,5384;232453,4959;228627,4109;224800,3259;220832,2692;216438,2692;212895,2692;207368,2692;207108,2609;204675,3825;205526,5242;214029,6942;210245,7008;210309,7013;214313,6942;217714,7368;224233,8643;227351,9068;232595,10201;237981,11335;243224,12610;248468,14168;251019,14877;253570,15727;253603,15757;255433,16072;259866,17719;260485,18657;260657,18702;264625,20261;268026,21677;271428,23236;273979,24653;275679,25503;277522,26495;283758,30037;291694,35137;295804,37971;295923,38056;298024,39332;378005,189714;377945,190899;379564,191130;381123,192264;381831,196089;384524,200623;385658,200726;385658,199631;386810,196432;386792,195806;387925,191981;389484,191981;391894,190422;392177,196656;391469,199631;390618,202465;390193,207141;390051,209549;389768,211958;389164,212361;389201,212525;389780,212139;390051,209833;390193,207424;390618,202749;391469,199915;392177,196940;393311,197790;393169,199915;392886,202040;392744,206007;392461,210683;391752,215642;390902,220884;389910,225985;388067,236752;386367,237744;384241,243978;383674,249929;383390,250779;380981,257297;380272,257863;377296,264806;380414,257863;381123,257297;376587,270190;374178,271465;373679,272464;373753,272598;374320,271465;376729,270190;375029,275007;371911,280674;370352,283508;368651,286342;367375,288467;365533,292576;363549,296543;360431,300793;357313,304760;357443,304493;353911,309294;346258,317654;344752,319971;346258,317795;353911,309436;348101,318220;345107,321355;342703,323121;342573,323321;341071,324477;341015,324879;334353,331680;327267,338198;326940,338435;324574,341456;318906,345707;313607,349679;313588,349702;318906,345848;324574,341598;319898,346273;316089,348753;313454,349865;313378,349957;310544,351799;309476,352294;306788,354474;304166,356333;300198,358883;298922,359025;297505,359655;297284,359822;299064,359167;300340,359025;295238,362850;291978,364551;288718,366109;286416,366455;286025,366676;275254,371351;274705,371476;271428,373618;273270,374185;266467,377161;267034,375177;264767,376027;262641,376735;258247,378152;257660,377448;255554,377869;253003,378436;247760,379711;247587,379791;252578,378577;255129,378010;257255,377586;258105,378294;262499,376877;264625,376169;266892,375319;266326,377302;260373,380136;260081,380054;255980,381694;252578,382686;247476,383961;245368,383784;240959,384642;240815,384953;229052,387220;226359,386511;224091,386511;220123,387787;216580,388070;213037,388212;212652,388047;209423,388619;205526,387928;205667,387787;206376,386795;203116,386370;204675,385520;209352,385378;213887,385236;220407,385378;224942,384953;233445,383111;239114,381836;243366,381694;243662,381557;239540,381694;233871,382969;225367,384811;220832,385236;214313,385095;209777,385236;205100,385378;205242,384811;206234,383395;249885,376169;279506,364976;287301,360867;291694,358600;296230,356191;304733,351091;311536,345848;324291,335931;327834,333097;331235,330122;336338,325446;338464,321904;341517,319106;341542,318930;338605,321621;336479,325163;331377,329838;327976,332814;324433,335647;311678,345565;304875,350807;296371,355908;291836,358317;287443,360584;279648,364692;250027,375885;206376,383111;203116,383111;202691,381978;199290,381836;196172,383111;187101,383253;180440,382969;177181,382686;173921,382119;175885,380026;175480,380136;168164,378781;167827,378861;153796,376310;148269,375177;143450,374327;137639,371635;130411,368943;122900,365968;124176,364976;129419,365968;131687,367951;139482,370218;154930,374185;158756,374894;162866,375602;167402,376594;172399,377674;172787,377586;177464,378294;177606,378011;184409,378294;185542,378436;196030,378436;203683,378719;212754,378011;213887,378011;214313,379144;223241,378011;229194,376594;232595,376027;234721,375744;239398,374610;243224,373760;247051,372768;254070,371554;254988,371210;247618,372485;243791,373477;239965,374327;235288,375460;233162,375744;229761,376310;220548,377161;214313,377727;213179,377727;204108,378436;196455,378152;185968,378152;184834,378011;180440,376169;178031,377727;178025,377739;180015,376452;184409,378294;177606,378010;177659,377976;173212,377302;167969,376169;163433,375177;159323,374468;155497,373760;140049,369793;132254,367526;129986,365543;124742,364551;116948,360584;114680,360725;106602,356616;105184,354066;105468,353925;110428,356616;115389,359308;116806,358458;110995,354633;106177,352508;99515,348682;93846,344998;84918,341173;81516,338339;82225,338056;85626,339048;78540,331680;74572,328422;70887,325163;66210,321337;59407,313828;58941,312370;57565,310994;52888,305894;52321,303344;50479,300793;50259,300449;48069,298951;43817,292859;41408,287192;41125,287192;37865,280958;34747,274724;31487,267498;28511,260130;31487,265089;34464,271323;35456,274724;35866,275325;35361,272701;34045,270314;31903,265498;29362,261264;26244,252763;23572,244048;22695,241508;18875,226263;17185,215196;17173,215500;17315,217767;18024,223009;18874,228393;17457,223718;16465,217767;15331,217767;14622,212383;13630,208983;12780,205724;10370,203174;9662,203174;8953,199631;8670,195098;9237,188722;9520,186455;10003,184900;9768,181354;10087,176112;10654,175050;10654,174412;9520,176537;8528,175120;6686,172570;6349,170551;6260,170728;5694,176395;5268,182063;4843,186455;4843,195523;4985,200198;5268,204874;3993,209266;3709,209266;2859,200765;2859,191981;3568,185180;4843,186454;3709,185038;3426,179938;3709,172145;3851,170020;4276,166478;5977,160102;6824,155866;6544,154860;5552,160527;3851,166903;3426,170445;3284,172570;3001,180363;3284,185463;2576,192264;2576,201048;3426,209549;3709,209549;5552,217625;6544,224284;8670,231085;12018,245710;12310,248512;12922,248512;16040,256021;17173,259847;15047,256588;12780,251488;12638,252904;11405,249083;10512,249221;9520,245962;6119,238169;3993,231227;3851,225418;2859,218617;2150,211816;591,206857;1583,180504;2576,173704;1725,170020;3426,159819;3851,157410;4985,149192;7961,143242;7252,151318;7961,149933;8386,146624;8528,142958;9803,138283;11788,131198;14197,123973;14378,123770;15473,118022;17032,113913;18874,110513;22559,103429;25535,97053;29787,88835;32905,85293;35456,80334;37582,77217;39849,76084;40416,75234;42684,70700;47077,65599;47197,67731;46876,68627;51471,63899;53738,60924;56714,58090;56971,58375;56856,58232;60541,54548;64226,51148;68194,46897;73721,42788;79674,38396;83233,35914;85626,33720;89878,31170;94413,28762;95014,28453;96557,26937;99090,25078;101872,23661;103839,23208;104192,22953;142741,7367;144172,7056;148127,5667;150855,5118;152278,5106;152804,4959;185117,708;194294,673;204108,850;204291,987;209069,425;213462,1133;217856,1983;220122,2499;217714,1842;213320,992;208927,283;20892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28" o:spid="_x0000_s1028" style="position:absolute;left:51206;width:348803;height:344207;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cSeMQA&#10;AADbAAAADwAAAGRycy9kb3ducmV2LnhtbESPQWvCQBSE74X+h+UVvNVNSpGQuopYxB7qwbTU6yP7&#10;kg1m34bsamJ+fVco9DjMzDfMcj3aVlyp941jBek8AUFcOt1wreD7a/ecgfABWWPrmBTcyMN69fiw&#10;xFy7gY90LUItIoR9jgpMCF0upS8NWfRz1xFHr3K9xRBlX0vd4xDhtpUvSbKQFhuOCwY72hoqz8XF&#10;Kvgxp23VZTt5+DRmej9V6X6iVqnZ07h5AxFoDP/hv/aHVvCawv1L/AF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XEnjEAAAA2wAAAA8AAAAAAAAAAAAAAAAAmAIAAGRycy9k&#10;b3ducmV2LnhtbFBLBQYAAAAABAAEAPUAAACJAw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4c69b" stroked="f">
                <v:stroke joinstyle="miter"/>
                <v:path arrowok="t" o:connecttype="custom" o:connectlocs="189635,342340;188004,343218;188102,343260;203189,333430;197918,334685;190012,335688;189636,334685;195157,334183;203189,333430;216898,332116;216577,332207;216742,332175;118546,330230;124130,331673;126515,331798;133166,335061;136177,335688;136366,335751;137056,335061;139691,335814;142326,336441;147519,337649;147597,337571;153620,338575;156507,339077;159393,339328;165291,339579;173322,339453;173671,339453;174452,339014;176208,338449;177997,338418;179220,338575;179550,339453;182357,339453;181479,340708;180977,341336;179346,342089;176334,342089;172444,341838;164036,341587;157762,341085;152240,340332;146718,339453;138311,338198;131785,336065;131861,336010;128021,334810;124632,333304;120742,332049;116727,330669;118546,330230;192415,327539;190498,327832;177238,328501;181604,329037;182734,328786;190514,327908;191795,327659;204329,325721;197817,326715;200051,326779;203267,326183;228101,325431;207676,330870;218012,328567;97150,322888;111582,329037;116727,330669;120617,332049;124507,333304;127895,334810;127142,335438;125134,335061;117982,332426;114468,331045;110954,329539;106311,327908;102295,326151;99158,324520;97150,322888;103048,319751;109950,323265;109072,323767;101041,319877;103048,319751;77574,311218;86107,315986;87864,317994;83848,315861;80837,313979;77574,311218;92537,307998;92539,308033;92962,308546;93009,308331;275801,299760;275345,299798;267816,305194;260412,309210;255141,312347;252255,313602;249243,314857;245604,316739;242843,318371;238827,320002;234686,321508;233557,322637;231800,323265;227408,324018;221761,325775;216616,327406;210969,329038;203942,330794;194028,332426;193777,332802;189010,333994;189134,334057;194427,332734;194530,332426;204444,330794;211471,329038;217118,327406;222263,325775;227910,324018;232302,323265;229329,325049;229416,325022;232553,323139;234310,322512;234427,322480;235188,321633;239330,320128;243345,318496;246106,316865;249745,314983;252757,313728;254822,312830;255894,312096;261165,308959;268568,304943;60612,298025;61088,298433;61251,298516;276643,294749;276600,294778;276600,294814;276799,294843;276851,294778;279354,292876;278613,293387;278482,293524;278990,293198;50365,286555;55104,292135;51347,287625;288239,286551;288228,286555;288145,287124;286137,289382;283753,292018;283896,291984;286137,289508;288145,287249;288239,286551;62631,283725;62879,284028;62892,283986;44068,280849;47331,282982;47491,283171;48978,283500;52351,286621;56994,290386;59002,293147;60131,294527;64900,298543;63519,299672;59078,294738;58876,294778;58876,294778;63079,299448;63519,299672;64900,298543;76821,307955;74437,308708;75315,309335;71802,309461;69543,307955;67409,306324;62139,301931;57245,297539;52727,293147;50594,291014;48586,288755;49339,287751;51849,290010;54610,292143;57998,295782;58286,296029;54610,292143;51974,290010;49464,287751;46704,284363;44068,280849;320521,260896;320457,260923;319087,264213;319204,245174;315878,249978;314247,252990;312615,255751;308725,260896;305337,266041;302325,270182;302074,270336;301868,270640;302200,270433;305211,266292;308600,261147;312490,256002;314121,253241;315752,250229;319141,245335;329227,244739;328176,247092;325917,251609;328176,247092;329227,244739;332192,243453;330560,248347;327674,253617;324788,259014;322152,262402;323909,258888;325415,255374;326544,253492;328050,250982;329431,248472;332192,243453;324069,232696;321023,238056;320967,238185;324035,232786;325739,220554;322078,230556;314377,246298;313250,248081;313243,248096;310607,252613;307972,257508;304960,261272;302451,265539;287643,282229;282749,286371;282279,286727;282077,286933;280030,288601;278357,290512;272208,295155;271244,295764;268627,297897;268249,298142;267690,298669;262796,301931;257902,304943;257342,305227;254028,307380;253001,307898;252004,308582;248616,310465;245450,311706;238394,315265;221841,321439;210305,324406;219628,322637;221385,322261;227032,320253;230545,319124;236192,316237;242592,313978;246693,312370;248490,311343;250121,310841;252380,309586;252974,309174;254514,307704;257902,305696;261756,303807;263172,302935;268067,299672;270200,297665;272584,296159;278733,291516;283125,287374;288019,283233;302827,266543;304865,263079;304960,262778;308223,257758;309227,256253;310562,254401;310984,253617;313619,249100;318764,238433;323784,227013;325258,222370;339470,209444;339093,209695;339093,209695;340655,202007;340610,202229;340976,202668;342105,203923;342858,203421;342877,203325;342356,203672;341101,202542;339537,187752;339449,187757;339290,187765;339344,188362;339219,191499;338717,193382;335705,198150;334952,202292;334199,203672;332944,209695;331564,214464;330058,219107;329180,222747;328176,226511;328977,225266;329682,222621;330309,218856;331815,214213;333195,209444;334450,203421;335203,202040;335956,197899;338968,193131;336960,202793;335454,210825;332066,221115;331396,222158;331109,223719;330184,226386;326670,234041;325039,238056;324035,240190;322780,242449;319392,248472;315752,254370;311109,262276;305964,270057;302576,274449;298937,278716;297682,280472;296302,282229;294168,283986;290679,287849;290780,288253;287141,292018;283251,294778;280113,297288;277142,299460;277604,299422;280866,297037;284004,294527;287894,291767;291533,288002;291407,287500;294921,283610;297055,281853;298435,280096;299690,278339;303329,274072;306717,269680;311862,261900;316505,253994;320145,248096;323533,242072;324788,239813;325792,237680;327423,233664;330937,226009;332317,220864;335705,210574;337211,202543;339219,192880;339672,191182;339344,191123;339470,187986;342231,185099;340769,191188;340769,191188;342231,185099;343360,183844;342607,185476;342607,185476;342434,188895;342356,192127;341101,195988;341101,196429;342607,192127;342858,185476;343443,184208;337964,178448;337142,180392;336835,183217;336439,181897;336294,182083;336709,183468;336458,185476;336960,187107;337349,187085;337086,186229;337337,184221;337964,178448;348505,175060;348756,175185;348631,180456;348756,184095;348380,190746;348003,194511;346874,200033;346497,204676;344615,213209;342858,220613;339721,221994;339972,221241;340474,215970;342356,210448;343862,209570;343862,209570;345493,200033;346372,195515;347125,190872;347752,186480;348003,182338;348129,178825;348380,176942;348505,175060;17674,116874;17736,116905;17742,116888;25245,98887;22484,104032;20226,105914;20220,106035;20002,110839;20008,110827;20226,106040;22484,104157;25245,99012;25339,99075;25386,98981;26751,87969;24994,89224;22359,94746;22962,95228;22981,95143;22484,94746;25120,89224;26675,88113;36414,80816;36255,80943;35582,83530;35159,84832;23614,105914;21982,111060;20476,116330;17214,127373;15080,134903;14077,140550;13575,143436;13198,146323;12069,154103;11692,158872;12320,163891;12614,161156;12571,160252;13073,154981;14202,147201;15098,146126;16398,137421;16335,135907;17575,132353;18313,129369;18092,129883;17339,129632;15457,135028;15582,138040;14704,143813;14578,144817;13324,146323;13700,143436;14202,140550;15206,134903;17339,127373;20602,116330;22108,111060;23739,105914;35284,84832;36414,80816;38673,68267;38672,68267;39300,68769;39300,68769;61285,50401;61261,50420;61187,50502;60162,51577;59903,51954;59734,52145;59002,53208;51347,62244;49213,64753;47080,67389;37651,77811;47206,67263;49339,64628;51472,62118;59127,53083;59903,51954;61187,50502;64470,41747;63387,42125;62582,42424;62390,42667;61009,43922;57496,46181;55112,48816;52853,51451;51347,52832;51296,52768;49872,54479;47457,57475;43567,61742;44194,62494;44206,62484;43692,61867;47582,57600;51472,52832;52978,51451;55237,48816;57621,46181;61135,43922;62515,42667;64021,42102;64497,41955;246231,19075;252631,21961;255392,24220;249243,21208;246231,19075;225400,9914;230420,11043;237447,14557;225400,9914;149856,9082;147221,9412;141573,10165;136052,11420;133668,12173;130907,12926;124866,14112;123754,14557;116099,17192;108570,20204;103299,22588;99786,23969;91127,27984;86986,30620;82970,33255;76570,38024;70547,42792;64782,47822;65276,48440;66500,47600;67541,46824;71300,43545;77323,38777;83723,34008;87739,31373;91880,28737;100538,24722;103927,22965;109197,20580;116727,17569;124381,14933;127597,14302;129150,13771;150293,9210;194734,6384;197416,6651;201055,7906;198295,7529;192522,6400;194734,6384;209338,5396;214483,5772;220757,8282;212977,6902;209338,5396;167362,5365;152867,6149;142828,7529;138060,8784;133919,10290;128146,11043;106311,19451;98405,22965;96021,23843;93888,24973;89872,27106;83597,30369;78829,34133;65025,44926;62140,47434;59318,50011;59378,50071;37668,75545;33276,81569;31268,85208;29261,88597;25496,95624;21401,102077;21355,102275;19974,106040;18971,107797;18720,108048;17606,111750;17339,113946;17088,117083;15331,122228;13700,127373;11943,134903;10939,141805;10312,148707;11190,143938;11272,143545;11441,141679;12445,134777;12759,134882;12787,134766;12445,134652;14202,127122;15833,121977;17582,116856;17465,116832;17716,113695;19096,107797;20100,106040;20134,105948;21480,102275;25622,95750;29386,88722;31394,85334;33402,81695;37794,75671;59504,50196;65276,44926;79080,34134;83848,30369;90123,27106;94139,24973;96272,23843;98656,22965;106562,19451;128397,11043;134170,10290;138311,8784;143079,7529;153118,6149;167613,5412;179262,5803;184993,0;190891,376;196914,1004;200930,2008;203565,3263;206828,2635;211722,3765;214734,4643;214608,4769;214483,5647;209338,5271;207581,4769;205824,4392;202436,3639;199047,2886;195534,2384;191644,2384;188506,2384;183612,2384;183383,2311;181228,3388;181981,4643;189510,6149;186160,6207;186216,6212;189761,6149;192773,6526;198546,7655;201306,8031;205949,9035;210718,10039;215361,11169;220004,12549;222263,13176;224522,13929;224551,13956;226171,14235;230096,15694;230645,16525;230796,16565;234310,17945;237322,19200;240333,20581;242592,21835;244098,22588;245729,23467;251251,26604;258278,31122;261918,33632;262023,33707;263883,34837;334701,168032;334648,169083;336082,169287;337462,170291;338089,173679;340474,177695;341478,177786;341478,176817;342498,173983;342482,173429;343485,170040;344866,170040;346999,168660;347250,174182;346623,176817;345870,179327;345493,183468;345368,185601;345117,187735;344582,188091;344615,188236;345128,187895;345368,185852;345493,183719;345870,179578;346623,177068;347250,174433;348254,175186;348129,177068;347878,178950;347752,182464;347501,186605;346874,190997;346121,195640;345242,200158;343611,209695;342105,210574;340223,216096;339721,221366;339470,222119;337337,227892;336709,228394;334074,234543;336835,228394;337462,227892;333446,239311;331313,240441;330871,241326;330937,241445;331439,240441;333572,239311;332066,243578;329305,248598;327925,251108;326419,253617;325290,255500;323658,259139;321901,262653;319141,266417;316380,269931;316495,269694;313368,273947;306592,281351;305257,283404;306592,281476;313368,274072;308223,281853;305572,284629;303444,286194;303329,286371;301998,287394;301949,287751;296051,293774;289776,299547;289486,299758;287392,302433;282372,306198;277681,309717;277664,309737;282372,306324;287392,302559;283251,306700;279878,308896;277545,309881;277478,309963;274968,311594;274023,312033;271643,313963;269321,315610;265808,317869;264678,317994;263423,318552;263228,318700;264804,318120;265933,317994;261416,321383;258529,322889;255643,324269;253605,324575;253259,324771;243722,328912;243235,329023;240333,330920;241965,331422;235941,334057;236443,332300;234435,333053;232553,333681;228663,334936;228143,334312;226279,334685;224020,335187;219377,336316;219224,336387;223643,335312;225902,334810;227784,334434;228537,335061;232428,333806;234310,333179;236318,332426;235816,334183;230545,336692;230287,336620;226655,338073;223643,338951;219126,340081;217259,339924;213355,340684;213228,340959;202812,342967;200428,342339;198420,342339;194906,343469;191769,343720;188632,343845;188291,343699;185432,344206;181981,343594;182107,343469;182734,342590;179848,342214;181228,341461;185369,341336;189385,341210;195157,341336;199173,340959;206702,339328;211722,338198;215487,338073;215748,337951;212098,338073;207079,339202;199549,340834;195534,341210;189761,341085;185746,341210;181604,341336;181730,340834;182608,339579;221259,333179;247486,323265;254388,319626;258278,317618;262294,315485;269823,310967;275847,306324;287141,297539;290278,295029;293290,292394;297807,288253;299690,285116;302394,282637;302415,282481;299815,284865;297933,288002;293415,292143;290404,294778;287266,297288;275972,306073;269949,310716;262420,315234;258404,317367;254514,319375;247612,323014;221385,332928;182734,339328;179848,339328;179471,338324;176459,338198;173699,339328;165667,339453;159769,339202;156883,338951;153997,338449;155736,336595;155377,336692;148900,335493;148601,335563;136178,333304;131283,332300;127017,331547;121872,329163;115472,326779;108821,324143;109950,323265;114593,324143;116601,325900;123503,327908;137181,331422;140570,332049;144209,332677;148224,333555;152650,334512;152993,334434;157134,335061;157260,334810;163283,335061;164287,335187;173573,335187;180350,335438;188381,334810;189385,334810;189761,335814;197667,334810;202938,333555;205949,333053;207832,332802;211973,331798;215361,331045;218749,330167;224964,329091;225777,328787;219251,329916;215863,330794;212475,331547;208334,332551;206451,332802;203440,333304;195283,334057;189761,334559;188757,334559;180726,335187;173950,334936;164663,334936;163660,334810;159769,333179;157636,334559;157631,334570;159393,333430;163283,335061;157260,334810;157307,334779;153369,334183;148726,333179;144711,332300;141072,331673;137683,331045;124005,327532;117103,325524;115095,323767;110452,322888;103550,319375;101543,319500;94390,315861;93135,313602;93386,313477;97778,315861;102170,318245;103425,317492;98280,314104;94013,312222;88115,308833;83096,305571;75190,302182;72178,299673;72805,299422;75817,300300;69543,293774;66029,290888;62766,288002;58625,284614;52602,277963;52188,276671;50970,275453;46829,270935;46327,268676;44696,266417;44502,266113;42562,264786;38798,259390;36665,254370;36414,254370;33527,248849;30767,243327;27880,236927;25245,230402;27880,234794;30516,240315;31394,243327;31757,243859;31310,241536;30145,239421;28248,235155;25998,231405;23237,223876;20872,216158;20095,213907;16713,200405;15217,190602;15206,190872;15331,192880;15959,197523;16712,202292;15457,198150;14578,192880;13575,192880;12947,188111;12069,185099;11316,182213;9182,179954;8555,179954;7927,176817;7677,172801;8178,167154;8429,165146;8857,163769;8649,160629;8931,155985;9433,155044;9433,154479;8429,156362;7551,155107;5920,152848;5622,151060;5543,151217;5041,156236;4665,161256;4288,165146;4288,173178;4414,177319;4665,181460;3535,185350;3284,185350;2532,177821;2532,170040;3159,164017;4288,165146;3284,163891;3033,159374;3284,152472;3410,150589;3786,147452;5292,141805;6043,138053;5794,137162;4916,142181;3410,147828;3033,150966;2908,152848;2657,159750;2908,164268;2281,170291;2281,178072;3033,185601;3284,185601;4916,192754;5794,198652;7677,204676;10641,217629;10900,220111;11441,220111;14202,226762;15206,230151;13324,227264;11316,222747;11190,224001;10099,220617;9308,220739;8429,217852;5418,210950;3535,204801;3410,199656;2532,193633;1904,187609;524,183217;1402,159876;2281,153852;1528,150589;3033,141554;3410,139420;4414,132142;7049,126871;6422,134024;7049,132798;7426,129867;7551,126620;8680,122479;10437,116205;12571,109805;12730,109625;13700,104534;15080,100895;16712,97883;19975,91608;22610,85961;26374,78683;29135,75545;31394,71153;33276,68393;35284,67389;35786,66636;37794,62620;41684,58102;41790,59991;41506,60784;45574,56596;47582,53961;50217,51451;50444,51704;50343,51577;53606,48314;56868,45302;60382,41537;65276,37898;70547,34008;73698,31810;75817,29867;79582,27608;83597,25475;84129,25201;85496,23859;87739,22212;90201,20957;91944,20556;92256,20329;126389,6525;127656,6250;131158,5020;133574,4533;134833,4523;135299,4392;163911,627;172036,596;180726,753;180888,874;185118,376;189008,1004;192899,1757;194906,2213;192773,1631;188883,878;184993,251;18499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42" o:spid="_x0000_s1029" style="position:absolute;top:58521;width:159101;height:158101;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Bpv8IA&#10;AADbAAAADwAAAGRycy9kb3ducmV2LnhtbESPQYvCMBSE74L/ITxhb5oqq5auUVRY8CSsCl4fzdum&#10;2LzUJGr33xthweMwM98wi1VnG3EnH2rHCsajDARx6XTNlYLT8XuYgwgRWWPjmBT8UYDVst9bYKHd&#10;g3/ofoiVSBAOBSowMbaFlKE0ZDGMXEucvF/nLcYkfSW1x0eC20ZOsmwmLdacFgy2tDVUXg43qyC/&#10;XafmVDVxPz9v1ke/L3dTzJX6GHTrLxCRuvgO/7d3WsHnHF5f0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Gm/wgAAANsAAAAPAAAAAAAAAAAAAAAAAJgCAABkcnMvZG93&#10;bnJldi54bWxQSwUGAAAAAAQABAD1AAAAhwM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84392" stroked="f">
                <v:fill opacity="32896f"/>
                <v:stroke joinstyle="miter"/>
                <v:path arrowok="t" o:connecttype="custom" o:connectlocs="86499,157244;85755,157647;85800,157666;92681,153151;90277,153727;86671,154188;86499,153727;89018,153497;92681,153151;98935,152547;98788,152589;98863,152574;54073,151681;56620,152344;57708,152401;60741,153900;62115,154188;62201,154217;62516,153900;63718,154246;64920,154534;67288,155089;67324,155053;70072,155514;71388,155745;72705,155860;75395,155975;79058,155917;79217,155917;79573,155716;80375,155456;81190,155442;81748,155514;81899,155917;83179,155917;82779,156494;82550,156782;81806,157128;80432,157128;78658,157013;74822,156897;71960,156667;69442,156321;66923,155917;63088,155341;60112,154361;60146,154336;58395,153785;56849,153093;55075,152517;53243,151883;54073,151681;87767,150445;86893,150580;80845,150887;82836,151133;83351,151018;86900,150615;87484,150500;93201,149610;90231,150066;91250,150096;92717,149822;104045,149477;94728,151975;99443,150917;44314,148309;50896,151133;53243,151883;55017,152517;56792,153093;58337,153785;57994,154073;57078,153900;53815,152690;52213,152056;50610,151364;48492,150615;46660,149808;45229,149058;44314,148309;47004,146868;50152,148482;49751,148712;46088,146926;47004,146868;35384,142948;39276,145139;40078,146061;38246,145081;36872,144217;35384,142948;42210,141469;42210,141486;42403,141721;42425,141623;125802,137686;125594,137703;122160,140182;118783,142026;116379,143467;115062,144044;113688,144620;112028,145485;110769,146234;108937,146983;107049,147675;106533,148194;105732,148482;103729,148828;101153,149635;98806,150384;96230,151133;93025,151940;88503,152690;88388,152863;86214,153410;86270,153439;88685,152831;88732,152690;93254,151940;96459,151133;99035,150384;101382,149635;103958,148828;105961,148482;104605,149301;104644,149289;106075,148424;106877,148136;106930,148121;107277,147733;109166,147041;110998,146292;112257,145542;113917,144678;115291,144101;116233,143689;116722,143352;119126,141911;122503,140066;27647,136889;27864,137076;27938,137114;126186,135384;126167,135397;126167,135414;126258,135427;126281,135397;127423,134523;127085,134759;127025,134821;127257,134672;22973,131620;25135,134183;23421,132112;131476,131618;131471,131620;131433,131881;130517,132919;129429,134129;129495,134114;130517,132977;131433,131939;131476,131618;28568,130321;28681,130459;28687,130440;20101,128999;21589,129979;21662,130066;22341,130217;23879,131651;25997,133380;26913,134648;27428,135282;29603,137127;28973,137645;26948,135379;26855,135397;26855,135397;28772,137542;28973,137645;29603,137127;35041,141450;33953,141796;34354,142084;32751,142141;31721,141450;30748,140700;28344,138683;26111,136666;24051,134648;23078,133668;22162,132631;22505,132170;23650,133207;24909,134187;26455,135859;26586,135972;24909,134187;23707,133207;22562,132170;21303,130613;20101,128999;146201,119835;146172,119847;145546,121358;145600,112613;144083,114820;143339,116203;142595,117471;140820,119835;139275,122198;137901,124100;137786,124170;137692,124310;137844,124215;139217,122313;140763,119950;142537,117587;143281,116319;144025,114935;145571,112687;150172,112413;149692,113494;148662,115569;149692,113494;150172,112413;151524,111823;150780,114071;149463,116491;148147,118970;146945,120526;147746,118912;148433,117298;148948,116434;149635,115281;150265,114128;151524,111823;147819,106882;146430,109344;146404,109403;147803,106923;148581,101305;146911,105899;143398,113130;142884,113948;142881,113955;141679,116030;140477,118278;139103,120008;137958,121967;131204,129633;128971,131536;128757,131700;128665,131794;127731,132560;126968,133438;124163,135570;123724,135850;122530,136830;122358,136943;122103,137184;119870,138683;117638,140066;117382,140197;115871,141185;115402,141423;114948,141738;113402,142603;111958,143173;108740,144808;101189,147643;95927,149006;100180,148194;100981,148021;103557,147098;105160,146580;107735,145254;110655,144216;112525,143478;113345,143006;114089,142776;115119,142199;115390,142010;116092,141334;117638,140412;119396,139544;120042,139144;122274,137645;123247,136723;124335,136031;127140,133899;129143,131997;131375,130095;138130,122428;139059,120837;139103,120699;140591,118394;141049,117702;141658,116851;141850,116491;143052,114416;145399,109517;147689,104272;148361,102139;154844,96202;154672,96317;154672,96317;155384,92786;155364,92888;155531,93089;156046,93666;156389,93435;156398,93391;156160,93550;155588,93032;154874,86238;154834,86240;154762,86244;154787,86518;154729,87959;154500,88824;153127,91014;152783,92916;152440,93550;151867,96317;151238,98508;150551,100640;150150,102312;149692,104041;150057,103469;150379,102254;150665,100525;151352,98392;151982,96202;152554,93435;152898,92801;153241,90899;154615,88709;153699,93147;153012,96836;151467,101562;151161,102041;151030,102759;150608,103983;149005,107499;148261,109344;147803,110324;147231,111361;145685,114128;144025,116837;141908,120469;139561,124042;138015,126060;136355,128020;135783,128826;135153,129633;134180,130440;132589,132215;132635,132400;130975,134129;129200,135397;127769,136550;126414,137548;126625,137530;128113,136435;129544,135282;131318,134014;132978,132285;132921,132054;134524,130268;135497,129461;136126,128654;136699,127847;138359,125887;139904,123869;142251,120296;144369,116664;146029,113955;147574,111188;148147,110151;148605,109171;149349,107327;150952,103810;151581,101447;153127,96721;153814,93032;154729,88593;154936,87814;154787,87786;154844,86345;156103,85020;155437,87816;155437,87816;156103,85020;156618,84443;156275,85193;156275,85193;156196,86763;156160,88248;155588,90021;155588,90224;156275,88248;156389,85193;156656,84610;154157,81965;153782,82858;153642,84155;153461,83549;153395,83635;153585,84270;153470,85193;153699,85942;153877,85932;153756,85538;153871,84616;154157,81965;158965,80408;159080,80466;159022,82887;159080,84559;158908,87613;158736,89343;158221,91879;158049,94012;157191,97931;156389,101332;154958,101966;155073,101620;155302,99199;156160,96663;156847,96260;156847,96260;157591,91879;157992,89804;158335,87671;158622,85654;158736,83752;158793,82138;158908,81273;158965,80408;8062,53683;8090,53697;8093,53689;11515,45421;10256,47784;9226,48649;9223,48704;9123,50910;9126,50905;9226,48706;10256,47842;11515,45478;11558,45507;11580,45464;12202,40406;11401,40982;10199,43519;10474,43740;10483,43701;10256,43519;11458,40982;12167,40472;16609,37120;16537,37179;16230,38367;16037,38965;10771,48649;10027,51012;9340,53433;7852,58505;6879,61963;6421,64557;6192,65883;6020,67209;5505,70783;5333,72973;5619,75278;5754,74022;5734,73607;5963,71186;6478,67612;6887,67119;7480,63120;7451,62425;8017,60792;8353,59422;8252,59658;7909,59543;7050,62021;7108,63405;6707,66056;6650,66517;6077,67209;6249,65883;6478,64557;6936,61963;7909,58505;9397,53433;10084,51012;10828,48649;16094,38965;16609,37120;17640,31356;17640,31356;17926,31587;17926,31587;27954,23150;27943,23159;27910,23197;27442,23690;27324,23863;27247,23951;26913,24440;23421,28590;22448,29742;21475,30953;17174,35740;21532,30895;22505,29685;23478,28532;26970,24382;27324,23863;27910,23197;29407,19175;28913,19349;28546,19486;28458,19598;27829,20174;26226,21212;25138,22422;24108,23633;23421,24267;23398,24237;22748,25023;21647,26399;19872,28359;20158,28705;20164,28700;19929,28417;21704,26457;23478,24267;24165,23633;25195,22422;26283,21212;27886,20174;28515,19598;29202,19338;29419,19271;112315,8761;115234,10087;116493,11125;113688,9741;112315,8761;102813,4554;105102,5072;108308,6686;102813,4554;68354,4172;67152,4323;64577,4669;62058,5245;60970,5591;59711,5937;56956,6482;56448,6686;52957,7897;49522,9280;47118,10375;45516,11009;41566,12854;39677,14064;37846,15275;34926,17465;32179,19655;29549,21965;29775,22249;30333,21864;30808,21507;32522,20001;35270,17811;38189,15621;40021,14410;41910,13200;45859,11355;47405,10548;49809,9453;53243,8070;56735,6859;58201,6569;58910,6325;68554,4230;88825,2932;90048,3055;91708,3631;90449,3458;87816,2940;88825,2932;95486,2479;97833,2651;100695,3804;97146,3170;95486,2479;76339,2464;69728,2824;65149,3458;62974,4035;61085,4726;58452,5072;48492,8934;44886,10548;43798,10952;42825,11470;40994,12450;38132,13949;35957,15678;29660,20635;28344,21787;27057,22971;27084,22999;17182,34700;15178,37466;14263,39138;13347,40694;11630,43922;9762,46886;9741,46977;9111,48706;8653,49513;8539,49628;8031,51329;7909,52338;7795,53779;6993,56142;6249,58505;5448,61963;4990,65134;4704,68304;5104,66114;5141,65933;5219,65076;5677,61906;5820,61954;5832,61901;5677,61848;6478,58390;7222,56026;8020,53674;7966,53663;8081,52222;8710,49513;9168,48706;9184,48664;9798,46977;11687,43980;13404,40752;14320,39196;15236,37524;17239,34757;27142,23056;29775,20635;36071,15678;38246,13949;41108,12450;42940,11470;43913,10952;45000,10548;48607,8934;58566,5072;61199,4727;63088,4035;65263,3458;69843,2824;76454,2486;81768,2665;84382,0;87072,173;89819,461;91651,922;92853,1499;94341,1210;96574,1729;97947,2133;97890,2190;97833,2594;95486,2421;94685,2190;93883,2017;92338,1672;90792,1326;89190,1095;87415,1095;85984,1095;83752,1095;83647,1061;82664,1556;83008,2133;86442,2824;84914,2851;84940,2853;86557,2824;87930,2997;90563,3516;91823,3689;93941,4150;96116,4611;98234,5130;100351,5764;101382,6052;102412,6398;102425,6410;103164,6539;104955,7209;105205,7590;105274,7609;106877,8243;108251,8819;109624,9453;110655,10029;111342,10375;112086,10779;114604,12220;117810,14295;119470,15448;119518,15482;120366,16001;152669,77181;152645,77663;153298,77757;153928,78218;154214,79774;155302,81619;155760,81661;155760,81215;156225,79914;156218,79659;156675,78103;157305,78103;158278,77469;158393,80005;158106,81215;157763,82368;157591,84270;157534,85250;157420,86230;157176,86394;157191,86461;157424,86304;157534,85366;157591,84386;157763,82484;158106,81331;158393,80120;158851,80466;158793,81331;158679,82195;158622,83809;158507,85711;158221,87729;157878,89861;157477,91937;156733,96317;156046,96721;155187,99257;154958,101678;154844,102024;153871,104675;153585,104906;152383,107730;153642,104906;153928,104675;152096,109920;151123,110439;150921,110846;150952,110900;151181,110439;152154,109920;151467,111880;150207,114186;149578,115339;148891,116491;148376,117356;147632,119028;146830,120642;145571,122371;144312,123985;144364,123876;142938,125829;139847,129230;139238,130173;139847,129288;142938,125887;140591,129460;139382,130736;138411,131454;138359,131536;137752,132006;137729,132170;135039,134936;132177,137588;132044,137685;131089,138914;128800,140643;126660,142259;126652,142268;128800,140700;131089,138971;129200,140873;127662,141882;126598,142335;126567,142372;125422,143121;124991,143323;123906,144209;122847,144966;121244,146003;120729,146061;120156,146317;120067,146385;120786,146119;121301,146061;119241,147617;117924,148309;116608,148943;115678,149083;115520,149174;111170,151076;110948,151126;109624,151998;110368,152229;107621,153439;107850,152632;106934,152978;106075,153266;104301,153842;104064,153556;103213,153727;102183,153958;100065,154477;99995,154509;102011,154015;103042,153785;103900,153612;104244,153900;106018,153324;106877,153035;107793,152690;107564,153497;105160,154649;105042,154616;103385,155283;102011,155687;99951,156206;99099,156134;97319,156483;97260,156609;92510,157531;91422,157243;90506,157243;88903,157762;87472,157877;86041,157935;85886,157868;84582,158101;83008,157820;83065,157762;83351,157358;82035,157186;82664,156840;84553,156782;86385,156724;89018,156782;90850,156609;94284,155860;96574,155341;98291,155283;98410,155228;96745,155283;94456,155802;91021,156552;89190,156724;86557,156667;84725,156724;82836,156782;82893,156552;83294,155975;100924,153035;112887,148482;116035,146810;117810,145888;119641,144908;123076,142833;125823,140700;130975,136666;132406,135513;133780,134302;135840,132400;136699,130959;137932,129821;137942,129749;136756,130844;135897,132285;133837,134187;132463,135397;131032,136550;125880,140585;123133,142718;119699,144793;117867,145773;116092,146695;112944,148367;100981,152920;83351,155860;82035,155860;81863,155399;80489,155341;79230,155860;75567,155917;72876,155802;71560,155687;70243,155456;71036,154605;70873,154649;67918,154098;67782,154131;62115,153093;59883,152632;57937,152286;55590,151191;52671,150096;49637,148885;50152,148482;52270,148885;53186,149692;56334,150615;62573,152229;64119,152517;65779,152805;67610,153208;69629,153648;69785,153612;71674,153900;71731,153785;74479,153900;74937,153958;79173,153958;82264,154073;85927,153785;86385,153785;86557,154246;90163,153785;92567,153208;93941,152978;94799,152863;96688,152401;98234,152056;99779,151652;102614,151158;102985,151018;100008,151537;98463,151940;96917,152286;95028,152747;94170,152863;92796,153093;89075,153439;86557,153670;86099,153670;82435,153958;79344,153842;75109,153842;74651,153785;72876,153035;71903,153670;71901,153675;72705,153151;74479,153900;71732,153785;71753,153771;69957,153497;67839,153035;66008,152632;64348,152344;62802,152056;56563,150442;53415,149519;52499,148712;50381,148309;47233,146695;46317,146753;43054,145081;42482,144044;42596,143986;44600,145081;46603,146176;47176,145830;44829,144274;42883,143410;40192,141853;37903,140355;34297,138798;32923,137645;33209,137530;34583,137934;31721,134936;30118,133611;28630,132285;26741,130729;23993,127674;23805,127080;23249,126521;21360,124446;21131,123408;20387,122371;20299,122231;19414,121621;17697,119143;16724,116837;16609,116837;15293,114301;14034,111765;12717,108825;11515,105828;12717,107845;13919,110382;14320,111765;14485,112009;14282,110942;13750,109971;12885,108012;11859,106289;10599,102831;9521,99286;9166,98252;7623,92050;6941,87547;6936,87671;6993,88593;7279,90726;7623,92916;7050,91014;6650,88593;6192,88593;5906,86403;5505,85020;5162,83694;4188,82656;3902,82656;3616,81215;3502,79371;3730,76777;3845,75855;4040,75222;3945,73780;4074,71647;4303,71215;4303,70955;3845,71820;3444,71244;2700,70206;2564,69385;2528,69457;2300,71762;2128,74068;1956,75855;1956,79544;2013,81446;2128,83348;1613,85135;1498,85135;1155,81677;1155,78103;1441,75336;1956,75855;1498,75278;1384,73203;1498,70033;1555,69169;1727,67728;2414,65134;2756,63411;2643,63001;2242,65307;1555,67900;1384,69341;1326,70206;1212,73376;1326,75451;1040,78218;1040,81792;1384,85250;1498,85250;2242,88536;2643,91245;3502,94012;4854,99961;4972,101101;5219,101101;6478,104156;6936,105713;6077,104387;5162,102312;5104,102888;4606,101334;4246,101390;3845,100064;2471,96894;1613,94069;1555,91706;1155,88939;868,86173;239,84155;640,73434;1040,70667;697,69169;1384,65018;1555,64039;2013,60695;3215,58275;2929,61560;3215,60997;3387,59651;3444,58159;3959,56257;4761,53375;5734,50435;5807,50353;6249,48014;6879,46343;7623,44960;9111,42077;10313,39484;12030,36141;13290,34700;14320,32682;15179,31414;16094,30953;16323,30607;17239,28763;19014,26688;19062,27555;18932,27919;20788,25996;21704,24785;22906,23633;23009,23748;22963,23690;24451,22192;25940,20808;27542,19079;29775,17407;32179,15621;33616,14611;34583,13718;36300,12681;38132,11701;38374,11575;38997,10959;40021,10202;41144,9626;41939,9442;42081,9338;57650,2997;58228,2871;59826,2306;60927,2082;61502,2077;61715,2017;74765,288;78471,274;82435,346;82509,402;84439,173;86213,461;87988,807;88903,1016;87930,749;86156,403;84382,115;8438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w:pict>
        </mc:Fallback>
      </mc:AlternateContent>
    </w:r>
    <w:r w:rsidR="00F2210E">
      <w:drawing>
        <wp:anchor distT="0" distB="0" distL="114300" distR="114300" simplePos="0" relativeHeight="251688448" behindDoc="0" locked="0" layoutInCell="1" allowOverlap="1" wp14:anchorId="1014AB43" wp14:editId="03FAF2D9">
          <wp:simplePos x="0" y="0"/>
          <wp:positionH relativeFrom="column">
            <wp:posOffset>6594145</wp:posOffset>
          </wp:positionH>
          <wp:positionV relativeFrom="paragraph">
            <wp:posOffset>2322195</wp:posOffset>
          </wp:positionV>
          <wp:extent cx="2896449" cy="1931213"/>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hutterstock_6692878.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96449" cy="1931213"/>
                  </a:xfrm>
                  <a:prstGeom prst="ellipse">
                    <a:avLst/>
                  </a:prstGeom>
                </pic:spPr>
              </pic:pic>
            </a:graphicData>
          </a:graphic>
          <wp14:sizeRelH relativeFrom="margin">
            <wp14:pctWidth>0</wp14:pctWidth>
          </wp14:sizeRelH>
          <wp14:sizeRelV relativeFrom="margin">
            <wp14:pctHeight>0</wp14:pctHeight>
          </wp14:sizeRelV>
        </wp:anchor>
      </w:drawing>
    </w:r>
    <w:r w:rsidR="003652EA">
      <w:drawing>
        <wp:anchor distT="0" distB="0" distL="114300" distR="114300" simplePos="0" relativeHeight="251686400" behindDoc="0" locked="0" layoutInCell="1" allowOverlap="1">
          <wp:simplePos x="0" y="0"/>
          <wp:positionH relativeFrom="column">
            <wp:posOffset>-4217</wp:posOffset>
          </wp:positionH>
          <wp:positionV relativeFrom="paragraph">
            <wp:posOffset>-749249</wp:posOffset>
          </wp:positionV>
          <wp:extent cx="3657320" cy="3673813"/>
          <wp:effectExtent l="0" t="0" r="635" b="3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68066B.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657320" cy="3673813"/>
                  </a:xfrm>
                  <a:prstGeom prst="ellipse">
                    <a:avLst/>
                  </a:prstGeom>
                </pic:spPr>
              </pic:pic>
            </a:graphicData>
          </a:graphic>
          <wp14:sizeRelH relativeFrom="margin">
            <wp14:pctWidth>0</wp14:pctWidth>
          </wp14:sizeRelH>
          <wp14:sizeRelV relativeFrom="margin">
            <wp14:pctHeight>0</wp14:pctHeight>
          </wp14:sizeRelV>
        </wp:anchor>
      </w:drawing>
    </w:r>
    <w:r w:rsidR="00982A23">
      <mc:AlternateContent>
        <mc:Choice Requires="wps">
          <w:drawing>
            <wp:anchor distT="0" distB="0" distL="114300" distR="114300" simplePos="0" relativeHeight="251632128" behindDoc="0" locked="0" layoutInCell="1" allowOverlap="1">
              <wp:simplePos x="0" y="0"/>
              <wp:positionH relativeFrom="column">
                <wp:posOffset>-1013155</wp:posOffset>
              </wp:positionH>
              <wp:positionV relativeFrom="paragraph">
                <wp:posOffset>-1751990</wp:posOffset>
              </wp:positionV>
              <wp:extent cx="5941060" cy="5410200"/>
              <wp:effectExtent l="0" t="0" r="2540" b="0"/>
              <wp:wrapNone/>
              <wp:docPr id="14" name="Freeform: Shape 10">
                <a:extLst xmlns:a="http://schemas.openxmlformats.org/drawingml/2006/main"/>
              </wp:docPr>
              <wp:cNvGraphicFramePr/>
              <a:graphic xmlns:a="http://schemas.openxmlformats.org/drawingml/2006/main">
                <a:graphicData uri="http://schemas.microsoft.com/office/word/2010/wordprocessingShape">
                  <wps:wsp>
                    <wps:cNvSpPr/>
                    <wps:spPr>
                      <a:xfrm rot="10800000" flipH="1">
                        <a:off x="0" y="0"/>
                        <a:ext cx="5941060" cy="54102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012169"/>
                      </a:solidFill>
                      <a:ln w="9525" cap="flat">
                        <a:noFill/>
                        <a:prstDash val="solid"/>
                        <a:miter/>
                      </a:ln>
                    </wps:spPr>
                    <wps:bodyPr rtlCol="0" anchor="ctr"/>
                  </wps:wsp>
                </a:graphicData>
              </a:graphic>
            </wp:anchor>
          </w:drawing>
        </mc:Choice>
        <mc:Fallback>
          <w:pict>
            <v:shape w14:anchorId="18D0FACE" id="Freeform: Shape 10" o:spid="_x0000_s1026" style="position:absolute;margin-left:-79.8pt;margin-top:-137.95pt;width:467.8pt;height:426pt;rotation:180;flip:x;z-index:251632128;visibility:visible;mso-wrap-style:square;mso-wrap-distance-left:9pt;mso-wrap-distance-top:0;mso-wrap-distance-right:9pt;mso-wrap-distance-bottom:0;mso-position-horizontal:absolute;mso-position-horizontal-relative:text;mso-position-vertical:absolute;mso-position-vertical-relative:text;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12169" stroked="f">
              <v:stroke joinstyle="miter"/>
              <v:path arrowok="t" o:connecttype="custom" o:connectlocs="3229990,5380859;3202225,5394654;3203888,5395313;3460854,5240803;3371082,5260528;3236424,5276307;3230013,5260528;3324059,5252638;3460854,5240803;3694368,5220155;3688884,5221584;3691695,5221079;2019163,5190505;2114277,5213189;2154889,5215160;2268172,5266446;2319470,5276307;2322679,5277295;2334433,5266446;2379317,5278281;2424204,5288142;2512648,5307123;2513976,5305895;2616572,5321675;2665732,5329565;2714893,5333509;2815351,5337454;2952146,5335481;2958084,5335481;2971384,5328577;3001308,5319701;3031766,5319208;3052606,5321673;3058216,5335481;3106040,5335481;3091079,5355205;3082530,5365069;3054742,5376903;3003444,5376903;2937185,5372958;2793977,5369014;2687106,5361124;2593059,5349289;2499013,5335481;2355807,5315756;2244661,5282226;2245947,5281364;2180539,5262501;2122827,5238832;2056568,5219107;1988171,5197409;2019163,5190505;3277359,5148217;3244702,5152816;3018851,5163340;3093216,5171766;3112454,5167821;3244974,5154015;3266781,5150101;3480276,5119638;3369355,5135260;3407417,5136262;3462189,5126894;3885179,5115076;3537285,5200571;3713337,5164371;1654733,5075117;1900535,5171766;1988171,5197409;2054430,5219105;2120691,5238830;2178400,5262499;2165575,5272362;2131377,5266444;2009545,5225024;1949697,5203326;1889849,5179656;1810764,5154015;1742366,5126401;1688932,5100758;1654733,5075117;1755193,5025807;1872750,5081036;1857789,5088925;1720994,5027778;1755193,5025807;1321296,4891680;1466640,4966633;1496564,4998193;1428167,4964660;1376869,4935074;1321296,4891680;1576164,4841067;1576184,4841629;1583403,4849692;1584197,4846313;4697631,4711590;4689869,4712186;4561624,4797003;4435515,4860121;4345744,4909431;4296584,4929156;4245286,4948880;4183300,4978468;4136277,5004109;4067879,5029752;3997345,5053421;3978107,5071172;3948184,5081036;3873375,5092870;3777190,5120485;3689557,5146125;3593372,5171768;3473676,5199383;3304821,5225024;3300547,5230942;3219360,5249672;3221463,5250666;3311623,5229865;3313371,5225024;3482228,5199383;3601924,5171768;3698107,5146125;3785742,5120485;3881925,5092870;3956736,5081036;3906093,5109077;3907574,5108650;3961010,5079062;3990934,5069201;3992927,5068691;4005895,5055393;4076431,5031723;4144828,5006082;4191852,4980440;4253836,4950854;4305134,4931129;4340311,4917017;4358570,4905486;4448342,4856176;4574449,4793058;1032379,4684313;1040494,4690737;1043265,4692039;4711977,4632822;4711244,4633288;4711244,4633851;4714641,4634299;4715518,4633288;4758155,4603379;4745534,4611424;4743304,4613564;4751957,4608453;857856,4504028;938582,4591739;874574,4520857;4909491,4503970;4909300,4504032;4907886,4512970;4873688,4548474;4833075,4589894;4835524,4589374;4873688,4550445;4907886,4514941;4909491,4503970;1066771,4459553;1071003,4464309;1071216,4463657;750606,4414345;806179,4447878;808907,4450843;834231,4456014;891673,4505078;970759,4564251;1004958,4607645;1024193,4629343;1105415,4692462;1081905,4710213;1006264,4632652;1002821,4633288;1074403,4706684;1081905,4710213;1105417,4692462;1308471,4840394;1267861,4852229;1282822,4862092;1222974,4864064;1184501,4840394;1148166,4814754;1058394,4745717;975034,4676682;898087,4607645;861752,4574114;827553,4538610;840377,4522831;883126,4558335;930149,4591866;987858,4649068;992764,4652950;930149,4591866;885262,4558335;842514,4522831;795490,4469574;750606,4414345;5459341,4100726;5458257,4101155;5434912,4152859;5436900,3853618;5380257,3929122;5352470,3976461;5324684,4019855;5258423,4100726;5200714,4181596;5149416,4246687;5145139,4249100;5141638,4253886;5147277,4250632;5198575,4185543;5256287,4104671;5322546,4023801;5350333,3980408;5378119,3933069;5435830,3856142;5658122,3826556;5630334,3903481;5581175,3986324;5532013,4071140;5487128,4124395;5517052,4069167;5542701,4013938;5561937,3984352;5587586,3944903;5611098,3905454;5658122,3826556;5519772,3657478;5467890,3741740;5466937,3743765;5519188,3658897;5548226,3466634;5485869,3623855;5354698,3871284;5335494,3899304;5335370,3899536;5290483,3970544;5245599,4047471;5194300,4106644;5151552,4173708;4899337,4436043;4815976,4501135;4807978,4506747;4804529,4509969;4769671,4536192;4741167,4566225;4636433,4639206;4620022,4648774;4575447,4682306;4569011,4686164;4559486,4694435;4476127,4745719;4392767,4793058;4383225,4797520;4326784,4831351;4309287,4839496;4292309,4850258;4234598,4879846;4180677,4899361;4060499,4955300;3778545,5052342;3582069,5098963;3740855,5071172;3770779,5065254;3866962,5033695;3926809,5015944;4022994,4970576;4132002,4935072;4201842,4909798;4232462,4893652;4260245,4885764;4298720,4866037;4308830,4859554;4335058,4836452;4392767,4804892;4458422,4775193;4482539,4761496;4565899,4710213;4602234,4678653;4642846,4654984;4747579,4582004;4822389,4516912;4905748,4451822;5157963,4189485;5192674,4135033;5194300,4130312;5249873,4051414;5266973,4027744;5289709,3998643;5296897,3986324;5341781,3915316;5429417,3747656;5514913,3568164;5540028,3495182;5782090,3292021;5775679,3295966;5775679,3295966;5802279,3175121;5801512,3178611;5807739,3185508;5826977,3205233;5839801,3197343;5840124,3195829;5831252,3201288;5809877,3183535;5783228,2951057;5781735,2951134;5779031,2951272;5779954,2960649;5777817,3009961;5769268,3039547;5717969,3114500;5705145,3179592;5692320,3201288;5670946,3295966;5647433,3370919;5621784,3443901;5606824,3501101;5589724,3560274;5603361,3540701;5615373,3499127;5626059,3439954;5651708,3366974;5675221,3292021;5696595,3197343;5709420,3175645;5722244,3110555;5773542,3035602;5739344,3187480;5713695,3313717;5655983,3475458;5644568,3491846;5639687,3516388;5623923,3558303;5564075,3678621;5536288,3741740;5519188,3775273;5497814,3810777;5440105,3905454;5378119,3998159;5299035,4122424;5211400,4244716;5153691,4313751;5091704,4380814;5070330,4408429;5046820,4436043;5010482,4463657;4951054,4524378;4952771,4530721;4890787,4589894;4824526,4633288;4771091,4672737;4720471,4706874;4728343,4706270;4783916,4668792;4837352,4629343;4903611,4585949;4965598,4526776;4963459,4518886;5023307,4457741;5059644,4430127;5083155,4402512;5104529,4374898;5166515,4307835;5224224,4238798;5311860,4116506;5390943,3992242;5452929,3899536;5510639,3804858;5532013,3769354;5549112,3735824;5576900,3672705;5636748,3552384;5660258,3471515;5717969,3309774;5743619,3183537;5777817,3031657;5785528,3004979;5779954,3004043;5782090,2954733;5829113,2909365;5804225,3005068;5804227,3005068;5829115,2909367;5848351,2889641;5835526,2915284;5832589,2969032;5831252,3019823;5809877,3080516;5809877,3087449;5835526,3019823;5839801,2915282;5849767,2895358;5756441,2804824;5742436,2835375;5737205,2879779;5730462,2859036;5727996,2861964;5735069,2883724;5730794,2915284;5739344,2940924;5745970,2940585;5741480,2927116;5745755,2895557;5756441,2804824;5935986,2751569;5940261,2753541;5938123,2836383;5940261,2893586;5933848,2998125;5927437,3057298;5908199,3144086;5901788,3217068;5869725,3351194;5839801,3467568;5786367,3489266;5790642,3477431;5799191,3394588;5831252,3307800;5856901,3293994;5856901,3293992;5884688,3144086;5899649,3073078;5912474,3000098;5923162,2931061;5927437,2865971;5929573,2810743;5933848,2781155;5935986,2751569;301036,1837010;302100,1837501;302201,1837225;429993,1554292;382970,1635161;344496,1664749;344404,1666638;340683,1742148;340791,1741968;344496,1666721;382970,1637133;429993,1556263;431595,1557249;432396,1555771;455640,1382688;425716,1402412;380831,1489200;391100,1496781;391434,1495450;382970,1489200;427854,1402412;454352,1384947;620222,1270259;617522,1272253;606062,1312914;598848,1333377;402205,1664749;374418,1745619;348769,1828462;293196,2002037;256861,2120385;239761,2209146;231212,2254511;224798,2299879;205563,2422171;199149,2497124;209837,2576022;214846,2533032;214112,2518820;222662,2435977;241898,2313685;257155,2296789;279310,2159966;278235,2136164;299351,2080300;311915,2033398;308159,2041486;295334,2037542;263272,2122358;265410,2169697;250447,2260430;248311,2276209;226937,2299879;233348,2254511;241898,2209146;258997,2120385;295334,2002037;350907,1828462;376556,1745619;404341,1664749;600984,1333377;620222,1270259;658698,1073014;658696,1073014;669382,1080904;669382,1080901;1043844,792190;1043433,792493;1042186,793795;1024730,810677;1020316,816601;1017432,819608;1004958,836320;874576,978336;838239,1017785;801904,1059206;641230,1223088;804040,1057234;840375,1015812;876712,976363;1007094,834346;1020316,816601;1042186,793795;1098102,656177;1079654,662108;1065934,666809;1062669,670632;1039156,690356;979309,725860;938699,767283;900225,808703;874576,830401;873705,829395;849461,856290;808315,903383;742056,970446;752742,982279;752946,982113;744192,972418;810451,905354;876712,830401;902361,808705;940835,767283;981445,725862;1041293,690358;1064805,670634;1090454,661758;1098551,659439;4193988,299813;4302995,345178;4350019,380682;4245286,333343;4193988,299813;3839176,155823;3924673,173574;4044369,228802;3839176,155823;2552452,142756;2507565,147933;2411380,159768;2317333,179492;2276724,191327;2229700,203161;2126803,221815;2107866,228804;1977485,270225;1849240,317564;1759468,355041;1699620,376737;1552137,439856;1481603,481278;1413206,522699;1304196,597652;1201600,672605;1103409,751652;1111829,761366;1132669,748175;1150408,735974;1214425,684440;1317021,609487;1426028,534533;1494426,493111;1564962,451690;1712442,388572;1770154,360958;1859926,323480;1988171,276141;2118552,234721;2173322,224793;2199779,216450;2559888,144758;3316845,100348;3362531,104539;3424517,124263;3377494,118347;3279172,100594;3316845,100348;3565587,84814;3653220,90731;3760091,130180;3627571,108484;3565587,84814;2850620,84322;2603748,96649;2432754,118345;2351532,138070;2280996,161739;2182675,173574;1810764,305729;1676107,360958;1635495,374764;1599160,392517;1530763,426047;1423892,477331;1342670,536505;1107554,706136;1058419,745564;1010350,786067;1011369,787007;641596,1187414;566785,1282092;532587,1339294;498388,1392549;434265,1503006;364515,1604437;363732,1607547;340219,1666721;323120,1694335;318845,1698280;299876,1756468;295334,1790986;291059,1840296;261135,1921168;233348,2002037;203424,2120385;186325,2228870;175639,2337354;190600,2262401;191986,2256216;194874,2226897;211974,2118413;217328,2120062;217792,2118229;211976,2116440;241900,1998093;269685,1917221;299472,1836722;297473,1836352;301748,1787041;325258,1694335;342357,1666721;342932,1665279;365870,1607547;436404,1504980;500527,1394522;534725,1341267;568924,1284065;643735,1189387;1013507,788981;1111829,706138;1346945,536507;1428167,477333;1535038,426050;1603435,392517;1639772,374766;1680382,360958;1815041,305729;2186952,173576;2285273,161741;2355807,138072;2437029,118347;2608022,96649;2854895,85061;3053324,91205;3150927,0;3251385,5916;3353981,15780;3422378,31559;3467265,51284;3522838,41420;3606196,59174;3657494,72980;3655358,74953;3653220,88759;3565587,82843;3535663,74953;3505739,69035;3448027,57200;3390318,45365;3330470,37476;3264211,37476;3210775,37476;3127417,37476;3123501,36322;3086805,53255;3099629,72980;3227874,96649;3170805,97569;3171767,97637;3232149,96649;3283447,102567;3381768,120319;3428792,126237;3507877,142017;3589099,157796;3668183,175547;3747268,197245;3785742,207106;3824215,218941;3824711,219359;3852302,223750;3919162,246678;3928501,259736;3931086,260364;3990934,282060;4042232,301784;4093530,323482;4132004,343207;4157653,355041;4185438,368847;4279485,418160;4399180,489168;4461167,528617;4462962,529799;4494638,547559;5700870,2641112;5699968,2657618;5724381,2660836;5747891,2676616;5758579,2729871;5799189,2792990;5816291,2794425;5816291,2779183;5833666,2734642;5833388,2725928;5850487,2672671;5874000,2672671;5910335,2650975;5914610,2737763;5903924,2779183;5891099,2818632;5884686,2883724;5882550,2917255;5878275,2950788;5869162,2956396;5869725,2958675;5878457,2953304;5882550,2921200;5884686,2887669;5891099,2822577;5903924,2783128;5914610,2741708;5931709,2753543;5929573,2783128;5925298,2812716;5923160,2867945;5918885,2933035;5908199,3002072;5895374,3075051;5880411,3146059;5852626,3295966;5826977,3309774;5794914,3396562;5786365,3479405;5782090,3491240;5745755,3581972;5735067,3589862;5690182,3686511;5737205,3589862;5747891,3581972;5679494,3761464;5643159,3779217;5635623,3793127;5636748,3794995;5645297,3779215;5681632,3761464;5655983,3828528;5608960,3907426;5585449,3946875;5559800,3986324;5540562,4015910;5512777,4073112;5482853,4128340;5435830,4187514;5388807,4242743;5390766,4239019;5337506,4305861;5222086,4422237;5199363,4454500;5222086,4424208;5337506,4307832;5249873,4430124;5204719,4473767;5168472,4498356;5166513,4501135;5143851,4517223;5143002,4522831;5042543,4617508;4935672,4708241;4930730,4711550;4895062,4753607;4809565,4812780;4729658,4868085;4729371,4868406;4809565,4814754;4895062,4755580;4824526,4820670;4767084,4855188;4727347,4870676;4726204,4871956;4683456,4897597;4667349,4904486;4626817,4934828;4587273,4960715;4527425,4996219;4508190,4998193;4486809,5006963;4483486,5009292;4510326,5000164;4529564,4998193;4452617,5051448;4403455,5075119;4354296,5096815;4319572,5101622;4313684,5104705;4151240,5169795;4142957,5171532;4093530,5201354;4121316,5209244;4018720,5250666;4027269,5223052;3993071,5234887;3961010,5244748;3894749,5264473;3885897,5254667;3854137,5260528;3815664,5268417;3736580,5286171;3733973,5287289;3809252,5270389;3847726,5262499;3879786,5256583;3892611,5266444;3958872,5246719;3990932,5236858;4025131,5225024;4016581,5252638;3926809,5292087;3922409,5290950;3860551,5313783;3809252,5327591;3732305,5345342;3700512,5342878;3634013,5354818;3631845,5359150;3454441,5390709;3413829,5380846;3379630,5380846;3319782,5398599;3266348,5402544;3212911,5404516;3207106,5402221;3158409,5410188;3099629,5400571;3101768,5398599;3112454,5384791;3063294,5378875;3086805,5367040;3157340,5365067;3225738,5363095;3324057,5365067;3392454,5359150;3520700,5333507;3606196,5315756;3670319,5313783;3674780,5311871;3612610,5313785;3527113,5331536;3398868,5357179;3330470,5363095;3232149,5361124;3163752,5363095;3093216,5365069;3095354,5357179;3110315,5337454;3768640,5236858;4215362,5081036;4332919,5023833;4399180,4992274;4467578,4958744;4595823,4887735;4698419,4814754;4890787,4676682;4944221,4637233;4995519,4595812;5072466,4530721;5104529,4481410;5150583,4442452;5150953,4440004;5106667,4477465;5074605,4526776;4997658,4591868;4946360,4633288;4892925,4672737;4700558,4810809;4597961,4883790;4469716,4954799;4401319,4988329;4335058,5019889;4217501,5077091;3770779,5232913;3112454,5333509;3063294,5333509;3056881,5317730;3005583,5315756;2958559,5333509;2821764,5335481;2721307,5331536;2672145,5327591;2622986,5319701;2652600,5290552;2646496,5292087;2536163,5273232;2531075,5274336;2319472,5238832;2236111,5223052;2163439,5211217;2075806,5173740;1966797,5136264;1853514,5094842;1872750,5081036;1951836,5094842;1986034,5122456;2103591,5154015;2336571,5209244;2394280,5219107;2456267,5228968;2524664,5242777;2600038,5257817;2605884,5256583;2676420,5266446;2678556,5262501;2781152,5266446;2798252,5268417;2956421,5268417;3071841,5272362;3208636,5262501;3225736,5262501;3232149,5278281;3366805,5262501;3456577,5242777;3507875,5234887;3539938,5230942;3610471,5215162;3668183,5203328;3725892,5189519;3831749,5172613;3845590,5167823;3734444,5185575;3676732,5199383;3619023,5211217;3548487,5226997;3516427,5230942;3465129,5238832;3326196,5250666;3232149,5258556;3215050,5258556;3078255,5268417;2962834,5264473;2804665,5264473;2787566,5262501;2721307,5236858;2684970,5258556;2684878,5258726;2714893,5240803;2781155,5266444;2678558,5262499;2679366,5262017;2612297,5252638;2533214,5236858;2464816,5223052;2402830,5213189;2345121,5203328;2112141,5148099;1994584,5116540;1960385,5088925;1881300,5075117;1763743,5019889;1729544,5021862;1607710,4964660;1586336,4929156;1590611,4927184;1665421,4964660;1740230,5002138;1761604,4990303;1673971,4937046;1601299,4907460;1500839,4854203;1415342,4802919;1280686,4749664;1229388,4710215;1240074,4706270;1291372,4720076;1184501,4617508;1124653,4572143;1069080,4526776;998546,4473520;895950,4368979;888911,4348677;868163,4329530;797629,4258522;789079,4223018;761292,4187514;757982,4182724;724954,4161871;660832,4077057;624497,3998159;620222,3998159;571062,3911371;524039,3824583;474877,3723989;429993,3621421;474877,3690456;519764,3777244;534725,3824583;540910,3832951;533298,3796432;513450,3763189;481141,3696145;442815,3637199;395792,3518852;355505,3397533;342277,3362168;284659,3149934;259179,2995863;258997,3000098;261135,3031657;271821,3104639;284646,3179592;263272,3114500;248311,3031657;231212,3031657;220523,2956704;205563,2909365;192738,2864000;156401,2828496;145715,2828496;135027,2779183;130752,2716065;139301,2627306;143576,2595746;150856,2574100;147317,2524738;152126,2451756;160676,2436965;160676,2428087;143576,2457675;128615,2437950;100828,2402446;95752,2374339;94417,2376803;85867,2455701;79454,2534599;73043,2595746;73043,2721981;75179,2787073;79454,2852163;60218,2913310;55943,2913310;43119,2794963;43119,2672671;53805,2577993;73034,2595736;55943,2576022;51668,2505014;55943,2396528;58079,2366942;64493,2317630;90142,2228870;102922,2169906;98692,2155889;83729,2234787;58079,2323548;51668,2372858;49530,2402446;45255,2510930;49530,2581938;38844,2676616;38844,2798908;51668,2917255;55943,2917255;83729,3029686;98692,3122390;130752,3217068;181249,3420662;185656,3459680;194877,3459680;241900,3564219;258999,3617476;226937,3572109;192738,3501101;190602,3520825;172006,3467630;158539,3469542;143576,3424176;92278,3315690;60218,3219041;58079,3138170;43119,3043492;32430,2948814;8920,2879779;23881,2512903;38844,2418226;26019,2366942;51668,2224926;58079,2191393;75179,2076991;120066,1994148;109378,2106578;120061,2087307;126477,2041240;128615,1990203;147851,1925111;177775,1826488;214112,1725894;216834,1723068;233350,1643051;256861,1585849;284648,1538510;340221,1439888;385106,1351128;449228,1236726;496252,1187414;534725,1118379;566788,1074985;600986,1059206;609536,1047371;643735,984252;709994,913244;711798,942923;706964,955398;776253,889575;810451,848154;855338,808705;859207,812671;857477,810677;913050,759393;968623,712054;1028470,652880;1111829,595678;1201600,534533;1255275,499978;1291372,469441;1355494,433937;1423892,400407;1432946,396110;1456221,375012;1494428,349123;1536375,329398;1566050,323095;1571373,319535;2152751,102565;2174323,98237;2233973,78896;2275119,71253;2296574,71085;2304509,69035;2791841,9861;2930238,9368;3078255,11833;3081010,13740;3153066,5916;3219325,15778;3285586,27612;3319771,34783;3283447,25641;3217186,13806;3150927,3945;315092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r w:rsidR="00982A23">
      <mc:AlternateContent>
        <mc:Choice Requires="wps">
          <w:drawing>
            <wp:anchor distT="0" distB="0" distL="114300" distR="114300" simplePos="0" relativeHeight="251633152" behindDoc="0" locked="0" layoutInCell="1" allowOverlap="1">
              <wp:simplePos x="0" y="0"/>
              <wp:positionH relativeFrom="column">
                <wp:posOffset>6443559</wp:posOffset>
              </wp:positionH>
              <wp:positionV relativeFrom="paragraph">
                <wp:posOffset>98581</wp:posOffset>
              </wp:positionV>
              <wp:extent cx="39876" cy="4878871"/>
              <wp:effectExtent l="0" t="0" r="36830" b="36195"/>
              <wp:wrapNone/>
              <wp:docPr id="70" name="Straight Connector 70"/>
              <wp:cNvGraphicFramePr/>
              <a:graphic xmlns:a="http://schemas.openxmlformats.org/drawingml/2006/main">
                <a:graphicData uri="http://schemas.microsoft.com/office/word/2010/wordprocessingShape">
                  <wps:wsp>
                    <wps:cNvCnPr/>
                    <wps:spPr>
                      <a:xfrm>
                        <a:off x="0" y="0"/>
                        <a:ext cx="39876" cy="4878871"/>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AE08E2" id="Straight Connector 70" o:spid="_x0000_s1026" style="position:absolute;z-index:251633152;visibility:visible;mso-wrap-style:square;mso-wrap-distance-left:9pt;mso-wrap-distance-top:0;mso-wrap-distance-right:9pt;mso-wrap-distance-bottom:0;mso-position-horizontal:absolute;mso-position-horizontal-relative:text;mso-position-vertical:absolute;mso-position-vertical-relative:text" from="507.35pt,7.75pt" to="510.5pt,3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" strokecolor="#d8d8d8 [2732]" strokeweight=".5pt">
              <v:stroke joinstyle="miter"/>
            </v:line>
          </w:pict>
        </mc:Fallback>
      </mc:AlternateContent>
    </w:r>
    <w:r w:rsidR="00982A23">
      <mc:AlternateContent>
        <mc:Choice Requires="wps">
          <w:drawing>
            <wp:anchor distT="0" distB="0" distL="114300" distR="114300" simplePos="0" relativeHeight="251634176" behindDoc="0" locked="0" layoutInCell="1" allowOverlap="1">
              <wp:simplePos x="0" y="0"/>
              <wp:positionH relativeFrom="column">
                <wp:posOffset>-904298</wp:posOffset>
              </wp:positionH>
              <wp:positionV relativeFrom="paragraph">
                <wp:posOffset>-1751990</wp:posOffset>
              </wp:positionV>
              <wp:extent cx="5261610" cy="5080000"/>
              <wp:effectExtent l="0" t="0" r="0" b="6350"/>
              <wp:wrapNone/>
              <wp:docPr id="19" name="Freeform: Shape 18">
                <a:extLst xmlns:a="http://schemas.openxmlformats.org/drawingml/2006/main">
                  <a:ext uri="{FF2B5EF4-FFF2-40B4-BE49-F238E27FC236}">
                    <a16:creationId xmlns:a16="http://schemas.microsoft.com/office/drawing/2014/main" id="{436970BD-9B20-4B7C-A294-5174BA15880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261610" cy="50800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984392"/>
                      </a:solidFill>
                      <a:ln w="9525" cap="flat">
                        <a:noFill/>
                        <a:prstDash val="solid"/>
                        <a:miter/>
                      </a:ln>
                    </wps:spPr>
                    <wps:bodyPr rtlCol="0" anchor="ctr"/>
                  </wps:wsp>
                </a:graphicData>
              </a:graphic>
            </wp:anchor>
          </w:drawing>
        </mc:Choice>
        <mc:Fallback>
          <w:pict>
            <v:shape w14:anchorId="5748CCC4" id="Freeform: Shape 18" o:spid="_x0000_s1026" style="position:absolute;margin-left:-71.2pt;margin-top:-137.95pt;width:414.3pt;height:400pt;z-index:251634176;visibility:visible;mso-wrap-style:square;mso-wrap-distance-left:9pt;mso-wrap-distance-top:0;mso-wrap-distance-right:9pt;mso-wrap-distance-bottom:0;mso-position-horizontal:absolute;mso-position-horizontal-relative:text;mso-position-vertical:absolute;mso-position-vertical-relative:text;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84392" stroked="f">
              <v:stroke joinstyle="miter"/>
              <v:path arrowok="t" o:connecttype="custom" o:connectlocs="2860592,5052449;2836002,5065403;2837475,5066022;3065053,4920942;2985548,4939463;2866290,4954279;2860612,4939463;2943903,4932054;3065053,4920942;3271859,4901554;3267006,4902896;3269494,4902421;1788241,4873714;1872478,4895013;1908445,4896864;2008772,4945020;2054203,4954279;2057045,4955207;2067455,4945020;2107207,4956132;2146960,4965392;2225286,4983214;2226465,4982061;2317328,4996878;2360865,5004286;2404404,5007990;2493373,5011694;2614523,5009841;2619782,5009841;2631561,5003358;2658063,4995025;2685037,4994562;2703494,4996876;2708463,5009841;2750818,5009841;2737568,5028362;2729996,5037623;2705386,5048736;2659955,5048736;2601274,5045031;2474443,5041327;2379795,5033919;2296504,5022807;2213213,5009841;2086385,4991320;1987950,4959836;1989089,4959027;1931161,4941316;1880050,4919091;1821369,4900570;1760793,4880196;1788241,4873714;2902542,4834007;2873621,4838325;2673600,4848207;2739460,4856119;2756497,4852414;2873862,4839451;2893175,4835776;3082254,4807172;2984018,4821840;3017728,4822781;3066236,4813985;3440850,4802888;3132741,4883166;3288661,4849175;1465489,4765368;1683180,4856119;1760793,4880196;1819475,4900568;1878158,4919089;1929267,4941314;1917909,4950575;1887622,4945018;1779723,4906125;1726720,4885752;1673717,4863527;1603676,4839451;1543100,4813522;1495777,4789444;1465489,4765368;1554460,4719068;1658573,4770925;1645323,4778334;1524173,4720919;1554460,4719068;1170186,4593127;1298908,4663506;1325409,4693139;1264834,4661653;1219403,4633872;1170186,4593127;1395906,4545603;1395923,4546130;1402317,4553700;1403020,4550528;4160386,4424028;4153512,4424588;4039934,4504228;3928247,4563494;3848742,4609795;3805205,4628315;3759773,4646836;3704876,4674618;3663231,4698694;3602656,4722772;3540189,4744997;3523151,4761664;3496649,4770925;3430396,4782038;3345211,4807967;3267600,4832043;3182416,4856121;3076409,4882049;2926865,4906125;2923079,4911683;2851176,4929270;2853040,4930203;2932889,4910671;2934437,4906125;3083983,4882049;3189989,4856121;3275172,4832043;3352785,4807967;3437968,4782038;3504223,4770925;3459372,4797255;3460684,4796854;3508009,4769072;3534511,4759813;3536275,4759335;3547760,4746848;3610230,4724623;3670805,4700547;3712450,4676469;3767345,4648689;3812777,4630168;3843931,4616917;3860102,4606090;3939607,4559790;4051291,4500524;914311,4398416;921498,4404448;923950,4405671;4173090,4350068;4172442,4350505;4172442,4351034;4175451,4351454;4176228,4350505;4213986,4322422;4202811,4329976;4200835,4331985;4208499,4327186;759747,4229134;831237,4311486;774553,4244936;4348016,4229080;4347847,4229138;4346595,4237530;4316308,4270867;4280340,4309760;4282508,4309270;4316308,4272718;4346595,4239381;4348016,4229080;944770,4187375;948518,4191838;948707,4191227;664763,4144925;713980,4176411;716397,4179195;738824,4184051;789697,4230120;859738,4285682;890026,4326427;907061,4346801;978994,4406067;958173,4422735;891182,4349908;888134,4350505;888134,4350505;951529,4419422;958173,4422735;978996,4406067;1158828,4544971;1122862,4556084;1136112,4565345;1083109,4567196;1049035,4544971;1016856,4520895;937351,4456072;863524,4391251;795377,4326427;763197,4294943;732910,4261606;744268,4246789;782127,4280127;823772,4311611;874882,4365322;879226,4368968;823772,4311611;784019,4280127;746160,4246789;704514,4196783;664763,4144925;4834982,3850447;4834023,3850850;4813346,3899398;4815109,3618420;4764943,3689316;4740334,3733766;4715726,3774511;4657043,3850447;4605934,3926381;4560502,3987500;4556712,3989765;4553612,3994259;4558608,3991204;4604040,3930087;4655151,3854151;4713832,3778217;4738442,3737472;4763049,3693022;4814161,3620791;4966308,3611992;4950455,3646720;4916381,3713394;4950455,3646720;4966308,3611992;5011030,3593011;4986420,3665240;4942883,3743027;4899344,3822667;4859592,3872672;4886094,3820814;4908809,3768956;4925845,3741176;4948561,3704135;4969385,3667093;5011030,3593011;4888502,3434252;4842554,3513371;4841710,3515272;4887986,3435584;4913702,3255055;4858477,3402680;4742307,3635008;4725297,3661318;4725190,3661536;4685437,3728211;4645685,3800442;4600254,3856004;4562394,3918974;4339023,4165298;4265196,4226418;4258113,4231685;4255057,4234713;4224187,4259335;4198943,4287535;4106187,4356062;4091653,4365044;4052176,4396532;4046474,4400154;4038040,4407920;3964215,4456074;3890388,4500524;3881939,4504714;3831951,4536480;3816453,4544127;3801419,4554233;3750308,4582015;3702555,4600337;3596117,4652864;3346412,4743983;3172405,4787758;3313032,4761664;3339533,4756107;3424716,4726474;3477719,4709806;3562904,4667208;3659445,4633871;3721298,4610139;3748416,4594978;3773021,4587572;3807097,4569049;3816050,4562961;3839278,4541269;3890388,4511636;3948534,4483749;3969893,4470889;4043719,4422735;4075899,4393102;4111867,4370877;4204621,4302351;4270876,4241232;4344701,4180115;4568072,3933789;4598813,3882660;4600254,3878227;4649471,3804144;4664615,3781920;4684751,3754595;4691116,3743027;4730868,3676353;4808481,3518926;4884200,3350389;4906442,3281861;5120820,3091099;5115143,3094804;5115143,3094804;5138701,2981335;5138021,2984611;5143536,2991088;5160574,3009608;5171932,3002200;5172218,3000779;5164360,3005904;5145430,2989235;5121828,2770946;5120506,2771017;5118112,2771148;5118928,2779952;5117037,2826255;5109465,2854035;5064033,2924413;5052675,2985533;5041318,3005904;5022388,3094804;5001564,3165182;4978848,3233710;4965599,3287419;4950455,3342981;4962532,3324600;4973171,3285566;4982634,3230003;5005350,3161478;5026174,3091099;5045104,3002200;5056461,2981826;5067819,2920709;5113251,2850331;5082963,2992939;5060247,3111471;5009136,3263341;4999024,3278729;4994702,3301772;4980742,3341129;4927739,3454105;4903129,3513371;4887986,3544857;4869056,3578194;4817947,3667093;4763049,3754140;4693010,3870821;4615398,3985649;4564288,4050470;4509391,4113441;4490461,4139370;4469640,4165298;4437458,4191227;4384826,4248242;4386347,4254198;4331451,4309760;4272768,4350505;4225445,4387547;4180614,4419600;4187585,4419033;4236803,4383842;4284128,4346801;4342809,4306056;4397707,4250494;4395813,4243085;4448816,4185672;4480997,4159743;4501819,4133814;4520749,4107885;4575646,4044915;4626755,3980092;4704368,3865264;4774407,3748584;4829305,3661536;4880414,3572637;4899344,3539300;4914487,3507816;4939097,3448549;4992100,3335572;5012922,3259639;5064033,3107769;5086749,2989237;5117037,2846627;5123865,2821576;5118928,2820698;5120820,2774397;5162466,2731798;5140422,2821660;5140424,2821660;5162468,2731800;5179504,2713278;5168146,2737356;5168146,2737356;5165542,2787823;5164360,2835514;5145430,2892503;5145430,2899013;5168146,2835514;5171932,2737354;5180758,2718646;5098105,2633638;5085700,2662326;5081069,2704018;5075097,2684541;5072913,2687290;5079177,2707722;5075391,2737356;5082963,2761431;5088832,2761113;5084855,2748466;5088641,2718833;5098105,2633638;5257117,2583633;5260902,2585484;5259009,2663271;5260902,2716982;5255223,2815140;5249545,2870702;5232507,2952193;5226829,3020721;5198433,3146661;5171932,3255932;5124608,3276306;5128394,3265194;5135966,3187407;5164360,3105916;5187076,3092952;5187076,3092951;5211685,2952193;5224935,2885519;5236293,2816993;5245759,2752170;5249545,2691053;5251437,2639195;5255223,2611413;5257117,2583633;266608,1724892;267550,1725353;267640,1725094;380817,1459429;339171,1535363;305098,1563145;305016,1564918;301721,1635820;301815,1635651;305098,1564996;339171,1537214;380817,1461280;382236,1462206;382945,1460817;403530,1298298;377029,1316819;337277,1398310;346371,1405428;346668,1404178;339171,1398310;378923,1316819;402390,1300420;549290,1192731;546899,1194604;536750,1232783;530361,1251998;356207,1563145;331597,1639079;308882,1716865;259664,1879847;227485,1990971;212341,2074315;204769,2116912;199089,2159511;182053,2274339;176373,2344717;185839,2418800;190275,2378434;189625,2365089;197197,2287302;214233,2172474;227745,2156609;247366,2028137;246414,2005788;265116,1953335;276243,1909294;272916,1916889;261558,1913185;233163,1992824;235057,2037274;221805,2122469;219913,2137286;200983,2159511;206661,2116912;214233,2074315;229377,1990971;261558,1879847;310776,1716865;333491,1639079;358099,1563145;532252,1251998;549290,1192731;583366,1007525;583364,1007525;592828,1014933;592828,1014931;924465,743841;924101,744125;922998,745344;907534,761199;903625,766764;901073,769585;890026,785277;774555,918625;742374,955667;710194,994559;567956,1148373;712086,992708;744266,953814;776447,916772;891917,783424;903625,766764;922998,745344;972517,616129;956179,621698;944028,626112;941137,629701;920313,648222;867310,681559;831344,720453;797271,759346;774555,779719;773782,778774;752312,804029;715872,848247;657191,911217;666655,922328;666835,922172;659083,913068;717764,850098;776447,779719;799163,759348;833236,720453;869202,681561;922205,648224;943029,629703;965744,621369;972915,619191;3714342,281514;3810883,324111;3852528,357448;3759773,312998;3714342,281514;3400108,146312;3475827,162980;3581834,214838;3400108,146312;2260540,134043;2220787,138904;2135602,150016;2052311,168537;2016346,179650;1974700,190762;1883571,208277;1866800,214840;1751329,253732;1637751,298182;1558246,333372;1505243,353744;1374627,413010;1312160,451904;1251584,490797;1155042,561175;1064179,631554;977218,705777;984674,714898;1003131,702512;1018839,691055;1075537,642666;1166400,572288;1262940,501909;1323515,463015;1385985,424122;1516599,364856;1567710,338927;1647215,303737;1760793,259287;1876264,220395;1924770,211073;1948201,203239;2267127,135923;2937511,94223;2977974,98159;3032872,116679;2991226,111124;2904149,94454;2937511,94223;3157808,79638;3235419,85193;3330067,122234;3212703,101863;3157808,79638;2524609,79175;2305970,90750;2154532,111122;2082599,129643;2020130,151868;1933053,162980;1603676,287069;1484419,338927;1448452,351891;1416272,368560;1355697,400045;1261048,448198;1189115,503760;980888,663038;937373,700060;894801,738091;895703,738974;568220,1114943;501965,1203842;471677,1257553;441390,1307558;384601,1411273;322827,1506511;322133,1509434;301310,1564996;286166,1590925;282380,1594629;265581,1649265;261558,1681677;257772,1727978;231271,1803914;206661,1879847;180159,1990971;165016,2092836;155552,2194699;168802,2124320;170030,2118512;172588,2090983;187731,1989120;192473,1990668;192885,1988947;187733,1987267;214235,1876143;238843,1800208;265223,1724622;263452,1724274;267238,1677973;288060,1590925;303204,1564996;303712,1563643;324027,1509434;386495,1413126;443284,1309411;473571,1259406;503859,1205695;570114,1116796;897597,740827;984674,663040;1192901,503762;1264834,448200;1359483,400047;1420058,368560;1452240,351893;1488205,338927;1607463,287069;1936841,162982;2023918,151870;2086385,129645;2158318,111124;2309756,90750;2528395,79869;2704130,85638;2790571,0;2879540,5555;2970402,14817;3030978,29633;3070731,48154;3119948,38892;3193773,55562;3239205,68526;3237313,70379;3235419,83342;3157808,77787;3131306,70379;3104805,64821;3053693,53709;3002584,42597;2949581,35188;2890900,35188;2843574,35188;2769749,35188;2766281,34105;2733782,50005;2745140,68526;2858718,90750;2808175,91614;2809028,91678;2862504,90750;2907935,96308;2995012,112975;3036658,118532;3106699,133349;3178632,148165;3248671,164833;3318712,185207;3352785,194466;3386859,205579;3387298,205971;3411733,210093;3470946,231622;3479218,243884;3481507,244473;3534511,264845;3579942,283365;3625373,303739;3659447,322260;3682163,333372;3706770,346336;3790061,392638;3896068,459313;3950965,496354;3952553,497464;3980608,514140;5048889,2479917;5048089,2495416;5069711,2498438;5090533,2513254;5099999,2563259;5135964,2622525;5151110,2623873;5151110,2609562;5166498,2567739;5166252,2559557;5181396,2509550;5202219,2509550;5234399,2489178;5238185,2570669;5228721,2609562;5217363,2646603;5211683,2707722;5209791,2739207;5206005,2770693;5197933,2775958;5198433,2778099;5206166,2773055;5209791,2742911;5211683,2711427;5217363,2650307;5228721,2613266;5238185,2574374;5253329,2585486;5251437,2613266;5247651,2641048;5245757,2692906;5241971,2754023;5232507,2818846;5221149,2887372;5207897,2954046;5183290,3094804;5160574,3107769;5132178,3189260;5124606,3267047;5120820,3278159;5088641,3363354;5079175,3370763;5039424,3461513;5081069,3370763;5090533,3363354;5029958,3531891;4997778,3548561;4991105,3561622;4992100,3563376;4999672,3548559;5031852,3531891;5009136,3594862;4967491,3668944;4946669,3705986;4923953,3743027;4906915,3770807;4882308,3824518;4855806,3876376;4814161,3931938;4772515,3983796;4774250,3980300;4727082,4043062;4624861,4152335;4604735,4182629;4624861,4154186;4727082,4044913;4649471,4159741;4609481,4200718;4577377,4223808;4575644,4226418;4555574,4241524;4554822,4246789;4465852,4335689;4371203,4420884;4366825,4423991;4335237,4463480;4259518,4519042;4188748,4570972;4188496,4571274;4259518,4520895;4335237,4465333;4272768,4526451;4221896,4558862;4186703,4573405;4185692,4574606;4147832,4598682;4133565,4605151;4097671,4633641;4062649,4657948;4009646,4691286;3992610,4693139;3973673,4701373;3970729,4703559;3994502,4694990;4011540,4693139;3943393,4743143;3899853,4765370;3856316,4785742;3825563,4790255;3820349,4793150;3676483,4854268;3669147,4855899;3625373,4883901;3649981,4891309;3559118,4930203;3566690,4904274;3536403,4915387;3508009,4924646;3449326,4943167;3441486,4933960;3413358,4939463;3379285,4946871;3309246,4963540;3306936,4964590;3373607,4948722;3407680,4941314;3436074,4935758;3447432,4945018;3506115,4926497;3534509,4917238;3564796,4906125;3557224,4932054;3477719,4969096;3473822,4968028;3419038,4989467;3373607,5002433;3305460,5019101;3277303,5016787;3218409,5027998;3216489,5032066;3059373,5061699;3023406,5052438;2993118,5052438;2940115,5069107;2892792,5072811;2845466,5074663;2840325,5072508;2797197,5079988;2745140,5070958;2747034,5069107;2756497,5056142;2712960,5050587;2733782,5039474;2796251,5037621;2856826,5035770;2943901,5037621;3004476,5032066;3118054,5007988;3193773,4991320;3250563,4989467;3254513,4987673;3199453,4989469;3123734,5006137;3010156,5030215;2949581,5035770;2862504,5033919;2801929,5035770;2739460,5037623;2741354,5030215;2754603,5011694;3337639,4917238;3733272,4770925;3837384,4717215;3896068,4687581;3956643,4656097;4070221,4589423;4161084,4520895;4331451,4391251;4378775,4354209;4424206,4315317;4492353,4254198;4520749,4207897;4561536,4171316;4561864,4169018;4522643,4204193;4494247,4250494;4426100,4311613;4380669,4350505;4333345,4387547;4162978,4517191;4072115,4585719;3958537,4652393;3897962,4683877;3839278,4713510;3735166,4767221;3339533,4913534;2756497,5007990;2712960,5007990;2707280,4993174;2661849,4991320;2620203,5007990;2499053,5009841;2410084,5006137;2366545,5002433;2323007,4995025;2349233,4967655;2343829,4969096;2246114,4951392;2241609,4952428;2054205,4919091;1980378,4904274;1916017,4893162;1838406,4857972;1741864,4822783;1641537,4783889;1658573,4770925;1728614,4783889;1758901,4809818;1863014,4839451;2069349,4891309;2120458,4900570;2175356,4909830;2235931,4922795;2302685,4936917;2307862,4935758;2370331,4945020;2372223,4941316;2463086,4945020;2478229,4946871;2618309,4946871;2720530,4950575;2841680,4941316;2856824,4941316;2862504,4956132;2981760,4941316;3061265,4922795;3106697,4915387;3135092,4911683;3197559,4896866;3248671,4885754;3299780,4872788;3393530,4856914;3405788,4852416;3307354,4869084;3256242,4882049;3205133,4893162;3142664,4907978;3114270,4911683;3068839,4919091;2945795,4930203;2862504,4937612;2847360,4937612;2726210,4946871;2623989,4943167;2483909,4943167;2468765,4941316;2410084,4917238;2377903,4937612;2377821,4937771;2404404,4920942;2463088,4945018;2372225,4941314;2372940,4940861;2313542,4932054;2243503,4917238;2182927,4904274;2128030,4895013;2076921,4885754;1870586,4833896;1766473,4804263;1736186,4778334;1666145,4765368;1562032,4713510;1531745,4715363;1423844,4661653;1404914,4628315;1408700,4626464;1474955,4661653;1541208,4696843;1560138,4685730;1482527,4635724;1418166,4607944;1329195,4557937;1253476,4509783;1134220,4459778;1088789,4422737;1098253,4419033;1143684,4431996;1049035,4335689;996032,4293092;946815,4250494;884348,4200489;793485,4102328;787250,4083265;768875,4065287;706408,3998612;698836,3965275;674227,3931938;671295,3927441;642045,3907860;585256,3828222;553076,3754140;549290,3754140;505753,3672649;464107,3591158;420568,3496703;380817,3400396;420568,3465217;460321,3546708;473571,3591158;479047,3599015;472307,3564727;454727,3533513;426113,3470556;392172,3415210;350527,3304086;314852,3190182;303132,3156965;252104,2957684;229538,2813017;229377,2816993;231271,2846627;240735,2915154;252092,2985533;233163,2924413;219913,2846627;204769,2846627;195303,2776248;182053,2731798;170696,2689202;138514,2655865;129050,2655865;119584,2609562;115798,2550296;123370,2466954;127156,2437321;133603,2416996;130469,2370646;134728,2302119;142300,2288230;142300,2279894;127156,2307676;113906,2289155;89297,2255818;84801,2229426;83619,2231740;76047,2305823;70367,2379906;64689,2437321;64689,2555851;66581,2616970;70367,2678087;53331,2735502;49545,2735502;38187,2624378;38187,2509550;47651,2420651;64681,2437311;49545,2418800;45759,2352126;49545,2250261;51437,2222481;57117,2176178;79833,2092836;91151,2037470;87405,2024309;74153,2098391;51437,2181735;45759,2228036;43865,2255818;40079,2357681;43865,2424355;34401,2513254;34401,2628083;45759,2739207;49545,2739207;74153,2844775;87405,2931822;115798,3020721;160520,3211889;164423,3248526;172590,3248526;214235,3346685;229379,3396691;200983,3354093;170696,3287419;168804,3305939;152334,3255991;140408,3257785;127156,3215189;81725,3113324;53331,3022574;51437,2946638;38187,2857739;28722,2768840;7900,2704018;21150,2359534;34401,2270635;23044,2222481;45759,2089132;51437,2057646;66581,1950226;106334,1872439;96869,1978008;106330,1959913;112012,1916657;113906,1868735;130942,1807616;157444,1715012;189625,1620558;192036,1617904;206663,1542771;227485,1489060;252094,1444611;301312,1352007;341063,1268665;397852,1161245;439498,1114943;473571,1050121;501967,1009376;532254,994559;539826,983447;570114,924181;628795,857506;630393,885374;626112,897087;687476,835281;717764,796389;757517,759348;760942,763071;759411,761199;808629,713045;857846,668595;910849,613033;984674,559322;1064179,501909;1111715,469463;1143684,440790;1200473,407453;1261048,375969;1269067,371934;1289680,352124;1323517,327815;1360667,309294;1386948,303375;1391663,300033;1906551,96306;1925654,92242;1978484,74081;2014925,66904;2033926,66746;2040953,64821;2472551,9259;2595121,8797;2726210,11110;2728650,12901;2792465,5555;2851146,14815;2909829,25927;2940105,32661;2907935,24076;2849252,12963;2790571,3704;279057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w:pict>
        </mc:Fallback>
      </mc:AlternateContent>
    </w:r>
    <w:r w:rsidR="00982A23">
      <mc:AlternateContent>
        <mc:Choice Requires="wps">
          <w:drawing>
            <wp:anchor distT="0" distB="0" distL="114300" distR="114300" simplePos="0" relativeHeight="251635200" behindDoc="0" locked="0" layoutInCell="1" allowOverlap="1">
              <wp:simplePos x="0" y="0"/>
              <wp:positionH relativeFrom="column">
                <wp:posOffset>3254045</wp:posOffset>
              </wp:positionH>
              <wp:positionV relativeFrom="paragraph">
                <wp:posOffset>1731439</wp:posOffset>
              </wp:positionV>
              <wp:extent cx="1306285" cy="1289430"/>
              <wp:effectExtent l="0" t="0" r="8255" b="6350"/>
              <wp:wrapNone/>
              <wp:docPr id="10" name="Freeform: Shape 10">
                <a:extLst xmlns:a="http://schemas.openxmlformats.org/drawingml/2006/main"/>
              </wp:docPr>
              <wp:cNvGraphicFramePr/>
              <a:graphic xmlns:a="http://schemas.openxmlformats.org/drawingml/2006/main">
                <a:graphicData uri="http://schemas.microsoft.com/office/word/2010/wordprocessingShape">
                  <wps:wsp>
                    <wps:cNvSpPr/>
                    <wps:spPr>
                      <a:xfrm rot="10800000" flipH="1" flipV="1">
                        <a:off x="0" y="0"/>
                        <a:ext cx="1306285" cy="1289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74C69B">
                          <a:alpha val="60000"/>
                        </a:srgbClr>
                      </a:solidFill>
                      <a:ln w="9525" cap="flat">
                        <a:noFill/>
                        <a:prstDash val="solid"/>
                        <a:miter/>
                      </a:ln>
                    </wps:spPr>
                    <wps:bodyPr rtlCol="0" anchor="ctr"/>
                  </wps:wsp>
                </a:graphicData>
              </a:graphic>
            </wp:anchor>
          </w:drawing>
        </mc:Choice>
        <mc:Fallback>
          <w:pict>
            <v:shape w14:anchorId="7E2CB1DE" id="Freeform: Shape 10" o:spid="_x0000_s1026" style="position:absolute;margin-left:256.2pt;margin-top:136.35pt;width:102.85pt;height:101.55pt;rotation:180;flip:x y;z-index:251635200;visibility:visible;mso-wrap-style:square;mso-wrap-distance-left:9pt;mso-wrap-distance-top:0;mso-wrap-distance-right:9pt;mso-wrap-distance-bottom:0;mso-position-horizontal:absolute;mso-position-horizontal-relative:text;mso-position-vertical:absolute;mso-position-vertical-relative:text;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4c69b" stroked="f">
              <v:fill opacity="39321f"/>
              <v:stroke joinstyle="miter"/>
              <v:path arrowok="t" o:connecttype="custom" o:connectlocs="710191,1282437;704086,1285725;704452,1285882;760952,1249057;741214,1253758;711606,1257519;710196,1253758;730874,1251878;760952,1249057;812296,1244136;811090,1244477;811708,1244356;443962,1237069;464875,1242476;473804,1242946;498712,1255169;509991,1257519;510697,1257754;513281,1255169;523150,1257989;533020,1260340;552466,1264863;552758,1264571;575316,1268331;586125,1270212;596935,1271152;619023,1272092;649100,1271622;650406,1271622;653330,1269976;659910,1267861;666607,1267744;671189,1268331;672422,1271622;682938,1271622;679648,1276323;677768,1278674;671659,1281494;660379,1281494;645811,1280554;614323,1279614;590825,1277734;570147,1274913;549468,1271622;517981,1266921;493543,1258929;493825,1258724;479444,1254228;466755,1248587;452186,1243886;437147,1238715;443962,1237069;720606,1226991;713426,1228087;663767,1230595;680118,1232603;684348,1231663;713486,1228373;718280,1227440;765222,1220179;740834,1223903;749203,1224142;761246,1221909;854250,1219092;777757,1239469;816466,1230841;363833,1209569;417878,1232603;437147,1238715;451716,1243886;466285,1248587;478974,1254228;476154,1256579;468634,1255168;441847,1245296;428688,1240125;415529,1234484;398140,1228373;383101,1221791;371352,1215680;363833,1209569;385921,1197816;411769,1210979;408480,1212860;378402,1198286;385921,1197816;290519,1165850;322476,1183713;329056,1191235;314017,1183243;302738,1176192;290519,1165850;346558,1153787;346562,1153921;348149,1155842;348324,1155037;1032887,1122928;1031181,1123070;1002983,1143285;975255,1158328;955516,1170080;944707,1174781;933428,1179482;919799,1186534;909460,1192645;894421,1198757;878913,1204398;874683,1208628;868103,1210979;851655,1213800;830506,1220381;811238,1226492;790089,1232604;763771,1239185;726644,1245296;725705,1246707;707854,1251171;708316,1251408;728140,1246450;728524,1245296;765652,1239185;791970,1232604;813118,1226492;832386,1220381;853535,1213800;869984,1210979;858848,1217662;859174,1217561;870923,1210509;877503,1208159;877941,1208037;880792,1204868;896301,1199226;911340,1193115;921679,1187004;935308,1179953;946587,1175252;954322,1171888;958337,1169140;978075,1157388;1005803,1142345;226993,1116427;228778,1117958;229387,1118268;1036042,1104155;1035880,1104266;1035880,1104400;1036627,1104507;1036820,1104266;1046195,1097138;1043420,1099055;1042929,1099565;1044832,1098347;188620,1073459;206370,1094364;192296,1077470;1079470,1073445;1079428,1073460;1079117,1075590;1071597,1084052;1062668,1093924;1063206,1093800;1071597,1084522;1079117,1076060;1079470,1073445;234555,1062859;235486,1063993;235533,1063837;165039,1052085;177258,1060077;177858,1060783;183426,1062016;196056,1073709;213445,1087812;220964,1098155;225194,1103326;243052,1118369;237883,1122600;221251,1104115;220494,1104266;236233,1121759;237883,1122600;243053,1118369;287699,1153626;278770,1156447;282059,1158798;268900,1159268;260441,1153626;252452,1147515;232713,1131062;214385,1114608;197466,1098155;189477,1090163;181957,1081701;184777,1077940;194176,1086402;204516,1094394;217204,1108027;218283,1108952;204516,1094394;194646,1086402;185247,1077940;174908,1065248;165039,1052085;1200367,977339;1200129,977441;1194996,989764;1195433,918445;1182979,936440;1176869,947722;1170760,958065;1156191,977339;1143502,996613;1132223,1012126;1131283,1012701;1130513,1013842;1131753,1013067;1143032,997554;1155721,978279;1170290,959005;1176400,948663;1182509,937381;1195198,919046;1244074,911995;1237964,930329;1227156,950073;1216346,970288;1206477,982980;1213057,969817;1218696,956655;1222926,949603;1228565,940201;1233735,930799;1244074,911995;1213655,871698;1202247,891781;1202038,892263;1213526,872036;1219911,826214;1206200,863685;1177359,922655;1173137,929333;1173110,929389;1163240,946312;1153371,964646;1142092,978750;1132693,994733;1077237,1057256;1058908,1072770;1057150,1074107;1056391,1074875;1048727,1081125;1042460,1088283;1019431,1105677;1015823,1107957;1006022,1115949;1004607,1116868;1002513,1118839;984184,1131062;965856,1142345;963758,1143408;951348,1151471;947501,1153412;943767,1155977;931078,1163029;919222,1167680;892798,1181012;830804,1204141;787604,1215252;822517,1208628;829096,1207218;850245,1199696;863404,1195466;884552,1184653;908520,1176191;923876,1170168;930609,1166319;936717,1164439;945177,1159738;947400,1158193;953167,1152687;965856,1145165;980291,1138087;985594,1134822;1003923,1122600;1011912,1115078;1020841,1109437;1043869,1092044;1060318,1076530;1078647,1061017;1134102,998493;1141734,985515;1142092,984390;1154311,965586;1158071,959945;1163070,953009;1164650,950073;1174519,933149;1193788,893191;1212586,850412;1218109,833018;1271332,784598;1269922,785538;1269922,785538;1275771,756737;1275602,757568;1276971,759212;1281201,763913;1284021,762033;1284092,761672;1282141,762973;1277441,758742;1271582,703335;1271254,703353;1270659,703386;1270862,705621;1270392,717374;1268512,724425;1257233,742289;1254413,757802;1251594,762973;1246894,785538;1241724,803402;1236085,820796;1232795,834428;1229035,848531;1232034,843866;1234675,833958;1237025,819855;1242664,802462;1247834,784598;1252534,762033;1255353,756862;1258173,741348;1269452,723485;1261933,759682;1256293,789769;1243604,828317;1241094,832223;1240021,838072;1236555,848062;1223396,876737;1217286,891781;1213526,899773;1208827,908234;1196138,930799;1182509,952894;1165120,982510;1145852,1011657;1133163,1028110;1119534,1044093;1114834,1050675;1109665,1057256;1101675,1063837;1088608,1078309;1088986,1079821;1075357,1093924;1060788,1104266;1049039,1113668;1037909,1121804;1039640,1121660;1051859,1112728;1063608,1103326;1078177,1092984;1091806,1078881;1091336,1077000;1104495,1062427;1112485,1055846;1117654,1049265;1122353,1042683;1135983,1026700;1148671,1010246;1167940,981100;1185329,951484;1198958,929389;1211647,906824;1216346,898362;1220106,890371;1226216,875327;1239375,846651;1244544,827377;1257233,788829;1262873,758742;1270392,722544;1272087,716186;1270862,715963;1271332,704211;1281671,693398;1276198,716207;1276199,716207;1281671,693399;1285901,688697;1283081,694809;1282435,707619;1282141,719724;1277441,734189;1277441,735841;1283081,719724;1284021,694808;1286212,690060;1265692,668483;1262613,675764;1261463,686347;1259980,681403;1259438,682101;1260993,687287;1260053,694809;1261933,700920;1263390,700839;1262403,697629;1263342,690107;1265692,668483;1305169,655790;1306109,656260;1305639,676004;1306109,689637;1304699,714552;1303290,728655;1299060,749340;1297650,766734;1290600,798701;1284021,826436;1272272,831608;1273212,828787;1275092,809043;1282141,788359;1287781,785068;1287781,785068;1293890,749340;1297180,732416;1300000,715023;1302350,698569;1303290,683056;1303759,669893;1304699,662841;1305169,655790;66190,437820;66424,437937;66446,437872;94544,370439;84205,389713;75746,396765;75726,397215;74907,415212;74931,415169;75746,397235;84205,390183;94544,370909;94897,371144;95073,370792;100183,329540;93604,334241;83735,354926;85993,356733;86066,356415;84205,354926;94074,334241;99900,330079;136371,302745;135777,303220;133257,312911;131671,317788;88434,396765;82325,416039;76685,435783;64466,477152;56477,505358;52717,526513;50837,537325;49427,548137;45198,577284;43788,595147;46138,613951;47239,603705;47078,600318;48958,580574;53187,551428;56542,547401;61413,514792;61177,509119;65820,495804;68582,484626;67756,486554;64936,485614;57887,505828;58357,517111;55067,538735;54597,542496;49898,548137;51307,537325;53187,526513;56947,505358;64936,477152;77155,435783;82795,416039;88904,396765;132141,317788;136371,302745;144831,255735;144830,255735;147180,257615;147180,257615;229514,188805;229424,188877;229150,189188;225311,193211;224341,194623;223707,195340;220964,199323;192297,233170;184307,242572;176318,252444;140990,291502;176788,251974;184777,242102;192766,232700;221434,198852;224341,194623;229150,189188;241444,156389;237388,157802;234371,158923;233653,159834;228484,164535;215325,172997;206395,182869;197936,192741;192297,197912;192105,197672;186774,204082;177727,215306;163159,231290;165508,234110;165553,234070;163629,231759;178197,215776;192766,197912;198406,192741;206865,182869;215794,172997;228953,164535;234123,159834;239763,157719;241543,157166;922149,71455;946117,82267;956456,90729;933428,79447;922149,71455;844135,37138;862934,41368;889252,54531;844135,37138;561218,34023;551348,35257;530200,38078;509522,42779;500592,45600;490253,48420;467629,52866;463465,54532;434798,64404;406600,75686;386861,84618;373702,89789;341275,104832;325766,114705;310727,124576;286759,142440;264201,160304;242611,179144;244462,181459;249044,178315;252945,175407;267021,163125;289579,145261;313547,127397;328585,117525;344094,107653;376522,92610;389211,86028;408949,77096;437147,65814;465815,55942;477857,53576;483674,51587;562853,34501;729288,23916;739333,24915;752962,29616;742623,28206;721005,23975;729288,23916;783980,20214;803248,21624;826746,31026;797609,25855;783980,20214;626777,20097;572497,23035;534900,28206;517041,32907;501532,38548;479914,41368;398140,72865;368533,86028;359603,89319;351614,93550;336575,101541;313077,113764;295218,127867;243522,168296;232719,177693;222150,187346;222374,187570;141070,283000;124621,305565;117102,319198;109583,331891;95484,358216;80147,382390;79975,383132;74805,397235;71046,403816;70106,404756;65935,418624;64936,426851;63996,438604;57417,457878;51307,477152;44728,505358;40968,531214;38618,557069;41908,539205;42213,537731;42848,530743;46608,504888;47785,505281;47887,504844;46608,504418;53187,476212;59297,456937;65846,437752;65407,437663;66346,425911;71516,403816;75276,397235;75402,396891;80445,383132;95954,358687;110053,332361;117572,319668;125092,306035;141541,283470;222844,188040;244462,168296;296158,127867;314017,113764;337515,101542;352554,93550;360543,89319;369472,86028;399080,72865;480854,41369;502472,38548;517981,32907;535839,28206;573436,23035;627717,20273;671347,21737;692807,0;714895,1410;737453,3761;752492,7522;762362,12223;774581,9872;792909,14103;804188,17393;803718,17864;803248,21154;783980,19744;777401,17864;770821,16453;758132,13633;745443,10812;732284,8932;717715,8932;705966,8932;687638,8932;686777,8657;678708,12692;681528,17393;709726,23035;697178,23254;697389,23270;710666,23035;721945,24445;743563,28676;753902,30086;771291,33847;789150,37608;806538,41839;823927,47010;832386,49360;840846,52181;840955,52281;847021,53327;861722,58791;863776,61904;864344,62053;877503,67224;888782,71925;900061,77097;908520,81798;914160,84618;920269,87909;940948,99661;967266,116585;980895,125987;981290,126269;988254,130501;1253473,629464;1253275,633399;1258643,634165;1263812,637926;1266162,650619;1275091,665662;1278851,666004;1278851,662372;1282672,651756;1282611,649679;1286370,636986;1291540,636986;1299529,631815;1300469,652500;1298120,662372;1295300,671774;1293890,687287;1293420,695279;1292480,703271;1290476,704607;1290600,705150;1292520,703870;1293420,696219;1293890,688227;1295300,672714;1298120,663312;1300469,653440;1304229,656260;1303759,663312;1302819,670363;1302349,683526;1301409,699039;1299060,715493;1296240,732887;1292950,749810;1286841,785538;1281201,788829;1274151,809513;1272272,829258;1271332,832078;1263342,853703;1260992,855583;1251123,878618;1261463,855583;1263812,853703;1248773,896482;1240784,900713;1239127,904028;1239375,904473;1241254,900712;1249244,896482;1243604,912465;1233265,931269;1228095,940671;1222456,950073;1218226,957124;1212117,970758;1205537,983920;1195198,998023;1184859,1011186;1185290,1010299;1173579,1026229;1148201,1053966;1143205,1061655;1148201,1054435;1173579,1026699;1154311,1055846;1144383,1066247;1136413,1072107;1135982,1072770;1130999,1076604;1130813,1077940;1108724,1100505;1085226,1122130;1084140,1122919;1076297,1132942;1057499,1147045;1039929,1160226;1039866,1160303;1057499,1147515;1076297,1133412;1060788,1148925;1048158,1157152;1039421,1160844;1039170,1161149;1029771,1167260;1026229,1168902;1017317,1176133;1008622,1182303;995463,1190765;991234,1191235;986533,1193325;985802,1193880;991704,1191705;995934,1191235;979015,1203927;968206,1209569;957397,1214740;949762,1215886;948467,1216620;912750,1232133;910929,1232548;900061,1239655;906170,1241536;883612,1251408;885492,1244826;877973,1247647;870923,1249997;856354,1254698;854408,1252361;847425,1253758;838965,1255639;821577,1259870;821004,1260136;837556,1256108;846015,1254228;853064,1252818;855884,1255168;870453,1250467;877502,1248117;885022,1245296;883142,1251878;863404,1261280;862436,1261009;848835,1266451;837556,1269742;820637,1273972;813647,1273385;799025,1276231;798549,1277263;759542,1284785;750612,1282434;743093,1282434;729934,1286665;718185,1287605;706436,1288075;705159,1287528;694452,1289427;681528,1287135;681998,1286665;684348,1283374;673539,1281964;678708,1279144;694217,1278673;709256,1278203;730874,1278673;745913,1277263;774111,1271152;792909,1266921;807008,1266451;807989,1265995;794319,1266451;775521,1270682;747323,1276793;732284,1278203;710666,1277734;695627,1278203;680118,1278674;680588,1276793;683878,1272092;828626,1248117;926849,1210979;952697,1197346;967266,1189824;982304,1181833;1010502,1164909;1033060,1147515;1075357,1114608;1087106,1105206;1098385,1095334;1115304,1079821;1122353,1068069;1132480,1058784;1132561,1058200;1122824,1067128;1115774,1078881;1098855,1094394;1087576,1104266;1075827,1113668;1033531,1146575;1010972,1163969;982775,1180893;967736,1188884;953167,1196406;927319,1210039;829096,1247177;684348,1271152;673539,1271152;672129,1267391;660850,1266921;650510,1271152;620433,1271622;598345,1270682;587535,1269742;576726,1267861;583238,1260914;581896,1261280;557636,1256786;556518,1257049;509992,1248587;491663,1244826;475684,1242006;456416,1233074;432448,1224142;407540,1214270;411769,1210979;429158,1214270;436677,1220851;462525,1228373;513751,1241536;526440,1243886;540069,1246237;555108,1249527;571681,1253112;572966,1252818;588475,1255169;588945,1254228;611503,1255169;615263,1255639;650040,1255639;675418,1256579;705496,1254228;709256,1254228;710666,1257989;740273,1254228;760012,1249527;771291,1247647;778340,1246707;793849,1242946;806538,1240125;819227,1236835;842502,1232805;845545,1231664;821107,1235894;808418,1239185;795729,1242006;780220,1245767;773171,1246707;761892,1248587;731344,1251408;710666,1253288;706906,1253288;676828,1255639;651450,1254698;616673,1254698;612913,1254228;598345,1248117;590355,1253288;590335,1253329;596935,1249057;611504,1255168;588946,1254228;589123,1254113;574376,1251878;556988,1248117;541949,1244826;528320,1242476;515631,1240125;464405,1226963;438557,1219441;431038,1212860;413649,1209569;387801,1196406;380282,1196876;353494,1183243;348794,1174781;349734,1174311;366183,1183243;382631,1192175;387331,1189355;368063,1176662;352084,1169610;329996,1156917;311197,1144695;281590,1132002;270310,1122600;272660,1121660;283939,1124951;260441,1100505;247282,1089693;235063,1078881;219554,1066188;196996,1041273;195448,1036434;190886,1031871;175378,1014947;173498,1006485;167388,998023;166661,996882;159399,991912;145300,971698;137311,952894;136371,952894;125562,932209;115223,911525;104413,887550;94544,863105;104413,879558;114283,900242;117572,911525;118932,913519;117258,904816;112894,896893;105790,880914;97364,866865;87024,838659;78166,809745;75258,801316;62589,750734;56987,714014;56947,715023;57417,722544;59766,739938;62586,757802;57887,742289;54597,722544;50837,722544;48487,704681;45198,693398;42378,682586;34388,674124;32039,674124;29689,662372;28749,647328;30629,626174;31569,618652;33169,613493;32391,601729;33449,584335;35328,580809;35328,578694;31569,585745;28279,581044;22169,572583;21053,565884;20760,566471;18880,585275;17470,604079;16060,618652;16060,648738;16530,664252;17470,679765;13240,694338;12300,694338;9481,666132;9481,636986;11830,614421;16058,618650;12300,613951;11361,597028;12300,571172;12770,564121;14180,552368;19820,531214;22630,517161;21700,513820;18410,532624;12770,553779;11361,565531;10890,572583;9950,598438;10890,615361;8541,637926;8541,667073;11361,695279;12300,695279;18410,722075;21700,744169;28749,766734;39852,815257;40821,824556;42848,824556;53187,849472;56947,862165;49898,851352;42378,834428;41908,839129;37820,826451;34859,826907;31569,816095;20290,790239;13240,767204;12770,747930;9481,725365;7131,702800;1961,686347;5251,598908;8541,576343;5721,564121;11361,530274;12770,522282;16530,495016;26399,475271;24049,502067;26398,497475;27809,486495;28279,474331;32509,458818;39088,435313;47078,411338;47676,410664;51308,391594;56477,377960;62587,366678;74806,343173;84675,322019;98774,294753;109113,283000;117572,266547;124622,256205;132141,252444;134021,249623;141541,234580;156109,217656;156506,224730;155443,227703;170678,212015;178197,202143;188067,192741;188917,193686;188537,193211;200756,180988;212975,169706;226134,155603;244462,141970;264201,127397;276002,119161;283939,111883;298038,103422;313077,95430;315068,94406;320185,89378;328586,83208;337809,78507;344334,77004;345504,76156;473334,24445;478077,23413;491193,18804;500240,16982;504957,16942;506702,16453;613853,2350;644283,2233;676828,2820;677434,3275;693277,1410;707846,3760;722415,6581;729932,8290;721945,6111;707376,3290;692807,940;69280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r w:rsidR="00982A23">
      <mc:AlternateContent>
        <mc:Choice Requires="wps">
          <w:drawing>
            <wp:anchor distT="0" distB="0" distL="114300" distR="114300" simplePos="0" relativeHeight="251636224" behindDoc="0" locked="0" layoutInCell="1" allowOverlap="1">
              <wp:simplePos x="0" y="0"/>
              <wp:positionH relativeFrom="column">
                <wp:posOffset>4005159</wp:posOffset>
              </wp:positionH>
              <wp:positionV relativeFrom="paragraph">
                <wp:posOffset>1045639</wp:posOffset>
              </wp:positionV>
              <wp:extent cx="745355" cy="736963"/>
              <wp:effectExtent l="0" t="0" r="0" b="6350"/>
              <wp:wrapNone/>
              <wp:docPr id="12" name="Freeform: Shape 142">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45355" cy="73696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009CDE">
                          <a:alpha val="25000"/>
                        </a:srgbClr>
                      </a:solidFill>
                      <a:ln w="9525" cap="flat">
                        <a:noFill/>
                        <a:prstDash val="solid"/>
                        <a:miter/>
                      </a:ln>
                    </wps:spPr>
                    <wps:bodyPr rtlCol="0" anchor="ctr"/>
                  </wps:wsp>
                </a:graphicData>
              </a:graphic>
            </wp:anchor>
          </w:drawing>
        </mc:Choice>
        <mc:Fallback>
          <w:pict>
            <v:shape w14:anchorId="4BF9EE58" id="Freeform: Shape 142" o:spid="_x0000_s1026" style="position:absolute;margin-left:315.35pt;margin-top:82.35pt;width:58.7pt;height:58.05pt;z-index:251636224;visibility:visible;mso-wrap-style:square;mso-wrap-distance-left:9pt;mso-wrap-distance-top:0;mso-wrap-distance-right:9pt;mso-wrap-distance-bottom:0;mso-position-horizontal:absolute;mso-position-horizontal-relative:text;mso-position-vertical:absolute;mso-position-vertical-relative:text;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9cde" stroked="f">
              <v:fill opacity="16448f"/>
              <v:stroke joinstyle="miter"/>
              <v:path arrowok="t" o:connecttype="custom" o:connectlocs="405229,732966;401746,734845;401954,734935;434193,713888;422930,716575;406036,718724;405232,716575;417031,715500;434193,713888;463489,711076;462801,711270;463154,711201;253321,707037;265254,710127;270349,710395;284561,717381;290997,718724;291399,718859;292874,717381;298505,718993;304136,720337;315232,722922;315399,722755;328271,724904;334438,725979;340606,726516;353209,727054;370371,726785;371116,726785;372785,725844;376539,724635;380360,724568;382975,724904;383678,726785;389678,726785;387801,729472;386729,730815;383243,732427;376807,732427;368494,731890;350527,731353;337120,730278;325321,728666;313522,726785;295555,724098;281611,719531;281773,719413;273567,716844;266326,713620;258013,710933;249432,707977;253321,707037;411171,701276;407075,701903;378740,703336;388069,704484;390483,703947;407109,702066;409845,701533;436629,697383;422713,699511;427489,699648;434360,698372;487428,696762;443781,708408;465869,703477;207600,691319;238438,704484;249432,707977;257745,710933;266058,713619;273298,716844;271689,718187;267399,717381;252114,711739;244606,708783;237097,705559;227175,702066;218594,698305;211890,694812;207600,691319;220203,684602;234952,692125;233075,693200;215913,684871;220203,684602;165767,666332;184002,676542;187756,680840;179175,676273;172740,672243;165767,666332;197743,659437;197745,659514;198651,660612;198751,660152;589357,641800;588383,641881;572293,653435;556472,662033;545209,668750;539042,671436;532606,674123;524829,678154;518930,681646;510349,685139;501500,688364;499086,690782;495332,692125;485947,693737;473880,697499;462885,700991;450818,704484;435801,708246;414617,711739;414081,712545;403895,715096;404159,715232;415470,712398;415690,711739;436874,708246;451891,704484;463958,700991;474953,697499;487019,693737;496405,692125;490052,695945;490237,695887;496941,691856;500696,690513;500946,690444;502573,688632;511422,685408;520003,681915;525902,678422;533679,674392;540115,671705;544528,669783;546819,668212;558081,661495;573902,652898;129521,638085;130539,638960;130886,639137;591156,631071;591064,631134;591064,631211;591491,631272;591601,631134;596949,627060;595366,628156;595087,628447;596172,627751;107625,613527;117752,625474;109723,615819;615936,613519;615912,613527;615735,614745;611444,619581;606349,625223;606656,625152;611444,619849;615735,615013;615936,613519;133835,607469;134366,608116;134393,608027;94170,601310;101142,605878;101484,606282;104661,606986;111868,613670;121790,621730;126080,627641;128493,630597;138683,639195;135734,641613;126244,631048;125812,631134;125812,631134;134793,641132;135734,641613;138684,639195;164159,659346;159064,660958;160941,662301;153432,662570;148605,659346;144047,655853;132784,646449;122326,637045;112672,627641;108114,623074;103823,618237;105432,616088;110795,620924;116695,625492;123935,633284;124550,633812;116695,625492;111063,620924;105700,616088;99801,608833;94170,601310;684919,558590;684783,558648;681854,565691;682104,524930;674998,535214;671511,541663;668026,547574;659713,558590;652472,569606;646037,578472;645500,578801;645061,579453;645768,579010;652204,570143;659445,559127;667757,548111;671243,542200;674729,535752;681970,525273;703523,523997;701277,529035;696450,538707;701277,529035;703523,523997;709858,521243;706372,531722;700204,543006;694037,554560;688406,561814;692160,554291;695378,546768;697791,542738;701009,537364;703959,531991;709858,521243;692501,498212;685992,509690;685872,509966;692428,498405;696071,472216;688248,493632;671791,527336;669381,531153;669366,531184;663735,540857;658104,551336;651668,559396;646305,568531;614662,604266;604204,613133;603201,613897;602768,614336;598395,617908;594819,621999;581679,631940;579620,633243;574028,637811;573220,638337;572025,639463;561567,646449;551109,652898;549912,653505;542831,658114;540635,659223;538506,660689;531265,664720;524501,667378;509423,674998;474050,688217;449400,694567;469321,690782;473075,689975;485142,685676;492651,683258;504718,677079;518394,672242;527156,668800;530997,666600;534483,665526;539310,662839;540578,661955;543869,658809;551109,654510;559346,650464;562371,648598;572830,641613;577388,637314;582483,634089;595623,624148;605009,615282;615467,606415;647109,570681;651464,563263;651668,562620;658640,551873;660785,548649;663638,544684;664539,543006;670171,533334;681165,510496;691891,486046;695042,476104;725411,448430;724607,448968;724607,448968;727944,432507;727848,432982;728629,433921;731042,436608;732651,435534;732692,435327;731579,436071;728897,433653;725554,401985;725366,401996;725027,402014;725143,403292;724875,410009;723802,414039;717366,424249;715758,433116;714149,436071;711467,448968;708517,459178;705299,469119;703422,476911;701277,484971;702988,482305;704495,476642;705836,468581;709053,458640;712003,448430;714685,435534;716294,432578;717903,423712;724339,413502;720048,434190;716830,451386;709590,473418;708157,475650;707545,478993;705568,484703;698059,501092;694573,509690;692428,514258;689746,519094;682506,531991;674729,544618;664808,561546;653813,578204;646573,587608;638796,596743;636115,600504;633165,604266;628606,608027;621151,616299;621366,617163;613590,625223;605277,631134;598573,636508;592222,641158;593210,641076;600182,635970;606886,630597;615199,624686;622975,616625;622707,615551;630215,607222;634774,603460;637724,599698;640405,595937;648182,586802;655422,577398;666417,560739;676338,543813;684115,531184;691355,518288;694037,513451;696182,508884;699668,500286;707176,483896;710126,472881;717366,450849;720584,433653;724875,412964;725842,409330;725143,409203;725411,402486;731310,396306;728188,409342;728188,409342;731311,396306;733724,393619;732115,397112;732115,397112;731746,404434;731579,411352;728897,419620;728897,420564;732115,411352;732651,397112;733902,394398;722193,382066;720436,386227;719780,392276;718934,389450;718624,389849;719512,392813;718975,397112;720048,400605;720879,400559;720316,398724;720852,394425;722193,382066;744718,374811;745255,375080;744986,386365;745255,394157;744450,408397;743646,416457;741232,428279;740428,438220;736405,456491;732651,472343;725947,475299;726484,473686;727556,462402;731579,450580;734797,448699;734797,448699;738283,428279;740160,418606;741769,408665;743110,399261;743646,390395;743914,382872;744450,378841;744718,374811;37767,250233;37901,250299;37914,250262;53946,211721;48047,222737;43220,226768;43208,227025;42742,237311;42755,237286;43220,227036;48047,223006;53946,211990;54147,212124;54248,211923;57164,188346;53410,191033;47778,202855;49067,203888;49109,203706;48047,202855;53678,191033;57002,188654;77812,173031;77473,173303;76036,178842;75130,181629;50460,226768;46974,237784;43756,249068;36784,272712;32225,288833;30080,300924;29007,307104;28203,313283;25790,329942;24985,340152;26326,350899;26954,345043;26862,343107;27935,331822;30348,315164;32262,312862;35042,294225;34907,290983;37556,283373;39132,276984;38661,278086;37052,277548;33030,289102;33298,295550;31421,307910;31153,310059;28471,313283;29275,307104;30348,300924;32493,288833;37052,272712;44024,249068;47242,237784;50728,226768;75398,181629;77812,173031;82639,146163;82639,146163;83979,147238;83979,147238;130959,107910;130907,107951;130751,108128;128560,110428;128007,111236;127645,111645;126080,113921;109723,133266;105164,138640;100605,144282;80456,166596;100873,144014;105432,138371;109991,132998;126348,113652;128007,111236;130751,108128;137766,89383;135451,90191;133730,90831;133321,91352;130371,94038;122862,98875;117767,104517;112941,110159;109723,113115;109613,112978;106572,116642;101410,123056;93097,132192;94438,133803;94463,133781;93365,132460;101678,123325;109991,113115;113209,110160;118036,104517;123130,98875;130639,94039;133589,91352;136807,90143;137822,89827;526170,40840;539846,47019;545746,51856;532606,45407;526170,40840;481656,21226;492383,23644;507399,31167;481656,21226;320226,19446;314595,20151;302527,21763;290729,24450;285634,26062;279734,27674;266825,30215;264449,31167;248092,36809;232002,43258;220740,48363;213231,51318;194728,59916;185879,65558;177298,71201;163622,81411;150751,91620;138432,102388;139488,103711;142103,101914;144328,100252;152360,93233;165231,83023;178907,72813;187488,67170;196337,61528;214840,52930;222080,49169;233343,44064;249432,37615;265790,31973;272661,30621;275980,29484;321159,19719;416125,13669;421857,14240;429634,16927;423734,16121;411399,13703;416125,13669;447332,11553;458327,12359;471734,17733;455109,14777;447332,11553;357634,11486;326662,13165;305209,16121;295019,18807;286170,22032;273835,23644;227175,41646;210282,49169;205186,51049;200628,53468;192047,58035;178639,65021;168449,73081;138952,96188;132787,101559;126757,107076;126885,107204;80494,161746;71108,174643;66817,182435;62527,189689;54482,204735;45731,218552;45633,218976;42683,227036;40538,230798;40002,231335;37622,239261;37052,243963;36516,250680;32762,261696;29275,272712;25521,288833;23376,303611;22035,318388;23912,308178;24086,307336;24449,303342;26594,288565;27266,288789;27324,288539;26594,288296;30348,272175;33834,261159;37571,250193;37320,250143;37857,243426;40806,230798;42952,227036;43024,226840;45901,218976;54750,205004;62795,189958;67086,182704;71376,174912;80762,162015;127153,107473;139488,96188;168985,73082;179175,65021;192583,58035;201164,53468;205723,51050;210818,49169;227712,41646;274371,23644;286706,22032;295555,18808;305745,16121;327198,13165;358170,11587;383065,12424;395310,0;407913,806;420785,2149;429366,4299;434997,6986;441969,5642;452427,8060;458863,9941;458595,10210;458327,12091;447332,11285;443578,10210;439824,9404;432583,7792;425343,6180;417835,5105;409522,5105;402818,5105;392360,5105;391869,4948;387265,7254;388874,9941;404963,13165;397804,13291;397924,13300;405500,13165;411936,13971;424271,16389;430170,17196;440092,19345;450282,21495;460204,23913;470126,26868;474953,28211;479779,29824;479842,29881;483303,30479;491691,33602;492863,35381;493187,35466;500696,38421;507131,41108;513567,44064;518394,46751;521612,48363;525098,50243;536897,56961;551913,66633;559690,72007;559915,72168;563889,74587;715221,359765;715108,362014;718171,362452;721120,364601;722461,371856;727556,380454;729702,380649;729702,378573;731882,372506;731847,371319;733992,364064;736942,364064;741500,361109;742037,372931;740696,378573;739087,383947;738282,392813;738014,397381;737478,401948;736335,402712;736405,403023;737501,402291;738014,397918;738282,393351;739087,384484;740696,379110;742037,373468;744182,375080;743914,379110;743378,383141;743109,390664;742573,399530;741232,408934;739623,418875;737746,428548;734260,448968;731042,450849;727020,462671;725947,473955;725411,475567;720852,487927;719511,489001;713880,502167;719780,489001;721120,487927;712539,512377;707981,514795;707035,516690;707176,516944;708249,514795;712808,512377;709590,521512;703690,532259;700741,537633;697523,543006;695109,547036;691623,554828;687869,562352;681970,570412;676070,577935;676316,577428;669634,586533;655154,602385;652303,606780;655154,602654;669634,586801;658640,603460;652975,609404;648427,612754;648182,613133;645339,615324;645232,616088;632629,628985;619221,641344;618601,641795;614126,647524;603400,655584;593374,663118;593339,663161;603400,655853;614126,647792;605277,656659;598070,661361;593085,663470;592941,663645;587578,667138;585557,668076;580472,672209;575511,675735;568003,680572;565590,680840;562907,682035;562490,682352;565858,681109;568271,680840;558618,688095;552450,691319;546282,694275;541926,694929;541187,695349;520807,704216;519768,704452;513567,708515;517053,709589;504182,715232;505254,711470;500964,713082;496941,714426;488628,717112;487518,715777;483533,716575;478706,717650;468785,720068;468458,720220;477902,717918;482729,716844;486751,716038;488360,717381;496673,714694;500695,713351;504986,711739;503913,715500;492651,720874;492099,720719;484338,723829;477902,725710;468248,728128;464260,727793;455917,729419;455645,730009;433388,734308;428293,732965;424002,732965;416494,735383;409790,735920;403086,736189;402358,735876;396248,736961;388874,735651;389142,735383;390483,733502;384316,732696;387265,731084;396114,730815;404695,730547;417030,730815;425611,730009;441701,726516;452427,724098;460472,723829;461031,723569;453232,723830;442505,726248;426416,729741;417835,730547;405500,730278;396919,730547;388069,730815;388338,729741;390215,727054;472807,713351;528852,692125;543600,684333;551913,680034;560494,675467;576584,665794;589455,655853;613590,637045;620293,631671;626729,626029;636383,617163;640405,610446;646183,605139;646230,604806;640674,609908;636651,616625;626997,625492;620562,631134;613858,636508;589724,655316;576852,665257;560763,674929;552182,679497;543869,683796;529120,691588;473075,712813;390483,726516;384316,726516;383511,724367;377075,724098;371176,726516;354014,726785;341410,726248;335243,725710;329075,724635;332790,720665;332025,720874;318183,718306;317544,718456;290997,713620;280539,711470;271421,709858;260427,704753;246751,699648;232539,694006;234952,692125;244874,694006;249164,697767;263913,702066;293142,709589;300382,710933;308159,712276;316740,714157;326196,716206;326930,716038;335779,717381;336047,716844;348919,717381;351064,717650;370907,717650;385388,718187;402550,716844;404695,716844;405500,718993;422394,716844;433656,714157;440092,713082;444114,712545;452963,710395;460204,708783;467444,706902;480724,704600;482461,703947;468517,706365;461276,708246;454036,709858;445187,712008;441165,712545;434729,713620;417299,715232;405500,716306;403355,716306;386192,717650;371712,717112;351868,717112;349723,716844;341410,713351;336852,716306;336840,716330;340606,713888;348919,717381;336047,716844;336149,716778;327734,715500;317813,713351;309232,711470;301455,710127;294215,708783;264986,701260;250237,696961;245947,693200;236025,691319;221276,683796;216986,684065;201700,676273;199019,671436;199555,671168;208941,676273;218326,681378;221008,679766;210013,672511;200896,668481;188293,661227;177566,654241;160673,646987;154237,641613;155577,641076;162013,642956;148605,628985;141097,622805;134125,616625;125276,609371;112404,595131;111521,592365;108918,589757;100069,580085;98997,575248;95510,570412;95095,569760;90952,566919;82907,555366;78348,544618;77812,544618;71645,532796;65745,520974;59577,507272;53946,493300;59577,502704;65209,514526;67086,520974;67861,522114;66907,517140;64416,512612;60363,503479;55555,495450;49655,479329;44602,462804;42941,457986;35713,429076;32516,408088;32493,408665;32762,412964;34102,422906;35711,433116;33030,424249;31153,412964;29007,412964;27666,402754;25790,396306;24181,390126;19622,385290;18281,385290;16940,378573;16404,369975;17477,357885;18013,353586;18926,350637;18482,343913;19085,333972;20158,331957;20158,330748;18013,334778;16136,332091;12650,327255;12013,323426;11845,323762;10773,334509;9968,345256;9164,353586;9164,370781;9432,379648;9968,388514;7555,396843;7019,396843;5410,380722;5410,364064;6750,351167;9163,353584;7019,350899;6482,341226;7019,326449;7287,322419;8091,315701;11309,303611;12912,295579;12382,293669;10504,304417;7287,316508;6482,323224;6214,327255;5678,342032;6214,351705;4873,364601;4873,381260;6482,397381;7019,397381;10504,412696;12382,425324;16404,438220;22739,465953;23292,471268;24449,471268;30348,485508;32494,492763;28471,486583;24181,476911;23913,479597;21580,472351;19890,472612;18013,466432;11577,451654;7555,438489;7287,427473;5410,414576;4069,401680;1119,392276;2996,342301;4873,329404;3264,322419;6482,303073;7287,298506;9432,282922;15063,271637;13722,286952;15063,284327;15868,278052;16136,271100;18549,262233;22303,248799;26862,235097;27204,234712;29276,223812;32225,216020;35711,209572;42684,196138;48315,184047;56359,168464;62259,161746;67086,152343;71108,146432;75399,144282;76471,142670;80762,134072;89075,124400;89301,128442;88694,130142;97387,121175;101678,115533;107309,110160;107794,110700;107578,110428;114550,103442;121522,96994;129030,88934;139488,81142;150751,72813;157485,68106;162013,63946;170058,59110;178639,54542;179775,53957;182695,51083;187488,47557;192751,44870;196474,44011;197142,43526;270080,13971;272786,13382;280270,10747;285432,9706;288124,9683;289120,9404;350259,1343;367622,1276;386192,1612;386538,1872;395578,806;403891,2149;412204,3761;416493,4738;411936,3493;403623,1881;395310,537;39531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w:pict>
        </mc:Fallback>
      </mc:AlternateContent>
    </w:r>
    <w:r w:rsidR="00982A23">
      <mc:AlternateContent>
        <mc:Choice Requires="wps">
          <w:drawing>
            <wp:anchor distT="0" distB="0" distL="114300" distR="114300" simplePos="0" relativeHeight="251637248" behindDoc="0" locked="0" layoutInCell="1" allowOverlap="1">
              <wp:simplePos x="0" y="0"/>
              <wp:positionH relativeFrom="column">
                <wp:posOffset>4549445</wp:posOffset>
              </wp:positionH>
              <wp:positionV relativeFrom="paragraph">
                <wp:posOffset>1731439</wp:posOffset>
              </wp:positionV>
              <wp:extent cx="310243" cy="306805"/>
              <wp:effectExtent l="0" t="0" r="0" b="0"/>
              <wp:wrapNone/>
              <wp:docPr id="15" name="Freeform: Shape 142">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10243" cy="30680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984392">
                          <a:alpha val="45000"/>
                        </a:srgbClr>
                      </a:solidFill>
                      <a:ln w="9525" cap="flat">
                        <a:noFill/>
                        <a:prstDash val="solid"/>
                        <a:miter/>
                      </a:ln>
                    </wps:spPr>
                    <wps:bodyPr rtlCol="0" anchor="ctr"/>
                  </wps:wsp>
                </a:graphicData>
              </a:graphic>
            </wp:anchor>
          </w:drawing>
        </mc:Choice>
        <mc:Fallback>
          <w:pict>
            <v:shape w14:anchorId="1BBA8CF8" id="Freeform: Shape 142" o:spid="_x0000_s1026" style="position:absolute;margin-left:358.2pt;margin-top:136.35pt;width:24.45pt;height:24.15pt;z-index:251637248;visibility:visible;mso-wrap-style:square;mso-wrap-distance-left:9pt;mso-wrap-distance-top:0;mso-wrap-distance-right:9pt;mso-wrap-distance-bottom:0;mso-position-horizontal:absolute;mso-position-horizontal-relative:text;mso-position-vertical:absolute;mso-position-vertical-relative:text;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84392" stroked="f">
              <v:fill opacity="29555f"/>
              <v:stroke joinstyle="miter"/>
              <v:path arrowok="t" o:connecttype="custom" o:connectlocs="168671,305141;167221,305923;167307,305961;180726,297199;176038,298317;169007,299212;168672,298317;173583,297870;180726,297199;192920,296028;192634,296109;192781,296080;105441,294346;110408,295633;112529,295745;118444,298653;121123,299212;121291,299268;121904,298653;124248,299324;126592,299883;131211,300960;131280,300890;136638,301785;139205,302232;141772,302456;147018,302680;154161,302568;154472,302568;155166,302176;156729,301673;158319,301645;159408,301785;159700,302568;162198,302568;161417,303686;160970,304246;159519,304917;156840,304917;153380,304693;145902,304469;140321,304022;135410,303351;130499,302568;123021,301449;117217,299548;117284,299499;113868,298429;110854,297087;107394,295968;103823,294738;105441,294346;171144,291948;169439,292209;157645,292806;161528,293284;162533,293060;169453,292277;170592,292055;181741,290328;175948,291214;177936,291270;180796,290739;202885,290069;184717,294917;193911,292864;86410,287803;99246,293284;103823,294738;107283,295968;110743,297087;113756,298429;113087,298988;111301,298653;104939,296304;101813,295073;98688,293731;94558,292277;90987,290711;88196,289257;86410,287803;91656,285007;97795,288139;97014,288586;89871,285118;91656,285007;68998,277400;76588,281651;78151,283441;74579,281539;71900,279861;68998,277400;82307,274530;82309,274562;82686,275019;82727,274828;245311,267188;244906,267222;238209,272031;231623,275611;226935,278407;224368,279526;221689,280644;218453,282322;215997,283776;212425,285230;208742,286573;207737,287579;206175,288139;202268,288810;197245,290376;192669,291830;187646,293284;181396,294850;172578,296304;172355,296640;168115,297702;168225,297758;172933,296578;173025,296304;181842,294850;188093,293284;193116,291830;197692,290376;202715,288810;206621,288139;203977,289729;204054,289705;206845,288027;208407,287467;208511,287439;209188,286684;212872,285342;216444,283888;218899,282434;222136,280756;224815,279638;226652,278837;227605,278183;232293,275387;238878,271808;53911,265641;54335,266005;54479,266079;246060,262721;246022,262747;246022,262779;246199,262805;246245,262747;248471,261051;247812,261508;247696,261629;248148,261339;44797,255417;49013,260391;45670,256372;256374,255414;256364,255417;256291,255924;254505,257938;252384,260287;252512,260257;254505,258049;256291,256036;256374,255414;55707,252895;55928,253165;55939,253128;39197,250331;42099,252233;42241,252401;43564,252694;46563,255477;50693,258832;52479,261293;53484,262524;57725,266103;56497,267110;52547,262711;52367,262747;52367,262747;56105,266910;56497,267110;57725,266103;68329,274492;66208,275163;66989,275723;63864,275834;61855,274492;59957,273038;55269,269123;50916,265208;46898,261293;45001,259392;43215,257378;43885,256484;46117,258497;48573,260398;51586,263642;51842,263862;48573,260398;46229,258497;43996,256484;41541,253463;39197,250331;285088,232547;285031,232571;283812,235503;283916,218533;280958,222815;279507,225500;278056,227960;274596,232547;271582,237133;268903,240824;268680,240961;268497,241232;268792,241048;271470,237356;274484,232770;277944,228184;279395,225723;280846,223039;283860,218677;292831,218145;291896,220242;289887,224269;291896,220242;292831,218145;295468,216999;294017,221361;291450,226059;288882,230869;286539,233889;288101,230757;289441,227625;290445,225947;291785,223710;293012,221473;295468,216999;288243,207411;285534,212189;285484,212304;288213,207491;289729,196588;286473,205504;279623,219535;278620,221124;278614,221137;276270,225164;273926,229527;271247,232882;269015,236685;255844,251562;251491,255253;251073,255571;250893,255754;249073,257241;247584,258944;242115,263083;241258,263625;238931,265527;238594,265746;238097,266215;233744,269123;229391,271808;228893,272061;225945,273979;225031,274441;224145,275051;221131,276729;218316,277836;212040,281008;197316,286511;187056,289155;195348,287579;196911,287244;201933,285454;205059,284447;210081,281875;215774,279861;219421,278428;221020,277512;222471,277065;224480,275946;225008,275579;226377,274269;229391,272479;232819,270795;234079,270018;238432,267110;240329,265320;242450,263978;247919,259839;251826,256148;256179,252457;269350,237580;271162,234492;271247,234224;274149,229750;275042,228408;276229,226758;276605,226059;278949,222032;283525,212524;287990,202346;289301,198207;301942,186686;301607,186910;301607,186910;302996,180057;302956,180255;303281,180646;304286,181764;304955,181317;304972,181231;304509,181541;303393,180534;302001,167350;301923,167355;301782,167363;301830,167894;301718,170691;301272,172369;298593,176619;297923,180310;297254,181541;296138,186910;294910,191160;293570,195299;292789,198543;291896,201898;292608,200788;293236,198431;293794,195075;295133,190936;296361,186686;297477,181317;298147,180086;298816,176395;301495,172145;299709,180758;298370,187916;295356,197088;294760,198018;294505,199409;293682,201786;290557,208610;289106,212189;288213,214091;287097,216104;284083,221473;280846,226730;276716,233777;272140,240712;269126,244627;265890,248430;264773,249996;263546,251562;261648,253128;258545,256571;258634,256931;255398,260287;251937,262747;249147,264984;246504,266920;246915,266886;249817,264761;252607,262524;256067,260063;259304,256707;259193,256260;262318,252792;264215,251226;265443,249660;266559,248094;269796,244291;272810,240376;277386,233441;281516,226395;284753,221137;287766,215768;288882,213755;289775,211853;291227,208274;294352,201451;295579,196865;298593,187693;299933,180534;301718,171921;302121,170408;301830,170355;301942,167559;304397,164986;303097,170413;303097,170413;304397,164986;305402,163868;304732,165322;304732,165322;304579,168370;304509,171250;303393,174692;303393,175085;304732,171250;304955,165322;305476,164192;300602,159058;299871,160790;299598,163308;299246,162132;299117,162298;299486,163532;299263,165322;299709,166776;300055,166757;299821,165993;300044,164203;300602,159058;309978,156038;310201,156149;310090,160847;310201,164091;309866,170020;309532,173375;308527,178297;308192,182435;306518,190042;304955,196641;302165,197871;302388,197200;302835,192502;304509,187581;305848,186798;305848,186798;307299,178297;308081,174270;308750,170131;309308,166216;309532,162525;309643,159393;309866,157715;309978,156038;15720,104174;15776,104202;15781,104187;22454,88142;19999,92728;17990,94406;17985,94513;17791,98795;17796,98785;17990,94517;19999,92840;22454,88254;22538,88309;22580,88226;23794,78410;22231,79529;19887,84450;20423,84880;20441,84805;19999,84450;22343,79529;23726,78538;32388,72035;32247,72148;31649,74454;31272,75614;21003,94406;19552,98992;18213,103690;15311,113533;13413,120244;12520,125278;12074,127850;11739,130423;10735,137358;10400,141608;10958,146083;11219,143645;11181,142839;11627,138141;12632,131206;13429,130248;14586,122489;14529,121139;15632,117971;16288,115311;16092,115770;15422,115546;13748,120356;13860,123041;13078,128186;12967,129081;11851,130423;12185,127850;12632,125278;13525,120244;15422,113533;18324,103690;19664,98992;21115,94406;31383,75614;32388,72035;34397,60849;34397,60849;34955,61297;34955,61296;54510,44924;54488,44941;54423,45015;53511,45972;53281,46308;53130,46479;52479,47427;45670,55480;43773,57717;41876,60066;33489,69356;41987,59954;43885,57605;45782,55368;52591,47315;53281,46308;54423,45015;57343,37211;56380,37547;55663,37814;55493,38031;54265,39149;51140,41163;49019,43512;47010,45860;45670,47091;45625,47034;44359,48559;42210,51230;38750,55033;39308,55704;39319,55694;38862,55144;42322,51341;45782,47091;47121,45861;49131,43512;51251,41163;54376,39149;55604,38031;56944,37527;57366,37396;219011,17002;224703,19575;227159,21588;221689,18903;219011,17002;200482,8836;204947,9843;211198,12975;200482,8836;133289,8095;130945,8389;125923,9060;121011,10179;118891,10850;116435,11521;111062,12579;110073,12975;103265,15324;96568,18009;91880,20134;88754,21364;81053,24944;77370,27293;73798,29642;68105,33892;62748,38143;57620,42625;58060,43176;59148,42428;60074,41736;63417,38814;68775,34563;74467,30313;78039,27964;81723,25615;89424,22035;92438,20469;97126,18344;103823,15660;110631,13311;113491,12748;114873,12275;133678,8209;173206,5691;175592,5928;178829,7047;176373,6711;171239,5705;173206,5691;186195,4810;190772,5145;196352,7382;189432,6152;186195,4810;148860,4782;135968,5481;127039,6711;122797,7830;119114,9172;113980,9843;94558,17337;87527,20469;85406,21252;83508,22259;79937,24161;74356,27069;70114,30424;57837,40044;55271,42280;52761,44577;52814,44630;33504,67337;29598,72706;27812,75950;26026,78970;22677,85233;19035,90985;18994,91162;17766,94517;16873,96083;16650,96307;15660,99607;15422,101564;15199,104361;13637,108947;12185,113533;10623,120244;9730,126396;9172,132548;9953,128298;10026,127947;10176,126284;11069,120132;11349,120226;11373,120122;11069,120020;12632,113309;14083,108723;15638,104158;15534,104137;15757,101341;16985,96083;17878,94517;17908,94436;19106,91162;22789,85345;26138,79081;27923,76061;29709,72818;33616,67449;52925,44742;58060,40044;70338,30425;74579,27069;80160,24161;83732,22259;85629,21252;87750,20469;94782,17337;114203,9843;119337,9172;123021,7830;127262,6711;136191,5481;149083,4824;159445,5172;164542,0;169788,336;175145,895;178717,1790;181061,2908;183963,2349;188316,3356;190995,4139;190883,4250;190772,5033;186195,4698;184633,4250;183070,3915;180056,3244;177043,2573;173918,2125;170458,2125;167667,2125;163314,2125;163110,2060;161193,3020;161863,4139;168560,5481;165580,5533;165630,5537;168783,5481;171462,5816;176596,6823;179052,7159;183182,8054;187423,8948;191553,9955;195683,11186;197692,11745;199701,12416;199727,12440;201168,12689;204659,13989;205147,14729;205282,14765;208407,15995;211086,17114;213765,18344;215774,19463;217113,20134;218564,20917;223475,23713;229726,27740;232963,29977;233056,30044;234711,31051;297700,149774;297653,150710;298928,150892;300156,151787;300714,154807;302834,158387;303728,158468;303728,157604;304635,155078;304620,154584;305513,151563;306741,151563;308639,150333;308862,155255;308304,157604;307634,159841;307299,163532;307188,165434;306964,167335;306488,167653;306518,167782;306974,167478;307188,165657;307299,163756;307634,160064;308304,157827;308862,155478;309755,156150;309643,157827;309420,159505;309308,162637;309085,166328;308527,170243;307857,174382;307076,178409;305625,186910;304286,187693;302611,192614;302165,197312;301942,197983;300044,203129;299486,203576;297142,209057;299598,203576;300156,203129;296584,213307;294687,214314;294293,215103;294352,215209;294798,214314;296696,213307;295356,217111;292901,221585;291673,223822;290334,226059;289329,227737;287878,230981;286315,234113;283860,237468;281404,240600;281507,240389;278725,244179;272698,250779;271511,252609;272698,250891;278725,244291;274149,251226;271791,253701;269898,255096;269796,255253;268613,256166;268568,256484;263322,261853;257741,266998;257483,267186;255621,269570;251156,272926;246983,276062;246968,276081;251156,273038;255621,269682;251937,273374;248938,275331;246863,276209;246803,276282;244571,277736;243729,278127;241613,279847;239548,281315;236423,283329;235418,283441;234302,283938;234128,284070;235530,283552;236534,283441;232516,286461;229949,287803;227382,289033;225569,289306;225261,289481;216778,293172;216346,293270;213765,294962;215216,295409;209858,297758;210305,296192;208519,296863;206845,297422;203384,298541;202922,297985;201264,298317;199254,298765;195125,299771;194989,299835;198920,298877;200929,298429;202603,298094;203273,298653;206733,297534;208407,296975;210193,296304;209746,297870;205059,300107;204829,300042;201598,301337;198920,302120;194902,303127;193241,302987;189769,303664;189655,303910;180391,305700;178271,305140;176485,305140;173359,306147;170569,306371;167779,306483;167476,306353;164933,306804;161863,306259;161975,306147;162533,305364;159966,305029;161193,304357;164877,304246;168448,304134;173583,304246;177154,303910;183851,302456;188316,301449;191665,301337;191898,301229;188651,301337;184186,302344;177489,303798;173918,304134;168783,304022;165212,304134;161528,304246;161640,303798;162421,302680;196799,296975;220127,288139;226266,284895;229726,283105;233298,281204;239995,277177;245352,273038;255398,265208;258188,262971;260867,260622;264885,256931;266559,254135;268964,251925;268983,251787;266671,253911;264997,256707;260978,260398;258300,262747;255509,264984;245464,272814;240106,276953;233409,280980;229837,282881;226377,284671;220238,287915;196911,296751;162533,302456;159966,302456;159631,301561;156952,301449;154496,302456;147353,302568;142107,302344;139540,302120;136973,301673;138519,300020;138200,300107;132439,299038;132173,299100;121123,297087;116770,296192;112975,295521;108399,293396;102706,291270;96791,288921;97795,288139;101925,288921;103711,290487;109850,292277;122016,295409;125030,295968;128267,296528;131838,297311;135774,298164;136080,298094;139763,298653;139875,298429;145232,298653;146125,298765;154385,298765;160412,298988;167555,298429;168448,298429;168783,299324;175815,298429;180503,297311;183182,296863;184856,296640;188539,295745;191553,295074;194567,294291;200094,293332;200817,293060;195013,294067;191999,294850;188986,295521;185303,296416;183628,296640;180950,297087;173694,297758;168783,298205;167890,298205;160747,298765;154720,298541;146460,298541;145567,298429;142107,296975;140209,298205;140205,298215;141772,297199;145232,298653;139875,298429;139917,298402;136415,297870;132285,296975;128713,296192;125476,295633;122463,295074;110296,291942;104157,290152;102372,288586;98242,287803;92103,284671;90317,284783;83955,281539;82839,279526;83062,279414;86969,281539;90875,283664;91991,282993;87415,279973;83620,278295;78374,275275;73909,272367;66878,269347;64199,267110;64757,266886;67436,267669;61855,261853;58730,259280;55828,256707;52144,253687;46787,247759;46419,246608;45336,245522;41652,241495;41206,239482;39755,237468;39582,237197;37857,236014;34509,231204;32611,226730;32388,226730;29821,221808;27365,216887;24798,211182;22454,205366;24798,209281;27142,214202;27923,216887;28246,217361;27849,215291;26812,213405;25125,209603;23124,206261;20668,199549;18565,192670;17874,190664;14865,178628;13534,169891;13525,170131;13637,171921;14195,176060;14864,180310;13748,176619;12967,171921;12074,171921;11516,167671;10735,164986;10065,162413;8167,160400;7609,160400;7051,157604;6828,154024;7274,148991;7498,147201;7878,145974;7693,143174;7944,139036;8391,138197;8391,137693;7498,139371;6716,138253;5265,136239;5000,134645;4930,134785;4484,139259;4149,143734;3814,147201;3814,154360;3926,158051;4149,161742;3145,165210;2921,165210;2252,158499;2252,151563;2810,146194;3814,147201;2921,146083;2698,142056;2921,135904;3033,134226;3368,131430;4707,126396;5375,123052;5154,122257;4372,126732;3033,131765;2698,134562;2586,136239;2363,142391;2586,146418;2028,151787;2028,158722;2698,165434;2921,165434;4372,171809;5154,177066;6828,182435;9465,193981;9695,196194;10176,196194;12632,202122;13525,205142;11851,202569;10065,198543;9953,199661;8982,196645;8279,196753;7498,194180;4819,188028;3145,182547;3033,177961;2252,172592;1694,167223;466,163308;1247,142503;2028,137134;1359,134226;2698,126172;3033,124271;3926,117783;6270,113085;5712,119461;6270,118368;6605,115756;6716,112862;7721,109170;9283,103578;11181,97873;11323,97713;12186,93175;13413,89931;14864,87247;17766,81654;20110,76621;23459,70133;25914,67337;27923,63422;29598,60961;31384,60066;31830,59395;33616,55816;37076,51789;37170,53472;36918,54179;40536,50447;42322,48098;44666,45861;44868,46085;44778,45972;47680,43064;50582,40380;53707,37024;58060,33780;62748,30313;65551,28353;67436,26621;70784,24608;74356,22707;74829,22463;76044,21266;78039,19798;80230,18680;81779,18322;82057,18120;112417,5816;113543,5571;116658,4474;118807,4041;119927,4031;120342,3915;145790,559;153017,531;160747,671;160891,779;164654,336;168114,895;171574,1566;173359,1973;171462,1454;168002,783;164542,224;16454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w:pict>
        </mc:Fallback>
      </mc:AlternateContent>
    </w:r>
    <w:r w:rsidR="00B1336D">
      <mc:AlternateContent>
        <mc:Choice Requires="wps">
          <w:drawing>
            <wp:anchor distT="0" distB="0" distL="114300" distR="114300" simplePos="0" relativeHeight="251655680" behindDoc="1" locked="0" layoutInCell="1" allowOverlap="1" wp14:anchorId="1E95274A" wp14:editId="69DBD7F4">
              <wp:simplePos x="0" y="0"/>
              <wp:positionH relativeFrom="margin">
                <wp:posOffset>4878070</wp:posOffset>
              </wp:positionH>
              <wp:positionV relativeFrom="paragraph">
                <wp:posOffset>-5358946</wp:posOffset>
              </wp:positionV>
              <wp:extent cx="1084852" cy="1072306"/>
              <wp:effectExtent l="0" t="0" r="1270" b="0"/>
              <wp:wrapNone/>
              <wp:docPr id="11" name="Freeform: Shape 142" descr="decorative element">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84852" cy="107230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731F1C"/>
                      </a:solidFill>
                      <a:ln w="9525"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w:pict>
            <v:shape w14:anchorId="359865C3" id="Freeform: Shape 142" o:spid="_x0000_s1026" alt="decorative element" style="position:absolute;margin-left:384.1pt;margin-top:-421.95pt;width:85.4pt;height:84.4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stroked="f">
              <v:stroke joinstyle="miter"/>
              <v:path arrowok="t" o:connecttype="custom" o:connectlocs="589804,1066491;584734,1069225;585038,1069355;631960,1038731;615568,1042641;590979,1045768;589808,1042641;606981,1041077;631960,1038731;674600,1034639;673600,1034922;674113,1034822;368704,1028762;386072,1033258;393488,1033649;414174,1043814;423541,1045768;424127,1045964;426273,1043814;434469,1046160;442666,1048114;458815,1051876;459058,1051633;477792,1054760;486769,1056324;495746,1057106;514090,1057888;539069,1057497;540153,1057497;542582,1056128;548046,1054369;553608,1054271;557413,1054760;558438,1057497;567170,1057497;564439,1061406;562877,1063361;557803,1065707;548436,1065707;536337,1064925;510187,1064143;490672,1062579;473499,1060233;456326,1057497;430176,1053587;409881,1046941;410115,1046771;398172,1043032;387633,1038341;375534,1034431;363045,1030131;368704,1028762;598453,1020381;592490,1021292;551250,1023378;564829,1025048;568342,1024266;592540,1021530;596522,1020754;635507,1014716;615252,1017813;622203,1018011;632204,1016154;709443,1013812;645916,1030757;678064,1023583;302158,1005892;347042,1025048;363045,1030131;375144,1034431;387243,1038340;397781,1043032;395439,1044986;389195,1043813;366948,1035604;356019,1031303;345091,1026612;330650,1021530;318160,1016057;308403,1010974;302158,1005892;320503,996119;341969,1007065;339237,1008629;314258,996510;320503,996119;241272,969535;267812,984391;273276,990646;260787,984000;251420,978136;241272,969535;287811,959503;287815,959615;289133,961213;289278,960543;857799,933841;856382,933959;832964,950770;809936,963280;793543,973053;784567,976963;775200,980872;763881,986736;755294,991818;742805,996901;729925,1001592;726412,1005110;720948,1007065;707288,1009411;689724,1014884;673722,1019966;656158,1025049;634302,1030522;603468,1035604;602688,1036777;587863,1040489;588247,1040686;604710,1036563;605030,1035604;635863,1030522;657720,1025049;675283,1019966;691286,1014884;708849,1009411;722510,1007065;713262,1012623;713532,1012539;723290,1006674;728754,1004720;729118,1004619;731486,1001983;744366,997292;756856,992210;765442,987127;776761,981263;786128,977354;792551,974557;795886,972271;812278,962498;835305,949988;188515,928435;189997,929708;190502,929966;860418,918229;860285,918321;860285,918433;860905,918522;861065,918321;868850,912393;866546,913988;866139,914412;867719,913399;156647,892702;171387,910085;159699,896038;896485,892690;896450,892703;896192,894474;889947,901511;882531,909721;882978,909617;889947,901902;896192,894865;896485,892690;194795,883887;195568,884829;195607,884700;137062,874927;147210,881573;147708,882161;152333,883186;162822,892910;177263,904638;183508,913239;187020,917540;201852,930050;197558,933568;183746,918195;183118,918321;183118,918321;196189,932869;197558,933568;201852,930050;238930,959370;231515,961716;234246,963671;223318,964061;216293,959370;209658,954288;193265,940605;178044,926922;163993,913239;157358,906593;151113,899556;153455,896429;161261,903466;169847,910111;180385,921449;181281,922219;169847,910111;161651,903466;153845,896429;145258,885873;137062,874927;996889,812767;996691,812852;992428,823100;992791,763790;982448,778755;977374,788138;972300,796738;960201,812767;949663,828796;940296,841697;939514,842175;938875,843124;939905,842479;949272,829578;959811,813549;971910,797521;976984,788920;982058,779537;992596,764290;1023966,762433;1020697,769764;1013672,783838;1020697,769764;1023966,762433;1033187,758427;1028113,773673;1019136,790093;1010159,806903;1001963,817459;1007427,806512;1012111,795566;1015623,789702;1020307,781883;1024600,774064;1033187,758427;1007924,724915;998450,741616;998276,742017;1007817,725196;1013120,687090;1001733,718251;977781,767292;974274,772845;974252,772891;966055,786965;957859,802212;948492,813940;940686,827232;894631,879227;879409,892129;877949,893240;877318,893879;870954,899077;865749,905029;846624,919494;843627,921390;835488,928037;834312,928802;832573,930441;817352,940605;802130,949988;800388,950872;790081,957578;786886,959192;783786,961325;773248,967189;763402,971057;741456,982144;689972,1001378;654094,1010619;683089,1005110;688553,1003937;706117,997682;717045,994164;734609,985172;754514,978135;767267,973126;772858,969926;777931,968362;784957,964453;786803,963167;791592,958589;802130,952334;814119,946447;818522,943732;833744,933568;840379,927313;847795,922622;866919,908157;880580,895256;895801,882355;941857,830359;948195,819567;948492,818631;958640,802993;961762,798302;965914,792534;967226,790093;975422,776019;991425,742788;1007037,707213;1011623,692748;1055824,652481;1054653,653263;1054653,653263;1059510,629312;1059370,630003;1060507,631370;1064020,635280;1066362,633716;1066421,633416;1064801,634498;1060898,630979;1056031,584902;1055759,584917;1055265,584945;1055434,586803;1055043,596577;1053482,602441;1044115,617296;1041773,630198;1039432,634498;1035529,653263;1031235,668119;1026552,682584;1023820,693921;1020697,705649;1023187,701769;1025381,693530;1027332,681802;1032016,667337;1036309,652481;1040212,633716;1042554,629415;1044896,616515;1054263,601659;1048018,631761;1043335,656781;1032796,688839;1030711,692087;1029820,696951;1026942,705258;1016014,729106;1010940,741616;1007817,748262;1003914,755299;993376,774064;982058,792438;967617,817068;951614,841306;941076,854989;929758,868281;925855,873754;921562,879227;914926,884700;904075,896735;904388,897992;893070,909721;880970,918321;871213,926140;861969,932906;863407,932786;873555,925358;883312,917540;895411,908939;906730,897211;906340,895647;917268,883528;923903,878055;928196,872581;932099,867108;943418,853816;953956,840133;969958,815895;984399,791266;995718,772891;1006256,754126;1010159,747089;1013281,740443;1018355,727933;1029284,704085;1033577,688057;1044115,656000;1048799,630980;1055043,600877;1056451,595589;1055434,595404;1055824,585630;1064410,576639;1059865,595607;1059866,595607;1064411,576639;1067923,572729;1065581,577812;1065581,577812;1065045,588464;1064801,598531;1060898,610561;1060898,611935;1065581,598531;1066362,577811;1068182,573862;1051140,555918;1048582,561974;1047628,570775;1046396,566663;1045946,567244;1047238,571556;1046457,577812;1048018,582894;1049228,582826;1048408,580157;1049189,573902;1051140,555918;1083926,545363;1084706,545754;1084316,562173;1084706,573511;1083535,594231;1082364,605959;1078851,623160;1077681,637625;1071826,664209;1066362,687275;1056605,691575;1057385,689230;1058946,672810;1064801,655609;1069484,652872;1069484,652872;1074558,623160;1077290,609086;1079632,594622;1081584,580939;1082364,568038;1082754,557091;1083535,551227;1083926,545363;54970,364097;55164,364194;55183,364140;78518,308062;69931,324090;62906,329955;62889,330329;62210,345295;62229,345259;62906,330345;69931,324481;78518,308453;78810,308648;78957,308355;83201,274050;77737,277959;69541,295161;71416,296663;71477,296399;69931,295161;78127,277959;82966,274498;113254,251766;112761,252162;110668,260221;109351,264276;73444,329955;68370,345983;63686,362403;53538,396805;46903,420262;43781,437855;42220,446846;41049,455838;37536,480076;36365,494932;38317,510570;39231,502049;39097,499232;40659,482813;44171,458574;46957,455225;51003,428107;50806,423389;54662,412318;56956,403021;56271,404624;53929,403842;48074,420653;48465,430036;45732,448019;45342,451147;41439,455838;42610,446846;44171,437855;47293,420262;53929,396805;64076,362403;68760,345983;73834,329955;109741,264276;113254,251766;120280,212672;120279,212672;122231,214236;122231,214236;190608,157013;190533,157073;190306,157330;187118,160677;186312,161851;185786,162447;183508,165759;159700,193907;153064,201726;146430,209935;117103,242403;146820,209545;153455,201335;160090,193516;183898,165368;186312,161851;190306,157330;200516,130055;197147,131230;194642,132162;194046,132920;189752,136829;178824,143866;171409,152076;164383,160286;159700,164586;159540,164387;155114,169717;147600,179051;135501,192343;137453,194688;137490,194656;135891,192734;147990,179442;160090,164586;164773,160286;171799,152076;179214,143866;190143,136830;194436,132920;199120,131161;200598,130701;765832,59423;785737,68415;794324,75452;775200,66069;765832,59423;701043,30884;716655,34402;738512,45349;701043,30884;466084,28294;457887,29320;440324,31666;423151,35575;415735,37921;407149,40267;388359,43964;384901,45349;361094,53559;337676,62941;321283,70369;310355,74670;283424,87180;270544,95390;258055,103599;238149,118455;219415,133311;201485,148978;203023,150903;206828,148289;210067,145871;221757,135657;240491,120801;260396,105945;272886,97735;285766,89525;312696,77015;323234,71542;339627,64114;363045,54731;386853,46522;396854,44554;401685,42901;467442,28691;605664,19889;614006,20720;625325,24629;616739,23456;598785,19938;605664,19889;651085,16810;667087,17983;686602,25802;662403,21502;651085,16810;520530,16713;475451,19156;444227,23456;429395,27365;416515,32057;398562,34402;330650,60596;306061,71542;298645,74278;292011,77797;279521,84443;260006,94607;245175,106336;202242,139957;193270,147771;184492,155799;184678,155985;117157,235346;103496,254112;97252,265449;91007,276004;79298,297897;66561,318000;66418,318617;62125,330345;59002,335819;58222,336600;54758,348133;53929,354975;53148,364748;47684,380777;42610,396805;37146,420262;34023,441764;32072,463265;34804,448410;35057,447184;35585,441373;38707,419871;39685,420198;39769,419835;38707,419480;44171,396024;49245,379995;54684,364040;54319,363966;55100,354193;59393,335819;62515,330345;62620,330060;66809,318617;79688,298288;91397,276395;97642,265840;103887,254503;117548,235738;185069,156377;203023,139957;245955,106336;260787,94608;280302,84443;292791,77797;299426,74279;306842,71542;331431,60596;399343,34403;417296,32057;430176,27366;445007,23456;476231,19156;521311,16859;557544,18077;575367,0;593711,1173;612445,3128;624935,6255;633131,10164;643279,8210;658500,11728;667867,14465;667477,14856;667087,17592;651085,16420;645621,14856;640156,13683;629618,11337;619080,8991;608152,7428;596053,7428;586295,7428;571074,7428;570359,7199;563658,10555;566000,14465;589418,19156;578997,19338;579172,19352;590198,19156;599565,20329;617519,23847;626106,25020;640547,28148;655378,31275;669819,34794;684260,39094;691286,41049;698311,43394;698402,43477;703440,44347;715648,48892;717354,51480;717826,51604;728754,55904;738121,59814;747489,64114;754514,68024;759198,70369;764271,73106;781444,82880;803301,96953;814620,104772;814947,105007;820732,108527;1040993,523470;1040828,526742;1045286,527380;1049579,530507;1051531,541063;1058946,553573;1062069,553857;1062069,550836;1065242,542008;1065191,540281;1068313,529726;1072607,529726;1079242,525425;1080022,542627;1078071,550836;1075729,558655;1074558,571556;1074168,578202;1073387,584849;1071723,585960;1071826,586412;1073420,585347;1074168,578984;1074558,572338;1075729,559437;1078071,551618;1080022,543409;1083145,545754;1082754,551618;1081974,557483;1081583,568429;1080803,581330;1078851,595013;1076510,609478;1073777,623552;1068704,653263;1064020,656000;1058165,673201;1056604,689621;1055824,691966;1049189,709950;1047237,711514;1039041,730669;1047628,711514;1049579,709950;1037089,745525;1030454,749044;1029079,751801;1029284,752171;1030845,749044;1037480,745525;1032796,758817;1024210,774455;1019917,782274;1015233,790093;1011720,795957;1006647,807294;1001182,818240;992596,829969;984009,840915;984367,840177;974642,853425;953566,876491;949416,882885;953566,876882;974642,853816;958640,878054;950394,886704;943775,891578;943418,892129;939280,895317;939125,896429;920781,915194;901266,933177;900363,933833;893850,942169;878238,953897;863647,964858;863595,964922;878238,954288;893850,942560;880970,955461;870481,962302;863225,965372;863016,965626;855210,970708;852269,972073;844868,978087;837647,983218;826719,990255;823206,990646;819302,992384;818695,992845;823597,991037;827109,990646;813059,1001201;804082,1005893;795105,1010193;788764,1011146;787689,1011757;758026,1024658;756514,1025002;747489,1030913;752562,1032476;733828,1040686;735389,1035213;729144,1037559;723290,1039513;711191,1043423;709574,1041479;703775,1042641;696749,1044205;682309,1047723;681832,1047945;695579,1044595;702604,1043032;708458,1041859;710800,1043813;722900,1039904;728754,1037950;734999,1035604;733437,1041077;717045,1048896;716241,1048671;704946,1053196;695579,1055933;681528,1059451;675723,1058963;663580,1061329;663184,1062188;630789,1068443;623373,1066488;617129,1066488;606200,1070007;596443,1070789;586685,1071179;585625,1070725;576733,1072304;566000,1070397;566390,1070007;568342,1067270;559365,1066097;563658,1063752;576538,1063361;589028,1062970;606981,1063361;619470,1062188;642888,1057105;658500,1053587;670209,1053196;671024,1052817;659671,1053196;644059,1056715;620642,1061797;608152,1062970;590198,1062579;577709,1062970;564829,1063361;565219,1061797;567951,1057888;688163,1037950;769735,1007065;791202,995728;803301,989473;815791,982827;839208,968753;857943,954288;893070,926922;902827,919103;912194,910894;926245,897992;932099,888219;940509,880498;940577,880012;932490,887437;926635,897211;912584,910112;903217,918321;893460,926140;858333,953506;839599,967971;816181,982045;803692,988691;791592,994946;770126,1006283;688553,1037168;568342,1057106;559365,1057106;558194,1053978;548827,1053587;540240,1057106;515261,1057497;496917,1056715;487940,1055933;478964,1054369;484371,1048592;483257,1048896;463109,1045159;462181,1045378;423541,1038341;408319,1035213;395049,1032867;379047,1025439;359142,1018012;338456,1009802;341969,1007065;356410,1009802;362655,1015275;384121,1021530;426664,1032476;437201,1034431;448520,1036386;461010,1039123;474773,1042104;475841,1041859;488721,1043814;489111,1043032;507845,1043814;510968,1044205;539850,1044205;560926,1044986;585905,1043032;589027,1043032;590198,1046160;614787,1043032;631179,1039123;640547,1037559;646401,1036777;659281,1033649;669819,1031304;680357,1028567;699687,1025216;702214,1024267;681919,1027785;671380,1030522;660842,1032867;647962,1035995;642108,1036777;632741,1038341;607371,1040686;590198,1042250;587076,1042250;562097,1044205;541021,1043423;512139,1043423;509016,1043032;496917,1037950;490282,1042250;490265,1042284;495746,1038731;507846,1043813;489111,1043032;489259,1042936;477012,1041077;462571,1037950;450081,1035213;438763,1033258;428225,1031304;385682,1020357;364216,1014102;357971,1008629;343530,1005892;322064,994946;315819,995337;293572,984000;289669,976963;290449,976572;304110,984000;317770,991428;321673,989082;305671,978526;292401,972662;274057,962107;258445,951942;233856,941387;224489,933568;226440,932786;235808,935523;216293,915194;205364,906202;195217,897211;182337,886655;163603,865935;162317,861911;158529,858116;145649,844043;144088,837006;139014,829969;138409,829019;132378,824886;120670,808076;114035,792438;113254,792438;104277,775237;95691,758035;86714,738098;78518,717769;86714,731451;94910,748653;97642,758035;98771,759694;97382,752456;93757,745868;87857,732578;80859,720896;72273,697439;64917,673396;62501,666384;51980,624319;47327,593782;47293,594622;47684,600877;49635,615342;51977,630198;48074,617296;45342,600877;42220,600877;40268,586021;37536,576639;35194,567647;28559,560610;26608,560610;24656,550836;23876,538326;25437,520734;26217,514479;27547,510189;26900,500405;27779,485940;29340,483008;29340,481249;26217,487113;23485,483204;18411,476167;17485,470596;17241,471084;15680,486722;14508,502360;13338,514479;13338,539499;13728,552400;14508,565301;10996,577420;10215,577420;7874,553964;7874,529726;9825,510960;13336,514477;10215,510570;9435,496496;10215,474994;10605,469130;11777,459356;16460,441764;18794,430077;18021,427299;15289,442937;10605,460529;9435,470302;9044,476167;8264,497668;9044,511742;7093,530507;7093,554746;9435,578202;10215,578202;15289,600486;18021,618860;23876,637625;33096,677978;33901,685711;35585,685711;44171,706431;47294,716987;41439,707995;35194,693921;34804,697830;31409,687287;28950,687666;26217,678674;16850,657172;10996,638017;10605,621988;7874,603223;5922,584457;1629,570775;4361,498059;7093,479294;4751,469130;9435,440982;10605,434336;13728,411661;21924,395242;19973,417526;21923,413706;23095,404575;23485,394460;26998,381559;32462,362011;39097,342074;39594,341513;42610,325654;46903,314317;51977,304934;62125,285387;70321,267795;82030,245120;90617,235346;97642,221664;103497,213063;109742,209935;111303,207590;117548,195080;129647,181006;129976,186888;129093,189361;141746,176314;147990,168105;156187,160286;156893,161072;156577,160677;166725,150512;176873,141130;187801,129401;203023,118064;219415,105945;229216,99096;235808,93044;247517,86007;260006,79361;261660,78509;265910,74328;272886,69196;280546,65287;285965,64038;286936,63332;393098,20329;397036,19471;407929,15637;415442,14122;419360,14089;420809,13683;509797,1955;535069,1857;562097,2345;562600,2723;575757,1173;587856,3127;599956,5473;606198,6894;599565,5082;587466,2736;575367,782;57536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76D9" w:rsidRDefault="00E3629A" w:rsidP="007D76D9">
    <w:pPr>
      <w:pStyle w:val="Header"/>
    </w:pPr>
    <w:r>
      <w:rPr>
        <w:color w:val="A1FF8B"/>
      </w:rPr>
      <mc:AlternateContent>
        <mc:Choice Requires="wpg">
          <w:drawing>
            <wp:anchor distT="0" distB="0" distL="114300" distR="114300" simplePos="0" relativeHeight="251690496" behindDoc="0" locked="0" layoutInCell="1" allowOverlap="1" wp14:anchorId="57097C86" wp14:editId="21FB0250">
              <wp:simplePos x="0" y="0"/>
              <wp:positionH relativeFrom="column">
                <wp:posOffset>-312420</wp:posOffset>
              </wp:positionH>
              <wp:positionV relativeFrom="paragraph">
                <wp:posOffset>-267970</wp:posOffset>
              </wp:positionV>
              <wp:extent cx="445137" cy="388620"/>
              <wp:effectExtent l="0" t="0" r="0" b="0"/>
              <wp:wrapNone/>
              <wp:docPr id="34" name="Group 34"/>
              <wp:cNvGraphicFramePr/>
              <a:graphic xmlns:a="http://schemas.openxmlformats.org/drawingml/2006/main">
                <a:graphicData uri="http://schemas.microsoft.com/office/word/2010/wordprocessingGroup">
                  <wpg:wgp>
                    <wpg:cNvGrpSpPr/>
                    <wpg:grpSpPr>
                      <a:xfrm>
                        <a:off x="0" y="0"/>
                        <a:ext cx="445137" cy="388620"/>
                        <a:chOff x="0" y="0"/>
                        <a:chExt cx="445137" cy="388620"/>
                      </a:xfrm>
                    </wpg:grpSpPr>
                    <wps:wsp>
                      <wps:cNvPr id="35" name="Freeform: Shape 10">
                        <a:extLst/>
                      </wps:cNvPr>
                      <wps:cNvSpPr/>
                      <wps:spPr>
                        <a:xfrm rot="10800000" flipH="1">
                          <a:off x="51206" y="0"/>
                          <a:ext cx="393931" cy="38862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012169"/>
                        </a:solidFill>
                        <a:ln w="9525" cap="flat">
                          <a:noFill/>
                          <a:prstDash val="solid"/>
                          <a:miter/>
                        </a:ln>
                      </wps:spPr>
                      <wps:bodyPr rtlCol="0" anchor="ctr"/>
                    </wps:wsp>
                    <wps:wsp>
                      <wps:cNvPr id="36" name="Freeform: Shape 28">
                        <a:extLst/>
                      </wps:cNvPr>
                      <wps:cNvSpPr>
                        <a:spLocks noChangeAspect="1"/>
                      </wps:cNvSpPr>
                      <wps:spPr>
                        <a:xfrm>
                          <a:off x="51206" y="0"/>
                          <a:ext cx="348803" cy="34420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74C69B"/>
                        </a:solidFill>
                        <a:ln w="9525" cap="flat">
                          <a:noFill/>
                          <a:prstDash val="solid"/>
                          <a:miter/>
                        </a:ln>
                      </wps:spPr>
                      <wps:bodyPr rtlCol="0" anchor="ctr"/>
                    </wps:wsp>
                    <wps:wsp>
                      <wps:cNvPr id="37" name="Freeform: Shape 142">
                        <a:extLst/>
                      </wps:cNvPr>
                      <wps:cNvSpPr>
                        <a:spLocks noChangeAspect="1"/>
                      </wps:cNvSpPr>
                      <wps:spPr>
                        <a:xfrm>
                          <a:off x="0" y="58521"/>
                          <a:ext cx="159101" cy="15810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984392">
                            <a:alpha val="50000"/>
                          </a:srgbClr>
                        </a:solidFill>
                        <a:ln w="9525" cap="flat">
                          <a:noFill/>
                          <a:prstDash val="solid"/>
                          <a:miter/>
                        </a:ln>
                      </wps:spPr>
                      <wps:bodyPr rtlCol="0" anchor="ctr"/>
                    </wps:wsp>
                  </wpg:wgp>
                </a:graphicData>
              </a:graphic>
            </wp:anchor>
          </w:drawing>
        </mc:Choice>
        <mc:Fallback>
          <w:pict>
            <v:group w14:anchorId="58D0FFAC" id="Group 34" o:spid="_x0000_s1026" style="position:absolute;margin-left:-24.6pt;margin-top:-21.1pt;width:35.05pt;height:30.6pt;z-index:251690496" coordsize="445137,38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">
              <v:shape id="Freeform: Shape 10" o:spid="_x0000_s1027" style="position:absolute;left:51206;width:393931;height:388620;rotation:180;flip:x;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7BY8IA&#10;AADbAAAADwAAAGRycy9kb3ducmV2LnhtbESPUWvCMBSF3wf7D+EO9jZTHRbpjOImBd9E6w+4NLdN&#10;WXNTkqx2/94Igo+Hc853OOvtZHsxkg+dYwXzWQaCuHa641bBpSo/ViBCRNbYOyYF/xRgu3l9WWOh&#10;3ZVPNJ5jKxKEQ4EKTIxDIWWoDVkMMzcQJ69x3mJM0rdSe7wmuO3lIstyabHjtGBwoB9D9e/5zyrQ&#10;lb/sF8cxmqr/zpu8HPd12Sj1/jbtvkBEmuIz/GgftILPJdy/pB8gN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fsFjwgAAANsAAAAPAAAAAAAAAAAAAAAAAJgCAABkcnMvZG93&#10;bnJldi54bWxQSwUGAAAAAAQABAD1AAAAhwM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12169" stroked="f">
                <v:stroke joinstyle="miter"/>
                <v:path arrowok="t" o:connecttype="custom" o:connectlocs="214169,386512;212328,387503;212439,387551;229477,376452;223525,377869;214596,379002;214171,377869;220407,377302;229477,376452;244961,374969;244597,375072;244783,375035;133884,372839;140190,374468;142883,374610;150395,378294;153796,379002;154009,379073;154788,378294;157764,379144;160741,379852;166605,381216;166693,381128;173496,382261;176755,382828;180015,383111;186676,383395;195747,383253;196140,383253;197022,382757;199006,382119;201026,382084;202408,382261;202780,383253;205951,383253;204959,384670;204392,385378;202549,386228;199148,386228;194755,385945;185259,385662;178173,385095;171937,384245;165701,383253;156205,381836;148836,379427;148921,379366;144584,378011;140757,376310;136364,374894;131829,373335;133884,372839;217310,369802;215145,370132;200170,370888;205100,371493;206376,371210;215163,370218;216609,369937;230765,367749;223410,368871;225934,368943;229566,368270;257613,367421;234545,373562;246218,370962;109720,364551;126018,371493;131829,373335;136222,374893;140616,376310;144442,378010;143592,378719;141324,378294;133246,375319;129278,373760;125309,372060;120065,370218;115530,368234;111987,366392;109720,364551;116381,361009;124176,364976;123184,365543;114113,361150;116381,361009;87611,351374;97248,356758;99232,359025;94697,356616;91295,354491;87611,351374;104510,347739;104511,347779;104990,348358;105043,348115;311484,338438;310969,338481;302465,344573;294104,349107;288151,352649;284892,354066;281490,355483;277380,357608;274262,359450;269727,361292;265050,362992;263774,364267;261790,364976;256830,365826;250452,367809;244642,369651;238264,371493;230327,373477;219131,375319;218848,375744;213465,377089;213604,377161;219582,375666;219698,375319;230894,373477;238831,371493;245209,369651;251019,367809;257397,365826;262357,364976;258999,366990;259098,366959;262641,364834;264625,364126;264757,364089;265617,363134;270294,361434;274829,359592;277947,357750;282057,355625;285458,354208;287791,353194;289002,352366;294954,348824;303316,344290;68453,336479;68992,336940;69175,337034;312435,332780;312386,332814;312386,332854;312611,332886;312670,332814;315497,330665;314660,331243;314512,331397;315086,331030;56881,323529;62234,329829;57990,324738;325531,323525;325519,323529;325425,324171;323157,326721;320464,329697;320627,329659;323157,326863;325425,324313;325531,323525;70734,320334;71014,320676;71029,320629;49770,317087;53455,319495;53636,319708;55315,320080;59124,323604;64368,327855;66635,330972;67911,332530;73296,337064;71737,338339;66722,332768;66494,332814;71240,338086;71737,338339;73296,337064;86760,347690;84067,348540;85059,349249;81091,349391;78540,347690;76131,345848;70178,340890;64651,335931;59549,330972;57140,328563;54872,326013;55722,324879;58557,327430;61675,329838;65501,333947;65827,334226;61675,329838;58699,327430;55864,324879;52746,321054;49770,317087;361990,294559;361918,294590;360370,298304;360502,276809;356746,282233;354904,285633;353061,288750;348668,294559;344841,300368;341440,305044;341156,305217;340924,305561;341298,305327;344699,300652;348526,294843;352919,289034;354762,285917;356604,282516;360431,276990;375170,274865;373328,280391;370068,286342;366809,292434;363832,296259;365817,292292;367517,288325;368793,286200;370493,283366;372052,280533;375170,274865;365997,262720;362557,268773;362494,268918;365958,262822;367884,249012;363749,260305;355051,278078;353778,280091;353770,280108;350794,285208;347817,290734;344416,294984;341581,299802;324858,318645;319331,323321;318800,323724;318572,323956;316260,325839;314370,327996;307426,333239;306338,333926;303382,336335;302955,336612;302324,337206;296796,340890;291269,344290;290636,344611;286894,347041;285734,347626;284608,348399;280781,350524;277206,351926;269238,355944;250542,362915;237515,366264;248043,364267;250027,363842;256405,361575;260373,360300;266751,357041;273979,354491;278610,352676;280640,351516;282482,350949;285033,349532;285703,349067;287443,347407;291269,345140;295622,343007;297222,342023;302749,338339;305158,336072;307851,334372;314795,329130;319756,324454;325283,319779;342007,300935;344308,297024;344416,296684;348101,291017;349235,289317;350742,287226;351219,286342;354195,281241;360006,269198;365675,256305;367340,251062;383390,236469;382965,236752;382965,236752;384729,228072;384678,228323;385091,228818;386367,230235;387217,229668;387238,229560;386650,229952;385233,228676;383466,211977;383367,211983;383187,211993;383249,212666;383107,216208;382540,218334;379139,223718;378288,228393;377438,229952;376021,236752;374462,242136;372761,247379;371769,251488;370635,255738;371539,254332;372336,251346;373044,247095;374745,241853;376304,236469;377721,229668;378572,228110;379422,223434;382823,218050;380556,228960;378855,238028;375029,249646;374272,250823;373948,252586;372903,255596;368934,264239;367092,268773;365958,271182;364541,273732;360714,280533;356604,287192;351361,296118;345550,304902;341723,309861;337613,314678;336196,316662;334637,318645;332228,320629;328287,324991;328401,325446;324291,329697;319898,332814;316354,335647;312998,338099;313520,338056;317205,335364;320748,332530;325141,329413;329251,325163;329110,324596;333078,320204;335487,318220;337046,316237;338464,314253;342574,309436;346400,304477;352211,295693;357455,286767;361565,280108;365391,273307;366809,270756;367942,268348;369785,263814;373753,255171;375312,249362;379139,237744;380839,228677;383107,217767;383618,215851;383249,215783;383390,212241;386508,208983;384858,215857;384858,215857;386508,208983;387784,207566;386933,209408;386739,213268;386650,216917;385233,221277;385233,221775;386933,216917;387217,209408;387878,207976;381690,201473;380761,203668;380414,206857;379967,205367;379803,205578;380272,207141;379989,209408;380556,211250;380995,211225;380698,210258;380981,207991;381690,201473;393595,197648;393878,197790;393736,203740;393878,207849;393453,215358;393028,219609;391752,225843;391327,231085;389201,240720;387217,249079;383674,250637;383957,249787;384524,243837;386650,237603;388351,236611;388351,236611;390193,225843;391185,220742;392036,215500;392744,210541;393028,205866;393169,201898;393453,199773;393595,197648;19961,131954;20031,131989;20038,131970;28511,111646;25393,117455;22842,119581;22836,119716;22590,125140;22597,125127;22842,119722;25393,117597;28511,111788;28618,111859;28671,111753;30212,99320;28228,100737;25252,106971;25932,107515;25955,107420;25393,106971;28370,100737;30126,99482;41125,91244;40946,91387;40186,94308;39708,95778;26669,119581;24826,125390;23126,131340;19441,143808;17032,152309;15898,158685;15331,161944;14906,165203;13630,173987;13205,179371;13914,185038;14246,181950;14197,180929;14764,174979;16039,166194;17051,164981;18520,155152;18449,153443;19849,149430;20682,146061;20433,146642;19583,146359;17457,152451;17598,155851;16606,162369;16465,163502;15047,165203;15472,161944;16039,158685;17173,152309;19583,143808;23267,131340;24968,125390;26810,119581;39849,95778;41125,91244;43676,77076;43676,77076;44384,77642;44384,77642;69214,56904;69186,56926;69104,57019;67946,58232;67654,58657;67462,58873;66635,60074;57990,70275;55581,73109;53171,76084;42518,87856;53313,75942;55722,72967;58132,70133;66777,59932;67654,58657;69104,57019;72811,47134;71588,47560;70678,47898;70462,48172;68903,49589;64935,52139;62242,55115;59691,58090;57990,59649;57932,59576;56325,61508;53597,64891;49203,69708;49912,70558;49925,70546;49345,69850;53738,65032;58132,59649;59832,58090;62383,55115;65076,52139;69044,49589;70604,48172;72304,47535;72841,47368;278089,21536;285317,24794;288435,27345;281490,23944;278089,21536;254562,11193;260231,12468;268168,16435;254562,11193;169244,10254;166268,10626;159890,11476;153654,12893;150962,13743;147844,14593;141021,15933;139765,16435;131120,19411;122617,22811;116664,25503;112696,27061;102917,31595;98240,34571;93705,37546;86477,42930;79674,48314;73163,53992;73721,54690;75103,53742;76280,52866;80524,49164;87327,43780;94555,38396;99090,35421;103767,32445;113546,27912;117373,25928;123325,23236;131829,19835;140474,16860;144105,16147;145860,15548;169737,10398;219928,7208;222958,7509;227068,8926;223950,8501;217430,7226;219928,7208;236422,6092;242232,6517;249319,9351;240532,7792;236422,6092;189015,6057;172645,6942;161307,8501;155922,9918;151245,11618;144726,12468;120065,21961;111137,25928;108444,26920;106035,28195;101500,30603;94413,34287;89028,38538;73438,50722;70180,53555;66993,56464;67060,56532;42542,85293;37582,92094;35314,96203;33046,100028;28795,107962;24170,115248;24118,115472;22559,119722;21425,121706;21141,121989;19884,126169;19583,128648;19299,132190;17315,137999;15472,143808;13488,152309;12355,160102;11646,167894;12638,162510;12730,162066;12921,159960;14055,152168;14410,152286;14441,152154;14055,152026;16040,143525;17882,137716;19857,131934;19724,131907;20008,128365;21567,121706;22701,119722;22739,119619;24260,115472;28936,108104;33188,100170;35456,96345;37723,92236;42684,85435;67202,56673;73721,50723;89311,38538;94697,34287;101783,30604;106318,28195;108728,26920;111420,25928;120349,21961;145009,12468;151529,11618;156205,9918;161591,8501;172929,6942;189298,6110;202455,6551;208927,0;215588,425;222391,1133;226926,2267;229902,3684;233587,2975;239114,4250;242516,5242;242374,5384;242232,6376;236422,5951;234437,5384;232453,4959;228627,4109;224800,3259;220832,2692;216438,2692;212895,2692;207368,2692;207108,2609;204675,3825;205526,5242;214029,6942;210245,7008;210309,7013;214313,6942;217714,7368;224233,8643;227351,9068;232595,10201;237981,11335;243224,12610;248468,14168;251019,14877;253570,15727;253603,15757;255433,16072;259866,17719;260485,18657;260657,18702;264625,20261;268026,21677;271428,23236;273979,24653;275679,25503;277522,26495;283758,30037;291694,35137;295804,37971;295923,38056;298024,39332;378005,189714;377945,190899;379564,191130;381123,192264;381831,196089;384524,200623;385658,200726;385658,199631;386810,196432;386792,195806;387925,191981;389484,191981;391894,190422;392177,196656;391469,199631;390618,202465;390193,207141;390051,209549;389768,211958;389164,212361;389201,212525;389780,212139;390051,209833;390193,207424;390618,202749;391469,199915;392177,196940;393311,197790;393169,199915;392886,202040;392744,206007;392461,210683;391752,215642;390902,220884;389910,225985;388067,236752;386367,237744;384241,243978;383674,249929;383390,250779;380981,257297;380272,257863;377296,264806;380414,257863;381123,257297;376587,270190;374178,271465;373679,272464;373753,272598;374320,271465;376729,270190;375029,275007;371911,280674;370352,283508;368651,286342;367375,288467;365533,292576;363549,296543;360431,300793;357313,304760;357443,304493;353911,309294;346258,317654;344752,319971;346258,317795;353911,309436;348101,318220;345107,321355;342703,323121;342573,323321;341071,324477;341015,324879;334353,331680;327267,338198;326940,338435;324574,341456;318906,345707;313607,349679;313588,349702;318906,345848;324574,341598;319898,346273;316089,348753;313454,349865;313378,349957;310544,351799;309476,352294;306788,354474;304166,356333;300198,358883;298922,359025;297505,359655;297284,359822;299064,359167;300340,359025;295238,362850;291978,364551;288718,366109;286416,366455;286025,366676;275254,371351;274705,371476;271428,373618;273270,374185;266467,377161;267034,375177;264767,376027;262641,376735;258247,378152;257660,377448;255554,377869;253003,378436;247760,379711;247587,379791;252578,378577;255129,378010;257255,377586;258105,378294;262499,376877;264625,376169;266892,375319;266326,377302;260373,380136;260081,380054;255980,381694;252578,382686;247476,383961;245368,383784;240959,384642;240815,384953;229052,387220;226359,386511;224091,386511;220123,387787;216580,388070;213037,388212;212652,388047;209423,388619;205526,387928;205667,387787;206376,386795;203116,386370;204675,385520;209352,385378;213887,385236;220407,385378;224942,384953;233445,383111;239114,381836;243366,381694;243662,381557;239540,381694;233871,382969;225367,384811;220832,385236;214313,385095;209777,385236;205100,385378;205242,384811;206234,383395;249885,376169;279506,364976;287301,360867;291694,358600;296230,356191;304733,351091;311536,345848;324291,335931;327834,333097;331235,330122;336338,325446;338464,321904;341517,319106;341542,318930;338605,321621;336479,325163;331377,329838;327976,332814;324433,335647;311678,345565;304875,350807;296371,355908;291836,358317;287443,360584;279648,364692;250027,375885;206376,383111;203116,383111;202691,381978;199290,381836;196172,383111;187101,383253;180440,382969;177181,382686;173921,382119;175885,380026;175480,380136;168164,378781;167827,378861;153796,376310;148269,375177;143450,374327;137639,371635;130411,368943;122900,365968;124176,364976;129419,365968;131687,367951;139482,370218;154930,374185;158756,374894;162866,375602;167402,376594;172399,377674;172787,377586;177464,378294;177606,378011;184409,378294;185542,378436;196030,378436;203683,378719;212754,378011;213887,378011;214313,379144;223241,378011;229194,376594;232595,376027;234721,375744;239398,374610;243224,373760;247051,372768;254070,371554;254988,371210;247618,372485;243791,373477;239965,374327;235288,375460;233162,375744;229761,376310;220548,377161;214313,377727;213179,377727;204108,378436;196455,378152;185968,378152;184834,378011;180440,376169;178031,377727;178025,377739;180015,376452;184409,378294;177606,378010;177659,377976;173212,377302;167969,376169;163433,375177;159323,374468;155497,373760;140049,369793;132254,367526;129986,365543;124742,364551;116948,360584;114680,360725;106602,356616;105184,354066;105468,353925;110428,356616;115389,359308;116806,358458;110995,354633;106177,352508;99515,348682;93846,344998;84918,341173;81516,338339;82225,338056;85626,339048;78540,331680;74572,328422;70887,325163;66210,321337;59407,313828;58941,312370;57565,310994;52888,305894;52321,303344;50479,300793;50259,300449;48069,298951;43817,292859;41408,287192;41125,287192;37865,280958;34747,274724;31487,267498;28511,260130;31487,265089;34464,271323;35456,274724;35866,275325;35361,272701;34045,270314;31903,265498;29362,261264;26244,252763;23572,244048;22695,241508;18875,226263;17185,215196;17173,215500;17315,217767;18024,223009;18874,228393;17457,223718;16465,217767;15331,217767;14622,212383;13630,208983;12780,205724;10370,203174;9662,203174;8953,199631;8670,195098;9237,188722;9520,186455;10003,184900;9768,181354;10087,176112;10654,175050;10654,174412;9520,176537;8528,175120;6686,172570;6349,170551;6260,170728;5694,176395;5268,182063;4843,186455;4843,195523;4985,200198;5268,204874;3993,209266;3709,209266;2859,200765;2859,191981;3568,185180;4843,186454;3709,185038;3426,179938;3709,172145;3851,170020;4276,166478;5977,160102;6824,155866;6544,154860;5552,160527;3851,166903;3426,170445;3284,172570;3001,180363;3284,185463;2576,192264;2576,201048;3426,209549;3709,209549;5552,217625;6544,224284;8670,231085;12018,245710;12310,248512;12922,248512;16040,256021;17173,259847;15047,256588;12780,251488;12638,252904;11405,249083;10512,249221;9520,245962;6119,238169;3993,231227;3851,225418;2859,218617;2150,211816;591,206857;1583,180504;2576,173704;1725,170020;3426,159819;3851,157410;4985,149192;7961,143242;7252,151318;7961,149933;8386,146624;8528,142958;9803,138283;11788,131198;14197,123973;14378,123770;15473,118022;17032,113913;18874,110513;22559,103429;25535,97053;29787,88835;32905,85293;35456,80334;37582,77217;39849,76084;40416,75234;42684,70700;47077,65599;47197,67731;46876,68627;51471,63899;53738,60924;56714,58090;56971,58375;56856,58232;60541,54548;64226,51148;68194,46897;73721,42788;79674,38396;83233,35914;85626,33720;89878,31170;94413,28762;95014,28453;96557,26937;99090,25078;101872,23661;103839,23208;104192,22953;142741,7367;144172,7056;148127,5667;150855,5118;152278,5106;152804,4959;185117,708;194294,673;204108,850;204291,987;209069,425;213462,1133;217856,1983;220122,2499;217714,1842;213320,992;208927,283;20892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28" o:spid="_x0000_s1028" style="position:absolute;left:51206;width:348803;height:344207;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j5ccQA&#10;AADbAAAADwAAAGRycy9kb3ducmV2LnhtbESPQWvCQBSE7wX/w/KE3urGFoKkriKK6MEeGkWvj+xL&#10;NjT7NmS3JubXdwuFHoeZ+YZZrgfbiDt1vnasYD5LQBAXTtdcKbic9y8LED4ga2wck4IHeVivJk9L&#10;zLTr+ZPueahEhLDPUIEJoc2k9IUhi37mWuLola6zGKLsKqk77CPcNvI1SVJpsea4YLClraHiK/+2&#10;Cq7mti3bxV5+nIwZd7dyfhipUep5OmzeQQQawn/4r33UCt5S+P0Sf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4+XHEAAAA2wAAAA8AAAAAAAAAAAAAAAAAmAIAAGRycy9k&#10;b3ducmV2LnhtbFBLBQYAAAAABAAEAPUAAACJAw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4c69b" stroked="f">
                <v:stroke joinstyle="miter"/>
                <v:path arrowok="t" o:connecttype="custom" o:connectlocs="189635,342340;188004,343218;188102,343260;203189,333430;197918,334685;190012,335688;189636,334685;195157,334183;203189,333430;216898,332116;216577,332207;216742,332175;118546,330230;124130,331673;126515,331798;133166,335061;136177,335688;136366,335751;137056,335061;139691,335814;142326,336441;147519,337649;147597,337571;153620,338575;156507,339077;159393,339328;165291,339579;173322,339453;173671,339453;174452,339014;176208,338449;177997,338418;179220,338575;179550,339453;182357,339453;181479,340708;180977,341336;179346,342089;176334,342089;172444,341838;164036,341587;157762,341085;152240,340332;146718,339453;138311,338198;131785,336065;131861,336010;128021,334810;124632,333304;120742,332049;116727,330669;118546,330230;192415,327539;190498,327832;177238,328501;181604,329037;182734,328786;190514,327908;191795,327659;204329,325721;197817,326715;200051,326779;203267,326183;228101,325431;207676,330870;218012,328567;97150,322888;111582,329037;116727,330669;120617,332049;124507,333304;127895,334810;127142,335438;125134,335061;117982,332426;114468,331045;110954,329539;106311,327908;102295,326151;99158,324520;97150,322888;103048,319751;109950,323265;109072,323767;101041,319877;103048,319751;77574,311218;86107,315986;87864,317994;83848,315861;80837,313979;77574,311218;92537,307998;92539,308033;92962,308546;93009,308331;275801,299760;275345,299798;267816,305194;260412,309210;255141,312347;252255,313602;249243,314857;245604,316739;242843,318371;238827,320002;234686,321508;233557,322637;231800,323265;227408,324018;221761,325775;216616,327406;210969,329038;203942,330794;194028,332426;193777,332802;189010,333994;189134,334057;194427,332734;194530,332426;204444,330794;211471,329038;217118,327406;222263,325775;227910,324018;232302,323265;229329,325049;229416,325022;232553,323139;234310,322512;234427,322480;235188,321633;239330,320128;243345,318496;246106,316865;249745,314983;252757,313728;254822,312830;255894,312096;261165,308959;268568,304943;60612,298025;61088,298433;61251,298516;276643,294749;276600,294778;276600,294814;276799,294843;276851,294778;279354,292876;278613,293387;278482,293524;278990,293198;50365,286555;55104,292135;51347,287625;288239,286551;288228,286555;288145,287124;286137,289382;283753,292018;283896,291984;286137,289508;288145,287249;288239,286551;62631,283725;62879,284028;62892,283986;44068,280849;47331,282982;47491,283171;48978,283500;52351,286621;56994,290386;59002,293147;60131,294527;64900,298543;63519,299672;59078,294738;58876,294778;58876,294778;63079,299448;63519,299672;64900,298543;76821,307955;74437,308708;75315,309335;71802,309461;69543,307955;67409,306324;62139,301931;57245,297539;52727,293147;50594,291014;48586,288755;49339,287751;51849,290010;54610,292143;57998,295782;58286,296029;54610,292143;51974,290010;49464,287751;46704,284363;44068,280849;320521,260896;320457,260923;319087,264213;319204,245174;315878,249978;314247,252990;312615,255751;308725,260896;305337,266041;302325,270182;302074,270336;301868,270640;302200,270433;305211,266292;308600,261147;312490,256002;314121,253241;315752,250229;319141,245335;329227,244739;328176,247092;325917,251609;328176,247092;329227,244739;332192,243453;330560,248347;327674,253617;324788,259014;322152,262402;323909,258888;325415,255374;326544,253492;328050,250982;329431,248472;332192,243453;324069,232696;321023,238056;320967,238185;324035,232786;325739,220554;322078,230556;314377,246298;313250,248081;313243,248096;310607,252613;307972,257508;304960,261272;302451,265539;287643,282229;282749,286371;282279,286727;282077,286933;280030,288601;278357,290512;272208,295155;271244,295764;268627,297897;268249,298142;267690,298669;262796,301931;257902,304943;257342,305227;254028,307380;253001,307898;252004,308582;248616,310465;245450,311706;238394,315265;221841,321439;210305,324406;219628,322637;221385,322261;227032,320253;230545,319124;236192,316237;242592,313978;246693,312370;248490,311343;250121,310841;252380,309586;252974,309174;254514,307704;257902,305696;261756,303807;263172,302935;268067,299672;270200,297665;272584,296159;278733,291516;283125,287374;288019,283233;302827,266543;304865,263079;304960,262778;308223,257758;309227,256253;310562,254401;310984,253617;313619,249100;318764,238433;323784,227013;325258,222370;339470,209444;339093,209695;339093,209695;340655,202007;340610,202229;340976,202668;342105,203923;342858,203421;342877,203325;342356,203672;341101,202542;339537,187752;339449,187757;339290,187765;339344,188362;339219,191499;338717,193382;335705,198150;334952,202292;334199,203672;332944,209695;331564,214464;330058,219107;329180,222747;328176,226511;328977,225266;329682,222621;330309,218856;331815,214213;333195,209444;334450,203421;335203,202040;335956,197899;338968,193131;336960,202793;335454,210825;332066,221115;331396,222158;331109,223719;330184,226386;326670,234041;325039,238056;324035,240190;322780,242449;319392,248472;315752,254370;311109,262276;305964,270057;302576,274449;298937,278716;297682,280472;296302,282229;294168,283986;290679,287849;290780,288253;287141,292018;283251,294778;280113,297288;277142,299460;277604,299422;280866,297037;284004,294527;287894,291767;291533,288002;291407,287500;294921,283610;297055,281853;298435,280096;299690,278339;303329,274072;306717,269680;311862,261900;316505,253994;320145,248096;323533,242072;324788,239813;325792,237680;327423,233664;330937,226009;332317,220864;335705,210574;337211,202543;339219,192880;339672,191182;339344,191123;339470,187986;342231,185099;340769,191188;340769,191188;342231,185099;343360,183844;342607,185476;342607,185476;342434,188895;342356,192127;341101,195988;341101,196429;342607,192127;342858,185476;343443,184208;337964,178448;337142,180392;336835,183217;336439,181897;336294,182083;336709,183468;336458,185476;336960,187107;337349,187085;337086,186229;337337,184221;337964,178448;348505,175060;348756,175185;348631,180456;348756,184095;348380,190746;348003,194511;346874,200033;346497,204676;344615,213209;342858,220613;339721,221994;339972,221241;340474,215970;342356,210448;343862,209570;343862,209570;345493,200033;346372,195515;347125,190872;347752,186480;348003,182338;348129,178825;348380,176942;348505,175060;17674,116874;17736,116905;17742,116888;25245,98887;22484,104032;20226,105914;20220,106035;20002,110839;20008,110827;20226,106040;22484,104157;25245,99012;25339,99075;25386,98981;26751,87969;24994,89224;22359,94746;22962,95228;22981,95143;22484,94746;25120,89224;26675,88113;36414,80816;36255,80943;35582,83530;35159,84832;23614,105914;21982,111060;20476,116330;17214,127373;15080,134903;14077,140550;13575,143436;13198,146323;12069,154103;11692,158872;12320,163891;12614,161156;12571,160252;13073,154981;14202,147201;15098,146126;16398,137421;16335,135907;17575,132353;18313,129369;18092,129883;17339,129632;15457,135028;15582,138040;14704,143813;14578,144817;13324,146323;13700,143436;14202,140550;15206,134903;17339,127373;20602,116330;22108,111060;23739,105914;35284,84832;36414,80816;38673,68267;38672,68267;39300,68769;39300,68769;61285,50401;61261,50420;61187,50502;60162,51577;59903,51954;59734,52145;59002,53208;51347,62244;49213,64753;47080,67389;37651,77811;47206,67263;49339,64628;51472,62118;59127,53083;59903,51954;61187,50502;64470,41747;63387,42125;62582,42424;62390,42667;61009,43922;57496,46181;55112,48816;52853,51451;51347,52832;51296,52768;49872,54479;47457,57475;43567,61742;44194,62494;44206,62484;43692,61867;47582,57600;51472,52832;52978,51451;55237,48816;57621,46181;61135,43922;62515,42667;64021,42102;64497,41955;246231,19075;252631,21961;255392,24220;249243,21208;246231,19075;225400,9914;230420,11043;237447,14557;225400,9914;149856,9082;147221,9412;141573,10165;136052,11420;133668,12173;130907,12926;124866,14112;123754,14557;116099,17192;108570,20204;103299,22588;99786,23969;91127,27984;86986,30620;82970,33255;76570,38024;70547,42792;64782,47822;65276,48440;66500,47600;67541,46824;71300,43545;77323,38777;83723,34008;87739,31373;91880,28737;100538,24722;103927,22965;109197,20580;116727,17569;124381,14933;127597,14302;129150,13771;150293,9210;194734,6384;197416,6651;201055,7906;198295,7529;192522,6400;194734,6384;209338,5396;214483,5772;220757,8282;212977,6902;209338,5396;167362,5365;152867,6149;142828,7529;138060,8784;133919,10290;128146,11043;106311,19451;98405,22965;96021,23843;93888,24973;89872,27106;83597,30369;78829,34133;65025,44926;62140,47434;59318,50011;59378,50071;37668,75545;33276,81569;31268,85208;29261,88597;25496,95624;21401,102077;21355,102275;19974,106040;18971,107797;18720,108048;17606,111750;17339,113946;17088,117083;15331,122228;13700,127373;11943,134903;10939,141805;10312,148707;11190,143938;11272,143545;11441,141679;12445,134777;12759,134882;12787,134766;12445,134652;14202,127122;15833,121977;17582,116856;17465,116832;17716,113695;19096,107797;20100,106040;20134,105948;21480,102275;25622,95750;29386,88722;31394,85334;33402,81695;37794,75671;59504,50196;65276,44926;79080,34134;83848,30369;90123,27106;94139,24973;96272,23843;98656,22965;106562,19451;128397,11043;134170,10290;138311,8784;143079,7529;153118,6149;167613,5412;179262,5803;184993,0;190891,376;196914,1004;200930,2008;203565,3263;206828,2635;211722,3765;214734,4643;214608,4769;214483,5647;209338,5271;207581,4769;205824,4392;202436,3639;199047,2886;195534,2384;191644,2384;188506,2384;183612,2384;183383,2311;181228,3388;181981,4643;189510,6149;186160,6207;186216,6212;189761,6149;192773,6526;198546,7655;201306,8031;205949,9035;210718,10039;215361,11169;220004,12549;222263,13176;224522,13929;224551,13956;226171,14235;230096,15694;230645,16525;230796,16565;234310,17945;237322,19200;240333,20581;242592,21835;244098,22588;245729,23467;251251,26604;258278,31122;261918,33632;262023,33707;263883,34837;334701,168032;334648,169083;336082,169287;337462,170291;338089,173679;340474,177695;341478,177786;341478,176817;342498,173983;342482,173429;343485,170040;344866,170040;346999,168660;347250,174182;346623,176817;345870,179327;345493,183468;345368,185601;345117,187735;344582,188091;344615,188236;345128,187895;345368,185852;345493,183719;345870,179578;346623,177068;347250,174433;348254,175186;348129,177068;347878,178950;347752,182464;347501,186605;346874,190997;346121,195640;345242,200158;343611,209695;342105,210574;340223,216096;339721,221366;339470,222119;337337,227892;336709,228394;334074,234543;336835,228394;337462,227892;333446,239311;331313,240441;330871,241326;330937,241445;331439,240441;333572,239311;332066,243578;329305,248598;327925,251108;326419,253617;325290,255500;323658,259139;321901,262653;319141,266417;316380,269931;316495,269694;313368,273947;306592,281351;305257,283404;306592,281476;313368,274072;308223,281853;305572,284629;303444,286194;303329,286371;301998,287394;301949,287751;296051,293774;289776,299547;289486,299758;287392,302433;282372,306198;277681,309717;277664,309737;282372,306324;287392,302559;283251,306700;279878,308896;277545,309881;277478,309963;274968,311594;274023,312033;271643,313963;269321,315610;265808,317869;264678,317994;263423,318552;263228,318700;264804,318120;265933,317994;261416,321383;258529,322889;255643,324269;253605,324575;253259,324771;243722,328912;243235,329023;240333,330920;241965,331422;235941,334057;236443,332300;234435,333053;232553,333681;228663,334936;228143,334312;226279,334685;224020,335187;219377,336316;219224,336387;223643,335312;225902,334810;227784,334434;228537,335061;232428,333806;234310,333179;236318,332426;235816,334183;230545,336692;230287,336620;226655,338073;223643,338951;219126,340081;217259,339924;213355,340684;213228,340959;202812,342967;200428,342339;198420,342339;194906,343469;191769,343720;188632,343845;188291,343699;185432,344206;181981,343594;182107,343469;182734,342590;179848,342214;181228,341461;185369,341336;189385,341210;195157,341336;199173,340959;206702,339328;211722,338198;215487,338073;215748,337951;212098,338073;207079,339202;199549,340834;195534,341210;189761,341085;185746,341210;181604,341336;181730,340834;182608,339579;221259,333179;247486,323265;254388,319626;258278,317618;262294,315485;269823,310967;275847,306324;287141,297539;290278,295029;293290,292394;297807,288253;299690,285116;302394,282637;302415,282481;299815,284865;297933,288002;293415,292143;290404,294778;287266,297288;275972,306073;269949,310716;262420,315234;258404,317367;254514,319375;247612,323014;221385,332928;182734,339328;179848,339328;179471,338324;176459,338198;173699,339328;165667,339453;159769,339202;156883,338951;153997,338449;155736,336595;155377,336692;148900,335493;148601,335563;136178,333304;131283,332300;127017,331547;121872,329163;115472,326779;108821,324143;109950,323265;114593,324143;116601,325900;123503,327908;137181,331422;140570,332049;144209,332677;148224,333555;152650,334512;152993,334434;157134,335061;157260,334810;163283,335061;164287,335187;173573,335187;180350,335438;188381,334810;189385,334810;189761,335814;197667,334810;202938,333555;205949,333053;207832,332802;211973,331798;215361,331045;218749,330167;224964,329091;225777,328787;219251,329916;215863,330794;212475,331547;208334,332551;206451,332802;203440,333304;195283,334057;189761,334559;188757,334559;180726,335187;173950,334936;164663,334936;163660,334810;159769,333179;157636,334559;157631,334570;159393,333430;163283,335061;157260,334810;157307,334779;153369,334183;148726,333179;144711,332300;141072,331673;137683,331045;124005,327532;117103,325524;115095,323767;110452,322888;103550,319375;101543,319500;94390,315861;93135,313602;93386,313477;97778,315861;102170,318245;103425,317492;98280,314104;94013,312222;88115,308833;83096,305571;75190,302182;72178,299673;72805,299422;75817,300300;69543,293774;66029,290888;62766,288002;58625,284614;52602,277963;52188,276671;50970,275453;46829,270935;46327,268676;44696,266417;44502,266113;42562,264786;38798,259390;36665,254370;36414,254370;33527,248849;30767,243327;27880,236927;25245,230402;27880,234794;30516,240315;31394,243327;31757,243859;31310,241536;30145,239421;28248,235155;25998,231405;23237,223876;20872,216158;20095,213907;16713,200405;15217,190602;15206,190872;15331,192880;15959,197523;16712,202292;15457,198150;14578,192880;13575,192880;12947,188111;12069,185099;11316,182213;9182,179954;8555,179954;7927,176817;7677,172801;8178,167154;8429,165146;8857,163769;8649,160629;8931,155985;9433,155044;9433,154479;8429,156362;7551,155107;5920,152848;5622,151060;5543,151217;5041,156236;4665,161256;4288,165146;4288,173178;4414,177319;4665,181460;3535,185350;3284,185350;2532,177821;2532,170040;3159,164017;4288,165146;3284,163891;3033,159374;3284,152472;3410,150589;3786,147452;5292,141805;6043,138053;5794,137162;4916,142181;3410,147828;3033,150966;2908,152848;2657,159750;2908,164268;2281,170291;2281,178072;3033,185601;3284,185601;4916,192754;5794,198652;7677,204676;10641,217629;10900,220111;11441,220111;14202,226762;15206,230151;13324,227264;11316,222747;11190,224001;10099,220617;9308,220739;8429,217852;5418,210950;3535,204801;3410,199656;2532,193633;1904,187609;524,183217;1402,159876;2281,153852;1528,150589;3033,141554;3410,139420;4414,132142;7049,126871;6422,134024;7049,132798;7426,129867;7551,126620;8680,122479;10437,116205;12571,109805;12730,109625;13700,104534;15080,100895;16712,97883;19975,91608;22610,85961;26374,78683;29135,75545;31394,71153;33276,68393;35284,67389;35786,66636;37794,62620;41684,58102;41790,59991;41506,60784;45574,56596;47582,53961;50217,51451;50444,51704;50343,51577;53606,48314;56868,45302;60382,41537;65276,37898;70547,34008;73698,31810;75817,29867;79582,27608;83597,25475;84129,25201;85496,23859;87739,22212;90201,20957;91944,20556;92256,20329;126389,6525;127656,6250;131158,5020;133574,4533;134833,4523;135299,4392;163911,627;172036,596;180726,753;180888,874;185118,376;189008,1004;192899,1757;194906,2213;192773,1631;188883,878;184993,251;18499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42" o:spid="_x0000_s1029" style="position:absolute;top:58521;width:159101;height:158101;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YawsIA&#10;AADbAAAADwAAAGRycy9kb3ducmV2LnhtbESPQYvCMBSE74L/ITxhb5rqopauUVRY8CSsCl4fzdum&#10;2LzUJGr33xthweMwM98wi1VnG3EnH2rHCsajDARx6XTNlYLT8XuYgwgRWWPjmBT8UYDVst9bYKHd&#10;g3/ofoiVSBAOBSowMbaFlKE0ZDGMXEucvF/nLcYkfSW1x0eC20ZOsmwmLdacFgy2tDVUXg43qyC/&#10;XafmVDVxPz9v1ke/L3dTzJX6GHTrLxCRuvgO/7d3WsHnHF5f0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hhrCwgAAANsAAAAPAAAAAAAAAAAAAAAAAJgCAABkcnMvZG93&#10;bnJldi54bWxQSwUGAAAAAAQABAD1AAAAhwM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84392" stroked="f">
                <v:fill opacity="32896f"/>
                <v:stroke joinstyle="miter"/>
                <v:path arrowok="t" o:connecttype="custom" o:connectlocs="86499,157244;85755,157647;85800,157666;92681,153151;90277,153727;86671,154188;86499,153727;89018,153497;92681,153151;98935,152547;98788,152589;98863,152574;54073,151681;56620,152344;57708,152401;60741,153900;62115,154188;62201,154217;62516,153900;63718,154246;64920,154534;67288,155089;67324,155053;70072,155514;71388,155745;72705,155860;75395,155975;79058,155917;79217,155917;79573,155716;80375,155456;81190,155442;81748,155514;81899,155917;83179,155917;82779,156494;82550,156782;81806,157128;80432,157128;78658,157013;74822,156897;71960,156667;69442,156321;66923,155917;63088,155341;60112,154361;60146,154336;58395,153785;56849,153093;55075,152517;53243,151883;54073,151681;87767,150445;86893,150580;80845,150887;82836,151133;83351,151018;86900,150615;87484,150500;93201,149610;90231,150066;91250,150096;92717,149822;104045,149477;94728,151975;99443,150917;44314,148309;50896,151133;53243,151883;55017,152517;56792,153093;58337,153785;57994,154073;57078,153900;53815,152690;52213,152056;50610,151364;48492,150615;46660,149808;45229,149058;44314,148309;47004,146868;50152,148482;49751,148712;46088,146926;47004,146868;35384,142948;39276,145139;40078,146061;38246,145081;36872,144217;35384,142948;42210,141469;42210,141486;42403,141721;42425,141623;125802,137686;125594,137703;122160,140182;118783,142026;116379,143467;115062,144044;113688,144620;112028,145485;110769,146234;108937,146983;107049,147675;106533,148194;105732,148482;103729,148828;101153,149635;98806,150384;96230,151133;93025,151940;88503,152690;88388,152863;86214,153410;86270,153439;88685,152831;88732,152690;93254,151940;96459,151133;99035,150384;101382,149635;103958,148828;105961,148482;104605,149301;104644,149289;106075,148424;106877,148136;106930,148121;107277,147733;109166,147041;110998,146292;112257,145542;113917,144678;115291,144101;116233,143689;116722,143352;119126,141911;122503,140066;27647,136889;27864,137076;27938,137114;126186,135384;126167,135397;126167,135414;126258,135427;126281,135397;127423,134523;127085,134759;127025,134821;127257,134672;22973,131620;25135,134183;23421,132112;131476,131618;131471,131620;131433,131881;130517,132919;129429,134129;129495,134114;130517,132977;131433,131939;131476,131618;28568,130321;28681,130459;28687,130440;20101,128999;21589,129979;21662,130066;22341,130217;23879,131651;25997,133380;26913,134648;27428,135282;29603,137127;28973,137645;26948,135379;26855,135397;26855,135397;28772,137542;28973,137645;29603,137127;35041,141450;33953,141796;34354,142084;32751,142141;31721,141450;30748,140700;28344,138683;26111,136666;24051,134648;23078,133668;22162,132631;22505,132170;23650,133207;24909,134187;26455,135859;26586,135972;24909,134187;23707,133207;22562,132170;21303,130613;20101,128999;146201,119835;146172,119847;145546,121358;145600,112613;144083,114820;143339,116203;142595,117471;140820,119835;139275,122198;137901,124100;137786,124170;137692,124310;137844,124215;139217,122313;140763,119950;142537,117587;143281,116319;144025,114935;145571,112687;150172,112413;149692,113494;148662,115569;149692,113494;150172,112413;151524,111823;150780,114071;149463,116491;148147,118970;146945,120526;147746,118912;148433,117298;148948,116434;149635,115281;150265,114128;151524,111823;147819,106882;146430,109344;146404,109403;147803,106923;148581,101305;146911,105899;143398,113130;142884,113948;142881,113955;141679,116030;140477,118278;139103,120008;137958,121967;131204,129633;128971,131536;128757,131700;128665,131794;127731,132560;126968,133438;124163,135570;123724,135850;122530,136830;122358,136943;122103,137184;119870,138683;117638,140066;117382,140197;115871,141185;115402,141423;114948,141738;113402,142603;111958,143173;108740,144808;101189,147643;95927,149006;100180,148194;100981,148021;103557,147098;105160,146580;107735,145254;110655,144216;112525,143478;113345,143006;114089,142776;115119,142199;115390,142010;116092,141334;117638,140412;119396,139544;120042,139144;122274,137645;123247,136723;124335,136031;127140,133899;129143,131997;131375,130095;138130,122428;139059,120837;139103,120699;140591,118394;141049,117702;141658,116851;141850,116491;143052,114416;145399,109517;147689,104272;148361,102139;154844,96202;154672,96317;154672,96317;155384,92786;155364,92888;155531,93089;156046,93666;156389,93435;156398,93391;156160,93550;155588,93032;154874,86238;154834,86240;154762,86244;154787,86518;154729,87959;154500,88824;153127,91014;152783,92916;152440,93550;151867,96317;151238,98508;150551,100640;150150,102312;149692,104041;150057,103469;150379,102254;150665,100525;151352,98392;151982,96202;152554,93435;152898,92801;153241,90899;154615,88709;153699,93147;153012,96836;151467,101562;151161,102041;151030,102759;150608,103983;149005,107499;148261,109344;147803,110324;147231,111361;145685,114128;144025,116837;141908,120469;139561,124042;138015,126060;136355,128020;135783,128826;135153,129633;134180,130440;132589,132215;132635,132400;130975,134129;129200,135397;127769,136550;126414,137548;126625,137530;128113,136435;129544,135282;131318,134014;132978,132285;132921,132054;134524,130268;135497,129461;136126,128654;136699,127847;138359,125887;139904,123869;142251,120296;144369,116664;146029,113955;147574,111188;148147,110151;148605,109171;149349,107327;150952,103810;151581,101447;153127,96721;153814,93032;154729,88593;154936,87814;154787,87786;154844,86345;156103,85020;155437,87816;155437,87816;156103,85020;156618,84443;156275,85193;156275,85193;156196,86763;156160,88248;155588,90021;155588,90224;156275,88248;156389,85193;156656,84610;154157,81965;153782,82858;153642,84155;153461,83549;153395,83635;153585,84270;153470,85193;153699,85942;153877,85932;153756,85538;153871,84616;154157,81965;158965,80408;159080,80466;159022,82887;159080,84559;158908,87613;158736,89343;158221,91879;158049,94012;157191,97931;156389,101332;154958,101966;155073,101620;155302,99199;156160,96663;156847,96260;156847,96260;157591,91879;157992,89804;158335,87671;158622,85654;158736,83752;158793,82138;158908,81273;158965,80408;8062,53683;8090,53697;8093,53689;11515,45421;10256,47784;9226,48649;9223,48704;9123,50910;9126,50905;9226,48706;10256,47842;11515,45478;11558,45507;11580,45464;12202,40406;11401,40982;10199,43519;10474,43740;10483,43701;10256,43519;11458,40982;12167,40472;16609,37120;16537,37179;16230,38367;16037,38965;10771,48649;10027,51012;9340,53433;7852,58505;6879,61963;6421,64557;6192,65883;6020,67209;5505,70783;5333,72973;5619,75278;5754,74022;5734,73607;5963,71186;6478,67612;6887,67119;7480,63120;7451,62425;8017,60792;8353,59422;8252,59658;7909,59543;7050,62021;7108,63405;6707,66056;6650,66517;6077,67209;6249,65883;6478,64557;6936,61963;7909,58505;9397,53433;10084,51012;10828,48649;16094,38965;16609,37120;17640,31356;17640,31356;17926,31587;17926,31587;27954,23150;27943,23159;27910,23197;27442,23690;27324,23863;27247,23951;26913,24440;23421,28590;22448,29742;21475,30953;17174,35740;21532,30895;22505,29685;23478,28532;26970,24382;27324,23863;27910,23197;29407,19175;28913,19349;28546,19486;28458,19598;27829,20174;26226,21212;25138,22422;24108,23633;23421,24267;23398,24237;22748,25023;21647,26399;19872,28359;20158,28705;20164,28700;19929,28417;21704,26457;23478,24267;24165,23633;25195,22422;26283,21212;27886,20174;28515,19598;29202,19338;29419,19271;112315,8761;115234,10087;116493,11125;113688,9741;112315,8761;102813,4554;105102,5072;108308,6686;102813,4554;68354,4172;67152,4323;64577,4669;62058,5245;60970,5591;59711,5937;56956,6482;56448,6686;52957,7897;49522,9280;47118,10375;45516,11009;41566,12854;39677,14064;37846,15275;34926,17465;32179,19655;29549,21965;29775,22249;30333,21864;30808,21507;32522,20001;35270,17811;38189,15621;40021,14410;41910,13200;45859,11355;47405,10548;49809,9453;53243,8070;56735,6859;58201,6569;58910,6325;68554,4230;88825,2932;90048,3055;91708,3631;90449,3458;87816,2940;88825,2932;95486,2479;97833,2651;100695,3804;97146,3170;95486,2479;76339,2464;69728,2824;65149,3458;62974,4035;61085,4726;58452,5072;48492,8934;44886,10548;43798,10952;42825,11470;40994,12450;38132,13949;35957,15678;29660,20635;28344,21787;27057,22971;27084,22999;17182,34700;15178,37466;14263,39138;13347,40694;11630,43922;9762,46886;9741,46977;9111,48706;8653,49513;8539,49628;8031,51329;7909,52338;7795,53779;6993,56142;6249,58505;5448,61963;4990,65134;4704,68304;5104,66114;5141,65933;5219,65076;5677,61906;5820,61954;5832,61901;5677,61848;6478,58390;7222,56026;8020,53674;7966,53663;8081,52222;8710,49513;9168,48706;9184,48664;9798,46977;11687,43980;13404,40752;14320,39196;15236,37524;17239,34757;27142,23056;29775,20635;36071,15678;38246,13949;41108,12450;42940,11470;43913,10952;45000,10548;48607,8934;58566,5072;61199,4727;63088,4035;65263,3458;69843,2824;76454,2486;81768,2665;84382,0;87072,173;89819,461;91651,922;92853,1499;94341,1210;96574,1729;97947,2133;97890,2190;97833,2594;95486,2421;94685,2190;93883,2017;92338,1672;90792,1326;89190,1095;87415,1095;85984,1095;83752,1095;83647,1061;82664,1556;83008,2133;86442,2824;84914,2851;84940,2853;86557,2824;87930,2997;90563,3516;91823,3689;93941,4150;96116,4611;98234,5130;100351,5764;101382,6052;102412,6398;102425,6410;103164,6539;104955,7209;105205,7590;105274,7609;106877,8243;108251,8819;109624,9453;110655,10029;111342,10375;112086,10779;114604,12220;117810,14295;119470,15448;119518,15482;120366,16001;152669,77181;152645,77663;153298,77757;153928,78218;154214,79774;155302,81619;155760,81661;155760,81215;156225,79914;156218,79659;156675,78103;157305,78103;158278,77469;158393,80005;158106,81215;157763,82368;157591,84270;157534,85250;157420,86230;157176,86394;157191,86461;157424,86304;157534,85366;157591,84386;157763,82484;158106,81331;158393,80120;158851,80466;158793,81331;158679,82195;158622,83809;158507,85711;158221,87729;157878,89861;157477,91937;156733,96317;156046,96721;155187,99257;154958,101678;154844,102024;153871,104675;153585,104906;152383,107730;153642,104906;153928,104675;152096,109920;151123,110439;150921,110846;150952,110900;151181,110439;152154,109920;151467,111880;150207,114186;149578,115339;148891,116491;148376,117356;147632,119028;146830,120642;145571,122371;144312,123985;144364,123876;142938,125829;139847,129230;139238,130173;139847,129288;142938,125887;140591,129460;139382,130736;138411,131454;138359,131536;137752,132006;137729,132170;135039,134936;132177,137588;132044,137685;131089,138914;128800,140643;126660,142259;126652,142268;128800,140700;131089,138971;129200,140873;127662,141882;126598,142335;126567,142372;125422,143121;124991,143323;123906,144209;122847,144966;121244,146003;120729,146061;120156,146317;120067,146385;120786,146119;121301,146061;119241,147617;117924,148309;116608,148943;115678,149083;115520,149174;111170,151076;110948,151126;109624,151998;110368,152229;107621,153439;107850,152632;106934,152978;106075,153266;104301,153842;104064,153556;103213,153727;102183,153958;100065,154477;99995,154509;102011,154015;103042,153785;103900,153612;104244,153900;106018,153324;106877,153035;107793,152690;107564,153497;105160,154649;105042,154616;103385,155283;102011,155687;99951,156206;99099,156134;97319,156483;97260,156609;92510,157531;91422,157243;90506,157243;88903,157762;87472,157877;86041,157935;85886,157868;84582,158101;83008,157820;83065,157762;83351,157358;82035,157186;82664,156840;84553,156782;86385,156724;89018,156782;90850,156609;94284,155860;96574,155341;98291,155283;98410,155228;96745,155283;94456,155802;91021,156552;89190,156724;86557,156667;84725,156724;82836,156782;82893,156552;83294,155975;100924,153035;112887,148482;116035,146810;117810,145888;119641,144908;123076,142833;125823,140700;130975,136666;132406,135513;133780,134302;135840,132400;136699,130959;137932,129821;137942,129749;136756,130844;135897,132285;133837,134187;132463,135397;131032,136550;125880,140585;123133,142718;119699,144793;117867,145773;116092,146695;112944,148367;100981,152920;83351,155860;82035,155860;81863,155399;80489,155341;79230,155860;75567,155917;72876,155802;71560,155687;70243,155456;71036,154605;70873,154649;67918,154098;67782,154131;62115,153093;59883,152632;57937,152286;55590,151191;52671,150096;49637,148885;50152,148482;52270,148885;53186,149692;56334,150615;62573,152229;64119,152517;65779,152805;67610,153208;69629,153648;69785,153612;71674,153900;71731,153785;74479,153900;74937,153958;79173,153958;82264,154073;85927,153785;86385,153785;86557,154246;90163,153785;92567,153208;93941,152978;94799,152863;96688,152401;98234,152056;99779,151652;102614,151158;102985,151018;100008,151537;98463,151940;96917,152286;95028,152747;94170,152863;92796,153093;89075,153439;86557,153670;86099,153670;82435,153958;79344,153842;75109,153842;74651,153785;72876,153035;71903,153670;71901,153675;72705,153151;74479,153900;71732,153785;71753,153771;69957,153497;67839,153035;66008,152632;64348,152344;62802,152056;56563,150442;53415,149519;52499,148712;50381,148309;47233,146695;46317,146753;43054,145081;42482,144044;42596,143986;44600,145081;46603,146176;47176,145830;44829,144274;42883,143410;40192,141853;37903,140355;34297,138798;32923,137645;33209,137530;34583,137934;31721,134936;30118,133611;28630,132285;26741,130729;23993,127674;23805,127080;23249,126521;21360,124446;21131,123408;20387,122371;20299,122231;19414,121621;17697,119143;16724,116837;16609,116837;15293,114301;14034,111765;12717,108825;11515,105828;12717,107845;13919,110382;14320,111765;14485,112009;14282,110942;13750,109971;12885,108012;11859,106289;10599,102831;9521,99286;9166,98252;7623,92050;6941,87547;6936,87671;6993,88593;7279,90726;7623,92916;7050,91014;6650,88593;6192,88593;5906,86403;5505,85020;5162,83694;4188,82656;3902,82656;3616,81215;3502,79371;3730,76777;3845,75855;4040,75222;3945,73780;4074,71647;4303,71215;4303,70955;3845,71820;3444,71244;2700,70206;2564,69385;2528,69457;2300,71762;2128,74068;1956,75855;1956,79544;2013,81446;2128,83348;1613,85135;1498,85135;1155,81677;1155,78103;1441,75336;1956,75855;1498,75278;1384,73203;1498,70033;1555,69169;1727,67728;2414,65134;2756,63411;2643,63001;2242,65307;1555,67900;1384,69341;1326,70206;1212,73376;1326,75451;1040,78218;1040,81792;1384,85250;1498,85250;2242,88536;2643,91245;3502,94012;4854,99961;4972,101101;5219,101101;6478,104156;6936,105713;6077,104387;5162,102312;5104,102888;4606,101334;4246,101390;3845,100064;2471,96894;1613,94069;1555,91706;1155,88939;868,86173;239,84155;640,73434;1040,70667;697,69169;1384,65018;1555,64039;2013,60695;3215,58275;2929,61560;3215,60997;3387,59651;3444,58159;3959,56257;4761,53375;5734,50435;5807,50353;6249,48014;6879,46343;7623,44960;9111,42077;10313,39484;12030,36141;13290,34700;14320,32682;15179,31414;16094,30953;16323,30607;17239,28763;19014,26688;19062,27555;18932,27919;20788,25996;21704,24785;22906,23633;23009,23748;22963,23690;24451,22192;25940,20808;27542,19079;29775,17407;32179,15621;33616,14611;34583,13718;36300,12681;38132,11701;38374,11575;38997,10959;40021,10202;41144,9626;41939,9442;42081,9338;57650,2997;58228,2871;59826,2306;60927,2082;61502,2077;61715,2017;74765,288;78471,274;82435,346;82509,402;84439,173;86213,461;87988,807;88903,1016;87930,749;86156,403;84382,115;8438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w:pict>
        </mc:Fallback>
      </mc:AlternateContent>
    </w:r>
    <w:r>
      <w:rPr>
        <w:color w:val="A1FF8B"/>
      </w:rPr>
      <mc:AlternateContent>
        <mc:Choice Requires="wpg">
          <w:drawing>
            <wp:anchor distT="0" distB="0" distL="114300" distR="114300" simplePos="0" relativeHeight="251682304" behindDoc="0" locked="0" layoutInCell="1" allowOverlap="1">
              <wp:simplePos x="0" y="0"/>
              <wp:positionH relativeFrom="column">
                <wp:posOffset>2827020</wp:posOffset>
              </wp:positionH>
              <wp:positionV relativeFrom="paragraph">
                <wp:posOffset>-267970</wp:posOffset>
              </wp:positionV>
              <wp:extent cx="445137" cy="388620"/>
              <wp:effectExtent l="0" t="0" r="0" b="0"/>
              <wp:wrapNone/>
              <wp:docPr id="33" name="Group 33"/>
              <wp:cNvGraphicFramePr/>
              <a:graphic xmlns:a="http://schemas.openxmlformats.org/drawingml/2006/main">
                <a:graphicData uri="http://schemas.microsoft.com/office/word/2010/wordprocessingGroup">
                  <wpg:wgp>
                    <wpg:cNvGrpSpPr/>
                    <wpg:grpSpPr>
                      <a:xfrm>
                        <a:off x="0" y="0"/>
                        <a:ext cx="445137" cy="388620"/>
                        <a:chOff x="0" y="0"/>
                        <a:chExt cx="445137" cy="388620"/>
                      </a:xfrm>
                    </wpg:grpSpPr>
                    <wps:wsp>
                      <wps:cNvPr id="76" name="Freeform: Shape 10">
                        <a:extLst/>
                      </wps:cNvPr>
                      <wps:cNvSpPr/>
                      <wps:spPr>
                        <a:xfrm rot="10800000" flipH="1">
                          <a:off x="51206" y="0"/>
                          <a:ext cx="393931" cy="38862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012169"/>
                        </a:solidFill>
                        <a:ln w="9525" cap="flat">
                          <a:noFill/>
                          <a:prstDash val="solid"/>
                          <a:miter/>
                        </a:ln>
                      </wps:spPr>
                      <wps:bodyPr rtlCol="0" anchor="ctr"/>
                    </wps:wsp>
                    <wps:wsp>
                      <wps:cNvPr id="77" name="Freeform: Shape 28">
                        <a:extLst/>
                      </wps:cNvPr>
                      <wps:cNvSpPr>
                        <a:spLocks noChangeAspect="1"/>
                      </wps:cNvSpPr>
                      <wps:spPr>
                        <a:xfrm>
                          <a:off x="51206" y="0"/>
                          <a:ext cx="348803" cy="34420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74C69B"/>
                        </a:solidFill>
                        <a:ln w="9525" cap="flat">
                          <a:noFill/>
                          <a:prstDash val="solid"/>
                          <a:miter/>
                        </a:ln>
                      </wps:spPr>
                      <wps:bodyPr rtlCol="0" anchor="ctr"/>
                    </wps:wsp>
                    <wps:wsp>
                      <wps:cNvPr id="78" name="Freeform: Shape 142">
                        <a:extLst/>
                      </wps:cNvPr>
                      <wps:cNvSpPr>
                        <a:spLocks noChangeAspect="1"/>
                      </wps:cNvSpPr>
                      <wps:spPr>
                        <a:xfrm>
                          <a:off x="0" y="58521"/>
                          <a:ext cx="159101" cy="15810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984392">
                            <a:alpha val="50000"/>
                          </a:srgbClr>
                        </a:solidFill>
                        <a:ln w="9525" cap="flat">
                          <a:noFill/>
                          <a:prstDash val="solid"/>
                          <a:miter/>
                        </a:ln>
                      </wps:spPr>
                      <wps:bodyPr rtlCol="0" anchor="ctr"/>
                    </wps:wsp>
                  </wpg:wgp>
                </a:graphicData>
              </a:graphic>
            </wp:anchor>
          </w:drawing>
        </mc:Choice>
        <mc:Fallback>
          <w:pict>
            <v:group w14:anchorId="7B42B6CA" id="Group 33" o:spid="_x0000_s1026" style="position:absolute;margin-left:222.6pt;margin-top:-21.1pt;width:35.05pt;height:30.6pt;z-index:251682304" coordsize="445137,38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">
              <v:shape id="Freeform: Shape 10" o:spid="_x0000_s1027" style="position:absolute;left:51206;width:393931;height:388620;rotation:180;flip:x;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bm1MIA&#10;AADbAAAADwAAAGRycy9kb3ducmV2LnhtbESPzWrDMBCE74W8g9hAbo2cHNziRAn5wZBbaZwHWKy1&#10;ZWKtjKQ67ttHgUKPw8x8w2z3k+3FSD50jhWslhkI4trpjlsFt6p8/wQRIrLG3jEp+KUA+93sbYuF&#10;dg/+pvEaW5EgHApUYGIcCilDbchiWLqBOHmN8xZjkr6V2uMjwW0v11mWS4sdpwWDA50M1ffrj1Wg&#10;K387r7/GaKr+mDd5OZ7rslFqMZ8OGxCRpvgf/mtftIKPHF5f0g+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xubUwgAAANsAAAAPAAAAAAAAAAAAAAAAAJgCAABkcnMvZG93&#10;bnJldi54bWxQSwUGAAAAAAQABAD1AAAAhwM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12169" stroked="f">
                <v:stroke joinstyle="miter"/>
                <v:path arrowok="t" o:connecttype="custom" o:connectlocs="214169,386512;212328,387503;212439,387551;229477,376452;223525,377869;214596,379002;214171,377869;220407,377302;229477,376452;244961,374969;244597,375072;244783,375035;133884,372839;140190,374468;142883,374610;150395,378294;153796,379002;154009,379073;154788,378294;157764,379144;160741,379852;166605,381216;166693,381128;173496,382261;176755,382828;180015,383111;186676,383395;195747,383253;196140,383253;197022,382757;199006,382119;201026,382084;202408,382261;202780,383253;205951,383253;204959,384670;204392,385378;202549,386228;199148,386228;194755,385945;185259,385662;178173,385095;171937,384245;165701,383253;156205,381836;148836,379427;148921,379366;144584,378011;140757,376310;136364,374894;131829,373335;133884,372839;217310,369802;215145,370132;200170,370888;205100,371493;206376,371210;215163,370218;216609,369937;230765,367749;223410,368871;225934,368943;229566,368270;257613,367421;234545,373562;246218,370962;109720,364551;126018,371493;131829,373335;136222,374893;140616,376310;144442,378010;143592,378719;141324,378294;133246,375319;129278,373760;125309,372060;120065,370218;115530,368234;111987,366392;109720,364551;116381,361009;124176,364976;123184,365543;114113,361150;116381,361009;87611,351374;97248,356758;99232,359025;94697,356616;91295,354491;87611,351374;104510,347739;104511,347779;104990,348358;105043,348115;311484,338438;310969,338481;302465,344573;294104,349107;288151,352649;284892,354066;281490,355483;277380,357608;274262,359450;269727,361292;265050,362992;263774,364267;261790,364976;256830,365826;250452,367809;244642,369651;238264,371493;230327,373477;219131,375319;218848,375744;213465,377089;213604,377161;219582,375666;219698,375319;230894,373477;238831,371493;245209,369651;251019,367809;257397,365826;262357,364976;258999,366990;259098,366959;262641,364834;264625,364126;264757,364089;265617,363134;270294,361434;274829,359592;277947,357750;282057,355625;285458,354208;287791,353194;289002,352366;294954,348824;303316,344290;68453,336479;68992,336940;69175,337034;312435,332780;312386,332814;312386,332854;312611,332886;312670,332814;315497,330665;314660,331243;314512,331397;315086,331030;56881,323529;62234,329829;57990,324738;325531,323525;325519,323529;325425,324171;323157,326721;320464,329697;320627,329659;323157,326863;325425,324313;325531,323525;70734,320334;71014,320676;71029,320629;49770,317087;53455,319495;53636,319708;55315,320080;59124,323604;64368,327855;66635,330972;67911,332530;73296,337064;71737,338339;66722,332768;66494,332814;71240,338086;71737,338339;73296,337064;86760,347690;84067,348540;85059,349249;81091,349391;78540,347690;76131,345848;70178,340890;64651,335931;59549,330972;57140,328563;54872,326013;55722,324879;58557,327430;61675,329838;65501,333947;65827,334226;61675,329838;58699,327430;55864,324879;52746,321054;49770,317087;361990,294559;361918,294590;360370,298304;360502,276809;356746,282233;354904,285633;353061,288750;348668,294559;344841,300368;341440,305044;341156,305217;340924,305561;341298,305327;344699,300652;348526,294843;352919,289034;354762,285917;356604,282516;360431,276990;375170,274865;373328,280391;370068,286342;366809,292434;363832,296259;365817,292292;367517,288325;368793,286200;370493,283366;372052,280533;375170,274865;365997,262720;362557,268773;362494,268918;365958,262822;367884,249012;363749,260305;355051,278078;353778,280091;353770,280108;350794,285208;347817,290734;344416,294984;341581,299802;324858,318645;319331,323321;318800,323724;318572,323956;316260,325839;314370,327996;307426,333239;306338,333926;303382,336335;302955,336612;302324,337206;296796,340890;291269,344290;290636,344611;286894,347041;285734,347626;284608,348399;280781,350524;277206,351926;269238,355944;250542,362915;237515,366264;248043,364267;250027,363842;256405,361575;260373,360300;266751,357041;273979,354491;278610,352676;280640,351516;282482,350949;285033,349532;285703,349067;287443,347407;291269,345140;295622,343007;297222,342023;302749,338339;305158,336072;307851,334372;314795,329130;319756,324454;325283,319779;342007,300935;344308,297024;344416,296684;348101,291017;349235,289317;350742,287226;351219,286342;354195,281241;360006,269198;365675,256305;367340,251062;383390,236469;382965,236752;382965,236752;384729,228072;384678,228323;385091,228818;386367,230235;387217,229668;387238,229560;386650,229952;385233,228676;383466,211977;383367,211983;383187,211993;383249,212666;383107,216208;382540,218334;379139,223718;378288,228393;377438,229952;376021,236752;374462,242136;372761,247379;371769,251488;370635,255738;371539,254332;372336,251346;373044,247095;374745,241853;376304,236469;377721,229668;378572,228110;379422,223434;382823,218050;380556,228960;378855,238028;375029,249646;374272,250823;373948,252586;372903,255596;368934,264239;367092,268773;365958,271182;364541,273732;360714,280533;356604,287192;351361,296118;345550,304902;341723,309861;337613,314678;336196,316662;334637,318645;332228,320629;328287,324991;328401,325446;324291,329697;319898,332814;316354,335647;312998,338099;313520,338056;317205,335364;320748,332530;325141,329413;329251,325163;329110,324596;333078,320204;335487,318220;337046,316237;338464,314253;342574,309436;346400,304477;352211,295693;357455,286767;361565,280108;365391,273307;366809,270756;367942,268348;369785,263814;373753,255171;375312,249362;379139,237744;380839,228677;383107,217767;383618,215851;383249,215783;383390,212241;386508,208983;384858,215857;384858,215857;386508,208983;387784,207566;386933,209408;386739,213268;386650,216917;385233,221277;385233,221775;386933,216917;387217,209408;387878,207976;381690,201473;380761,203668;380414,206857;379967,205367;379803,205578;380272,207141;379989,209408;380556,211250;380995,211225;380698,210258;380981,207991;381690,201473;393595,197648;393878,197790;393736,203740;393878,207849;393453,215358;393028,219609;391752,225843;391327,231085;389201,240720;387217,249079;383674,250637;383957,249787;384524,243837;386650,237603;388351,236611;388351,236611;390193,225843;391185,220742;392036,215500;392744,210541;393028,205866;393169,201898;393453,199773;393595,197648;19961,131954;20031,131989;20038,131970;28511,111646;25393,117455;22842,119581;22836,119716;22590,125140;22597,125127;22842,119722;25393,117597;28511,111788;28618,111859;28671,111753;30212,99320;28228,100737;25252,106971;25932,107515;25955,107420;25393,106971;28370,100737;30126,99482;41125,91244;40946,91387;40186,94308;39708,95778;26669,119581;24826,125390;23126,131340;19441,143808;17032,152309;15898,158685;15331,161944;14906,165203;13630,173987;13205,179371;13914,185038;14246,181950;14197,180929;14764,174979;16039,166194;17051,164981;18520,155152;18449,153443;19849,149430;20682,146061;20433,146642;19583,146359;17457,152451;17598,155851;16606,162369;16465,163502;15047,165203;15472,161944;16039,158685;17173,152309;19583,143808;23267,131340;24968,125390;26810,119581;39849,95778;41125,91244;43676,77076;43676,77076;44384,77642;44384,77642;69214,56904;69186,56926;69104,57019;67946,58232;67654,58657;67462,58873;66635,60074;57990,70275;55581,73109;53171,76084;42518,87856;53313,75942;55722,72967;58132,70133;66777,59932;67654,58657;69104,57019;72811,47134;71588,47560;70678,47898;70462,48172;68903,49589;64935,52139;62242,55115;59691,58090;57990,59649;57932,59576;56325,61508;53597,64891;49203,69708;49912,70558;49925,70546;49345,69850;53738,65032;58132,59649;59832,58090;62383,55115;65076,52139;69044,49589;70604,48172;72304,47535;72841,47368;278089,21536;285317,24794;288435,27345;281490,23944;278089,21536;254562,11193;260231,12468;268168,16435;254562,11193;169244,10254;166268,10626;159890,11476;153654,12893;150962,13743;147844,14593;141021,15933;139765,16435;131120,19411;122617,22811;116664,25503;112696,27061;102917,31595;98240,34571;93705,37546;86477,42930;79674,48314;73163,53992;73721,54690;75103,53742;76280,52866;80524,49164;87327,43780;94555,38396;99090,35421;103767,32445;113546,27912;117373,25928;123325,23236;131829,19835;140474,16860;144105,16147;145860,15548;169737,10398;219928,7208;222958,7509;227068,8926;223950,8501;217430,7226;219928,7208;236422,6092;242232,6517;249319,9351;240532,7792;236422,6092;189015,6057;172645,6942;161307,8501;155922,9918;151245,11618;144726,12468;120065,21961;111137,25928;108444,26920;106035,28195;101500,30603;94413,34287;89028,38538;73438,50722;70180,53555;66993,56464;67060,56532;42542,85293;37582,92094;35314,96203;33046,100028;28795,107962;24170,115248;24118,115472;22559,119722;21425,121706;21141,121989;19884,126169;19583,128648;19299,132190;17315,137999;15472,143808;13488,152309;12355,160102;11646,167894;12638,162510;12730,162066;12921,159960;14055,152168;14410,152286;14441,152154;14055,152026;16040,143525;17882,137716;19857,131934;19724,131907;20008,128365;21567,121706;22701,119722;22739,119619;24260,115472;28936,108104;33188,100170;35456,96345;37723,92236;42684,85435;67202,56673;73721,50723;89311,38538;94697,34287;101783,30604;106318,28195;108728,26920;111420,25928;120349,21961;145009,12468;151529,11618;156205,9918;161591,8501;172929,6942;189298,6110;202455,6551;208927,0;215588,425;222391,1133;226926,2267;229902,3684;233587,2975;239114,4250;242516,5242;242374,5384;242232,6376;236422,5951;234437,5384;232453,4959;228627,4109;224800,3259;220832,2692;216438,2692;212895,2692;207368,2692;207108,2609;204675,3825;205526,5242;214029,6942;210245,7008;210309,7013;214313,6942;217714,7368;224233,8643;227351,9068;232595,10201;237981,11335;243224,12610;248468,14168;251019,14877;253570,15727;253603,15757;255433,16072;259866,17719;260485,18657;260657,18702;264625,20261;268026,21677;271428,23236;273979,24653;275679,25503;277522,26495;283758,30037;291694,35137;295804,37971;295923,38056;298024,39332;378005,189714;377945,190899;379564,191130;381123,192264;381831,196089;384524,200623;385658,200726;385658,199631;386810,196432;386792,195806;387925,191981;389484,191981;391894,190422;392177,196656;391469,199631;390618,202465;390193,207141;390051,209549;389768,211958;389164,212361;389201,212525;389780,212139;390051,209833;390193,207424;390618,202749;391469,199915;392177,196940;393311,197790;393169,199915;392886,202040;392744,206007;392461,210683;391752,215642;390902,220884;389910,225985;388067,236752;386367,237744;384241,243978;383674,249929;383390,250779;380981,257297;380272,257863;377296,264806;380414,257863;381123,257297;376587,270190;374178,271465;373679,272464;373753,272598;374320,271465;376729,270190;375029,275007;371911,280674;370352,283508;368651,286342;367375,288467;365533,292576;363549,296543;360431,300793;357313,304760;357443,304493;353911,309294;346258,317654;344752,319971;346258,317795;353911,309436;348101,318220;345107,321355;342703,323121;342573,323321;341071,324477;341015,324879;334353,331680;327267,338198;326940,338435;324574,341456;318906,345707;313607,349679;313588,349702;318906,345848;324574,341598;319898,346273;316089,348753;313454,349865;313378,349957;310544,351799;309476,352294;306788,354474;304166,356333;300198,358883;298922,359025;297505,359655;297284,359822;299064,359167;300340,359025;295238,362850;291978,364551;288718,366109;286416,366455;286025,366676;275254,371351;274705,371476;271428,373618;273270,374185;266467,377161;267034,375177;264767,376027;262641,376735;258247,378152;257660,377448;255554,377869;253003,378436;247760,379711;247587,379791;252578,378577;255129,378010;257255,377586;258105,378294;262499,376877;264625,376169;266892,375319;266326,377302;260373,380136;260081,380054;255980,381694;252578,382686;247476,383961;245368,383784;240959,384642;240815,384953;229052,387220;226359,386511;224091,386511;220123,387787;216580,388070;213037,388212;212652,388047;209423,388619;205526,387928;205667,387787;206376,386795;203116,386370;204675,385520;209352,385378;213887,385236;220407,385378;224942,384953;233445,383111;239114,381836;243366,381694;243662,381557;239540,381694;233871,382969;225367,384811;220832,385236;214313,385095;209777,385236;205100,385378;205242,384811;206234,383395;249885,376169;279506,364976;287301,360867;291694,358600;296230,356191;304733,351091;311536,345848;324291,335931;327834,333097;331235,330122;336338,325446;338464,321904;341517,319106;341542,318930;338605,321621;336479,325163;331377,329838;327976,332814;324433,335647;311678,345565;304875,350807;296371,355908;291836,358317;287443,360584;279648,364692;250027,375885;206376,383111;203116,383111;202691,381978;199290,381836;196172,383111;187101,383253;180440,382969;177181,382686;173921,382119;175885,380026;175480,380136;168164,378781;167827,378861;153796,376310;148269,375177;143450,374327;137639,371635;130411,368943;122900,365968;124176,364976;129419,365968;131687,367951;139482,370218;154930,374185;158756,374894;162866,375602;167402,376594;172399,377674;172787,377586;177464,378294;177606,378011;184409,378294;185542,378436;196030,378436;203683,378719;212754,378011;213887,378011;214313,379144;223241,378011;229194,376594;232595,376027;234721,375744;239398,374610;243224,373760;247051,372768;254070,371554;254988,371210;247618,372485;243791,373477;239965,374327;235288,375460;233162,375744;229761,376310;220548,377161;214313,377727;213179,377727;204108,378436;196455,378152;185968,378152;184834,378011;180440,376169;178031,377727;178025,377739;180015,376452;184409,378294;177606,378010;177659,377976;173212,377302;167969,376169;163433,375177;159323,374468;155497,373760;140049,369793;132254,367526;129986,365543;124742,364551;116948,360584;114680,360725;106602,356616;105184,354066;105468,353925;110428,356616;115389,359308;116806,358458;110995,354633;106177,352508;99515,348682;93846,344998;84918,341173;81516,338339;82225,338056;85626,339048;78540,331680;74572,328422;70887,325163;66210,321337;59407,313828;58941,312370;57565,310994;52888,305894;52321,303344;50479,300793;50259,300449;48069,298951;43817,292859;41408,287192;41125,287192;37865,280958;34747,274724;31487,267498;28511,260130;31487,265089;34464,271323;35456,274724;35866,275325;35361,272701;34045,270314;31903,265498;29362,261264;26244,252763;23572,244048;22695,241508;18875,226263;17185,215196;17173,215500;17315,217767;18024,223009;18874,228393;17457,223718;16465,217767;15331,217767;14622,212383;13630,208983;12780,205724;10370,203174;9662,203174;8953,199631;8670,195098;9237,188722;9520,186455;10003,184900;9768,181354;10087,176112;10654,175050;10654,174412;9520,176537;8528,175120;6686,172570;6349,170551;6260,170728;5694,176395;5268,182063;4843,186455;4843,195523;4985,200198;5268,204874;3993,209266;3709,209266;2859,200765;2859,191981;3568,185180;4843,186454;3709,185038;3426,179938;3709,172145;3851,170020;4276,166478;5977,160102;6824,155866;6544,154860;5552,160527;3851,166903;3426,170445;3284,172570;3001,180363;3284,185463;2576,192264;2576,201048;3426,209549;3709,209549;5552,217625;6544,224284;8670,231085;12018,245710;12310,248512;12922,248512;16040,256021;17173,259847;15047,256588;12780,251488;12638,252904;11405,249083;10512,249221;9520,245962;6119,238169;3993,231227;3851,225418;2859,218617;2150,211816;591,206857;1583,180504;2576,173704;1725,170020;3426,159819;3851,157410;4985,149192;7961,143242;7252,151318;7961,149933;8386,146624;8528,142958;9803,138283;11788,131198;14197,123973;14378,123770;15473,118022;17032,113913;18874,110513;22559,103429;25535,97053;29787,88835;32905,85293;35456,80334;37582,77217;39849,76084;40416,75234;42684,70700;47077,65599;47197,67731;46876,68627;51471,63899;53738,60924;56714,58090;56971,58375;56856,58232;60541,54548;64226,51148;68194,46897;73721,42788;79674,38396;83233,35914;85626,33720;89878,31170;94413,28762;95014,28453;96557,26937;99090,25078;101872,23661;103839,23208;104192,22953;142741,7367;144172,7056;148127,5667;150855,5118;152278,5106;152804,4959;185117,708;194294,673;204108,850;204291,987;209069,425;213462,1133;217856,1983;220122,2499;217714,1842;213320,992;208927,283;20892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28" o:spid="_x0000_s1028" style="position:absolute;left:51206;width:348803;height:344207;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7lKsQA&#10;AADbAAAADwAAAGRycy9kb3ducmV2LnhtbESPQWvCQBSE7wX/w/KE3urGHhpJXUUU0YM9NIpeH9mX&#10;bGj2bchuTcyv7xYKPQ4z8w2zXA+2EXfqfO1YwXyWgCAunK65UnA5718WIHxA1tg4JgUP8rBeTZ6W&#10;mGnX8yfd81CJCGGfoQITQptJ6QtDFv3MtcTRK11nMUTZVVJ32Ee4beRrkrxJizXHBYMtbQ0VX/m3&#10;VXA1t23ZLvby42TMuLuV88NIjVLP02HzDiLQEP7Df+2jVpCm8Psl/g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e5SrEAAAA2wAAAA8AAAAAAAAAAAAAAAAAmAIAAGRycy9k&#10;b3ducmV2LnhtbFBLBQYAAAAABAAEAPUAAACJAw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4c69b" stroked="f">
                <v:stroke joinstyle="miter"/>
                <v:path arrowok="t" o:connecttype="custom" o:connectlocs="189635,342340;188004,343218;188102,343260;203189,333430;197918,334685;190012,335688;189636,334685;195157,334183;203189,333430;216898,332116;216577,332207;216742,332175;118546,330230;124130,331673;126515,331798;133166,335061;136177,335688;136366,335751;137056,335061;139691,335814;142326,336441;147519,337649;147597,337571;153620,338575;156507,339077;159393,339328;165291,339579;173322,339453;173671,339453;174452,339014;176208,338449;177997,338418;179220,338575;179550,339453;182357,339453;181479,340708;180977,341336;179346,342089;176334,342089;172444,341838;164036,341587;157762,341085;152240,340332;146718,339453;138311,338198;131785,336065;131861,336010;128021,334810;124632,333304;120742,332049;116727,330669;118546,330230;192415,327539;190498,327832;177238,328501;181604,329037;182734,328786;190514,327908;191795,327659;204329,325721;197817,326715;200051,326779;203267,326183;228101,325431;207676,330870;218012,328567;97150,322888;111582,329037;116727,330669;120617,332049;124507,333304;127895,334810;127142,335438;125134,335061;117982,332426;114468,331045;110954,329539;106311,327908;102295,326151;99158,324520;97150,322888;103048,319751;109950,323265;109072,323767;101041,319877;103048,319751;77574,311218;86107,315986;87864,317994;83848,315861;80837,313979;77574,311218;92537,307998;92539,308033;92962,308546;93009,308331;275801,299760;275345,299798;267816,305194;260412,309210;255141,312347;252255,313602;249243,314857;245604,316739;242843,318371;238827,320002;234686,321508;233557,322637;231800,323265;227408,324018;221761,325775;216616,327406;210969,329038;203942,330794;194028,332426;193777,332802;189010,333994;189134,334057;194427,332734;194530,332426;204444,330794;211471,329038;217118,327406;222263,325775;227910,324018;232302,323265;229329,325049;229416,325022;232553,323139;234310,322512;234427,322480;235188,321633;239330,320128;243345,318496;246106,316865;249745,314983;252757,313728;254822,312830;255894,312096;261165,308959;268568,304943;60612,298025;61088,298433;61251,298516;276643,294749;276600,294778;276600,294814;276799,294843;276851,294778;279354,292876;278613,293387;278482,293524;278990,293198;50365,286555;55104,292135;51347,287625;288239,286551;288228,286555;288145,287124;286137,289382;283753,292018;283896,291984;286137,289508;288145,287249;288239,286551;62631,283725;62879,284028;62892,283986;44068,280849;47331,282982;47491,283171;48978,283500;52351,286621;56994,290386;59002,293147;60131,294527;64900,298543;63519,299672;59078,294738;58876,294778;58876,294778;63079,299448;63519,299672;64900,298543;76821,307955;74437,308708;75315,309335;71802,309461;69543,307955;67409,306324;62139,301931;57245,297539;52727,293147;50594,291014;48586,288755;49339,287751;51849,290010;54610,292143;57998,295782;58286,296029;54610,292143;51974,290010;49464,287751;46704,284363;44068,280849;320521,260896;320457,260923;319087,264213;319204,245174;315878,249978;314247,252990;312615,255751;308725,260896;305337,266041;302325,270182;302074,270336;301868,270640;302200,270433;305211,266292;308600,261147;312490,256002;314121,253241;315752,250229;319141,245335;329227,244739;328176,247092;325917,251609;328176,247092;329227,244739;332192,243453;330560,248347;327674,253617;324788,259014;322152,262402;323909,258888;325415,255374;326544,253492;328050,250982;329431,248472;332192,243453;324069,232696;321023,238056;320967,238185;324035,232786;325739,220554;322078,230556;314377,246298;313250,248081;313243,248096;310607,252613;307972,257508;304960,261272;302451,265539;287643,282229;282749,286371;282279,286727;282077,286933;280030,288601;278357,290512;272208,295155;271244,295764;268627,297897;268249,298142;267690,298669;262796,301931;257902,304943;257342,305227;254028,307380;253001,307898;252004,308582;248616,310465;245450,311706;238394,315265;221841,321439;210305,324406;219628,322637;221385,322261;227032,320253;230545,319124;236192,316237;242592,313978;246693,312370;248490,311343;250121,310841;252380,309586;252974,309174;254514,307704;257902,305696;261756,303807;263172,302935;268067,299672;270200,297665;272584,296159;278733,291516;283125,287374;288019,283233;302827,266543;304865,263079;304960,262778;308223,257758;309227,256253;310562,254401;310984,253617;313619,249100;318764,238433;323784,227013;325258,222370;339470,209444;339093,209695;339093,209695;340655,202007;340610,202229;340976,202668;342105,203923;342858,203421;342877,203325;342356,203672;341101,202542;339537,187752;339449,187757;339290,187765;339344,188362;339219,191499;338717,193382;335705,198150;334952,202292;334199,203672;332944,209695;331564,214464;330058,219107;329180,222747;328176,226511;328977,225266;329682,222621;330309,218856;331815,214213;333195,209444;334450,203421;335203,202040;335956,197899;338968,193131;336960,202793;335454,210825;332066,221115;331396,222158;331109,223719;330184,226386;326670,234041;325039,238056;324035,240190;322780,242449;319392,248472;315752,254370;311109,262276;305964,270057;302576,274449;298937,278716;297682,280472;296302,282229;294168,283986;290679,287849;290780,288253;287141,292018;283251,294778;280113,297288;277142,299460;277604,299422;280866,297037;284004,294527;287894,291767;291533,288002;291407,287500;294921,283610;297055,281853;298435,280096;299690,278339;303329,274072;306717,269680;311862,261900;316505,253994;320145,248096;323533,242072;324788,239813;325792,237680;327423,233664;330937,226009;332317,220864;335705,210574;337211,202543;339219,192880;339672,191182;339344,191123;339470,187986;342231,185099;340769,191188;340769,191188;342231,185099;343360,183844;342607,185476;342607,185476;342434,188895;342356,192127;341101,195988;341101,196429;342607,192127;342858,185476;343443,184208;337964,178448;337142,180392;336835,183217;336439,181897;336294,182083;336709,183468;336458,185476;336960,187107;337349,187085;337086,186229;337337,184221;337964,178448;348505,175060;348756,175185;348631,180456;348756,184095;348380,190746;348003,194511;346874,200033;346497,204676;344615,213209;342858,220613;339721,221994;339972,221241;340474,215970;342356,210448;343862,209570;343862,209570;345493,200033;346372,195515;347125,190872;347752,186480;348003,182338;348129,178825;348380,176942;348505,175060;17674,116874;17736,116905;17742,116888;25245,98887;22484,104032;20226,105914;20220,106035;20002,110839;20008,110827;20226,106040;22484,104157;25245,99012;25339,99075;25386,98981;26751,87969;24994,89224;22359,94746;22962,95228;22981,95143;22484,94746;25120,89224;26675,88113;36414,80816;36255,80943;35582,83530;35159,84832;23614,105914;21982,111060;20476,116330;17214,127373;15080,134903;14077,140550;13575,143436;13198,146323;12069,154103;11692,158872;12320,163891;12614,161156;12571,160252;13073,154981;14202,147201;15098,146126;16398,137421;16335,135907;17575,132353;18313,129369;18092,129883;17339,129632;15457,135028;15582,138040;14704,143813;14578,144817;13324,146323;13700,143436;14202,140550;15206,134903;17339,127373;20602,116330;22108,111060;23739,105914;35284,84832;36414,80816;38673,68267;38672,68267;39300,68769;39300,68769;61285,50401;61261,50420;61187,50502;60162,51577;59903,51954;59734,52145;59002,53208;51347,62244;49213,64753;47080,67389;37651,77811;47206,67263;49339,64628;51472,62118;59127,53083;59903,51954;61187,50502;64470,41747;63387,42125;62582,42424;62390,42667;61009,43922;57496,46181;55112,48816;52853,51451;51347,52832;51296,52768;49872,54479;47457,57475;43567,61742;44194,62494;44206,62484;43692,61867;47582,57600;51472,52832;52978,51451;55237,48816;57621,46181;61135,43922;62515,42667;64021,42102;64497,41955;246231,19075;252631,21961;255392,24220;249243,21208;246231,19075;225400,9914;230420,11043;237447,14557;225400,9914;149856,9082;147221,9412;141573,10165;136052,11420;133668,12173;130907,12926;124866,14112;123754,14557;116099,17192;108570,20204;103299,22588;99786,23969;91127,27984;86986,30620;82970,33255;76570,38024;70547,42792;64782,47822;65276,48440;66500,47600;67541,46824;71300,43545;77323,38777;83723,34008;87739,31373;91880,28737;100538,24722;103927,22965;109197,20580;116727,17569;124381,14933;127597,14302;129150,13771;150293,9210;194734,6384;197416,6651;201055,7906;198295,7529;192522,6400;194734,6384;209338,5396;214483,5772;220757,8282;212977,6902;209338,5396;167362,5365;152867,6149;142828,7529;138060,8784;133919,10290;128146,11043;106311,19451;98405,22965;96021,23843;93888,24973;89872,27106;83597,30369;78829,34133;65025,44926;62140,47434;59318,50011;59378,50071;37668,75545;33276,81569;31268,85208;29261,88597;25496,95624;21401,102077;21355,102275;19974,106040;18971,107797;18720,108048;17606,111750;17339,113946;17088,117083;15331,122228;13700,127373;11943,134903;10939,141805;10312,148707;11190,143938;11272,143545;11441,141679;12445,134777;12759,134882;12787,134766;12445,134652;14202,127122;15833,121977;17582,116856;17465,116832;17716,113695;19096,107797;20100,106040;20134,105948;21480,102275;25622,95750;29386,88722;31394,85334;33402,81695;37794,75671;59504,50196;65276,44926;79080,34134;83848,30369;90123,27106;94139,24973;96272,23843;98656,22965;106562,19451;128397,11043;134170,10290;138311,8784;143079,7529;153118,6149;167613,5412;179262,5803;184993,0;190891,376;196914,1004;200930,2008;203565,3263;206828,2635;211722,3765;214734,4643;214608,4769;214483,5647;209338,5271;207581,4769;205824,4392;202436,3639;199047,2886;195534,2384;191644,2384;188506,2384;183612,2384;183383,2311;181228,3388;181981,4643;189510,6149;186160,6207;186216,6212;189761,6149;192773,6526;198546,7655;201306,8031;205949,9035;210718,10039;215361,11169;220004,12549;222263,13176;224522,13929;224551,13956;226171,14235;230096,15694;230645,16525;230796,16565;234310,17945;237322,19200;240333,20581;242592,21835;244098,22588;245729,23467;251251,26604;258278,31122;261918,33632;262023,33707;263883,34837;334701,168032;334648,169083;336082,169287;337462,170291;338089,173679;340474,177695;341478,177786;341478,176817;342498,173983;342482,173429;343485,170040;344866,170040;346999,168660;347250,174182;346623,176817;345870,179327;345493,183468;345368,185601;345117,187735;344582,188091;344615,188236;345128,187895;345368,185852;345493,183719;345870,179578;346623,177068;347250,174433;348254,175186;348129,177068;347878,178950;347752,182464;347501,186605;346874,190997;346121,195640;345242,200158;343611,209695;342105,210574;340223,216096;339721,221366;339470,222119;337337,227892;336709,228394;334074,234543;336835,228394;337462,227892;333446,239311;331313,240441;330871,241326;330937,241445;331439,240441;333572,239311;332066,243578;329305,248598;327925,251108;326419,253617;325290,255500;323658,259139;321901,262653;319141,266417;316380,269931;316495,269694;313368,273947;306592,281351;305257,283404;306592,281476;313368,274072;308223,281853;305572,284629;303444,286194;303329,286371;301998,287394;301949,287751;296051,293774;289776,299547;289486,299758;287392,302433;282372,306198;277681,309717;277664,309737;282372,306324;287392,302559;283251,306700;279878,308896;277545,309881;277478,309963;274968,311594;274023,312033;271643,313963;269321,315610;265808,317869;264678,317994;263423,318552;263228,318700;264804,318120;265933,317994;261416,321383;258529,322889;255643,324269;253605,324575;253259,324771;243722,328912;243235,329023;240333,330920;241965,331422;235941,334057;236443,332300;234435,333053;232553,333681;228663,334936;228143,334312;226279,334685;224020,335187;219377,336316;219224,336387;223643,335312;225902,334810;227784,334434;228537,335061;232428,333806;234310,333179;236318,332426;235816,334183;230545,336692;230287,336620;226655,338073;223643,338951;219126,340081;217259,339924;213355,340684;213228,340959;202812,342967;200428,342339;198420,342339;194906,343469;191769,343720;188632,343845;188291,343699;185432,344206;181981,343594;182107,343469;182734,342590;179848,342214;181228,341461;185369,341336;189385,341210;195157,341336;199173,340959;206702,339328;211722,338198;215487,338073;215748,337951;212098,338073;207079,339202;199549,340834;195534,341210;189761,341085;185746,341210;181604,341336;181730,340834;182608,339579;221259,333179;247486,323265;254388,319626;258278,317618;262294,315485;269823,310967;275847,306324;287141,297539;290278,295029;293290,292394;297807,288253;299690,285116;302394,282637;302415,282481;299815,284865;297933,288002;293415,292143;290404,294778;287266,297288;275972,306073;269949,310716;262420,315234;258404,317367;254514,319375;247612,323014;221385,332928;182734,339328;179848,339328;179471,338324;176459,338198;173699,339328;165667,339453;159769,339202;156883,338951;153997,338449;155736,336595;155377,336692;148900,335493;148601,335563;136178,333304;131283,332300;127017,331547;121872,329163;115472,326779;108821,324143;109950,323265;114593,324143;116601,325900;123503,327908;137181,331422;140570,332049;144209,332677;148224,333555;152650,334512;152993,334434;157134,335061;157260,334810;163283,335061;164287,335187;173573,335187;180350,335438;188381,334810;189385,334810;189761,335814;197667,334810;202938,333555;205949,333053;207832,332802;211973,331798;215361,331045;218749,330167;224964,329091;225777,328787;219251,329916;215863,330794;212475,331547;208334,332551;206451,332802;203440,333304;195283,334057;189761,334559;188757,334559;180726,335187;173950,334936;164663,334936;163660,334810;159769,333179;157636,334559;157631,334570;159393,333430;163283,335061;157260,334810;157307,334779;153369,334183;148726,333179;144711,332300;141072,331673;137683,331045;124005,327532;117103,325524;115095,323767;110452,322888;103550,319375;101543,319500;94390,315861;93135,313602;93386,313477;97778,315861;102170,318245;103425,317492;98280,314104;94013,312222;88115,308833;83096,305571;75190,302182;72178,299673;72805,299422;75817,300300;69543,293774;66029,290888;62766,288002;58625,284614;52602,277963;52188,276671;50970,275453;46829,270935;46327,268676;44696,266417;44502,266113;42562,264786;38798,259390;36665,254370;36414,254370;33527,248849;30767,243327;27880,236927;25245,230402;27880,234794;30516,240315;31394,243327;31757,243859;31310,241536;30145,239421;28248,235155;25998,231405;23237,223876;20872,216158;20095,213907;16713,200405;15217,190602;15206,190872;15331,192880;15959,197523;16712,202292;15457,198150;14578,192880;13575,192880;12947,188111;12069,185099;11316,182213;9182,179954;8555,179954;7927,176817;7677,172801;8178,167154;8429,165146;8857,163769;8649,160629;8931,155985;9433,155044;9433,154479;8429,156362;7551,155107;5920,152848;5622,151060;5543,151217;5041,156236;4665,161256;4288,165146;4288,173178;4414,177319;4665,181460;3535,185350;3284,185350;2532,177821;2532,170040;3159,164017;4288,165146;3284,163891;3033,159374;3284,152472;3410,150589;3786,147452;5292,141805;6043,138053;5794,137162;4916,142181;3410,147828;3033,150966;2908,152848;2657,159750;2908,164268;2281,170291;2281,178072;3033,185601;3284,185601;4916,192754;5794,198652;7677,204676;10641,217629;10900,220111;11441,220111;14202,226762;15206,230151;13324,227264;11316,222747;11190,224001;10099,220617;9308,220739;8429,217852;5418,210950;3535,204801;3410,199656;2532,193633;1904,187609;524,183217;1402,159876;2281,153852;1528,150589;3033,141554;3410,139420;4414,132142;7049,126871;6422,134024;7049,132798;7426,129867;7551,126620;8680,122479;10437,116205;12571,109805;12730,109625;13700,104534;15080,100895;16712,97883;19975,91608;22610,85961;26374,78683;29135,75545;31394,71153;33276,68393;35284,67389;35786,66636;37794,62620;41684,58102;41790,59991;41506,60784;45574,56596;47582,53961;50217,51451;50444,51704;50343,51577;53606,48314;56868,45302;60382,41537;65276,37898;70547,34008;73698,31810;75817,29867;79582,27608;83597,25475;84129,25201;85496,23859;87739,22212;90201,20957;91944,20556;92256,20329;126389,6525;127656,6250;131158,5020;133574,4533;134833,4523;135299,4392;163911,627;172036,596;180726,753;180888,874;185118,376;189008,1004;192899,1757;194906,2213;192773,1631;188883,878;184993,251;18499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42" o:spid="_x0000_s1029" style="position:absolute;top:58521;width:159101;height:158101;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M3cL4A&#10;AADbAAAADwAAAGRycy9kb3ducmV2LnhtbERPy4rCMBTdC/MP4Q6403QEtVSjqCC4EnyA20tzbco0&#10;NzWJWv/eLASXh/OeLzvbiAf5UDtW8DfMQBCXTtdcKTiftoMcRIjIGhvHpOBFAZaLn94cC+2efKDH&#10;MVYihXAoUIGJsS2kDKUhi2HoWuLEXZ23GBP0ldQenyncNnKUZRNpsebUYLCljaHy/3i3CvL7bWzO&#10;VRP308t6dfL7cjfGXKn+b7eagYjUxa/4495pBdM0Nn1JP0Au3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FzN3C+AAAA2wAAAA8AAAAAAAAAAAAAAAAAmAIAAGRycy9kb3ducmV2&#10;LnhtbFBLBQYAAAAABAAEAPUAAACDAw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84392" stroked="f">
                <v:fill opacity="32896f"/>
                <v:stroke joinstyle="miter"/>
                <v:path arrowok="t" o:connecttype="custom" o:connectlocs="86499,157244;85755,157647;85800,157666;92681,153151;90277,153727;86671,154188;86499,153727;89018,153497;92681,153151;98935,152547;98788,152589;98863,152574;54073,151681;56620,152344;57708,152401;60741,153900;62115,154188;62201,154217;62516,153900;63718,154246;64920,154534;67288,155089;67324,155053;70072,155514;71388,155745;72705,155860;75395,155975;79058,155917;79217,155917;79573,155716;80375,155456;81190,155442;81748,155514;81899,155917;83179,155917;82779,156494;82550,156782;81806,157128;80432,157128;78658,157013;74822,156897;71960,156667;69442,156321;66923,155917;63088,155341;60112,154361;60146,154336;58395,153785;56849,153093;55075,152517;53243,151883;54073,151681;87767,150445;86893,150580;80845,150887;82836,151133;83351,151018;86900,150615;87484,150500;93201,149610;90231,150066;91250,150096;92717,149822;104045,149477;94728,151975;99443,150917;44314,148309;50896,151133;53243,151883;55017,152517;56792,153093;58337,153785;57994,154073;57078,153900;53815,152690;52213,152056;50610,151364;48492,150615;46660,149808;45229,149058;44314,148309;47004,146868;50152,148482;49751,148712;46088,146926;47004,146868;35384,142948;39276,145139;40078,146061;38246,145081;36872,144217;35384,142948;42210,141469;42210,141486;42403,141721;42425,141623;125802,137686;125594,137703;122160,140182;118783,142026;116379,143467;115062,144044;113688,144620;112028,145485;110769,146234;108937,146983;107049,147675;106533,148194;105732,148482;103729,148828;101153,149635;98806,150384;96230,151133;93025,151940;88503,152690;88388,152863;86214,153410;86270,153439;88685,152831;88732,152690;93254,151940;96459,151133;99035,150384;101382,149635;103958,148828;105961,148482;104605,149301;104644,149289;106075,148424;106877,148136;106930,148121;107277,147733;109166,147041;110998,146292;112257,145542;113917,144678;115291,144101;116233,143689;116722,143352;119126,141911;122503,140066;27647,136889;27864,137076;27938,137114;126186,135384;126167,135397;126167,135414;126258,135427;126281,135397;127423,134523;127085,134759;127025,134821;127257,134672;22973,131620;25135,134183;23421,132112;131476,131618;131471,131620;131433,131881;130517,132919;129429,134129;129495,134114;130517,132977;131433,131939;131476,131618;28568,130321;28681,130459;28687,130440;20101,128999;21589,129979;21662,130066;22341,130217;23879,131651;25997,133380;26913,134648;27428,135282;29603,137127;28973,137645;26948,135379;26855,135397;26855,135397;28772,137542;28973,137645;29603,137127;35041,141450;33953,141796;34354,142084;32751,142141;31721,141450;30748,140700;28344,138683;26111,136666;24051,134648;23078,133668;22162,132631;22505,132170;23650,133207;24909,134187;26455,135859;26586,135972;24909,134187;23707,133207;22562,132170;21303,130613;20101,128999;146201,119835;146172,119847;145546,121358;145600,112613;144083,114820;143339,116203;142595,117471;140820,119835;139275,122198;137901,124100;137786,124170;137692,124310;137844,124215;139217,122313;140763,119950;142537,117587;143281,116319;144025,114935;145571,112687;150172,112413;149692,113494;148662,115569;149692,113494;150172,112413;151524,111823;150780,114071;149463,116491;148147,118970;146945,120526;147746,118912;148433,117298;148948,116434;149635,115281;150265,114128;151524,111823;147819,106882;146430,109344;146404,109403;147803,106923;148581,101305;146911,105899;143398,113130;142884,113948;142881,113955;141679,116030;140477,118278;139103,120008;137958,121967;131204,129633;128971,131536;128757,131700;128665,131794;127731,132560;126968,133438;124163,135570;123724,135850;122530,136830;122358,136943;122103,137184;119870,138683;117638,140066;117382,140197;115871,141185;115402,141423;114948,141738;113402,142603;111958,143173;108740,144808;101189,147643;95927,149006;100180,148194;100981,148021;103557,147098;105160,146580;107735,145254;110655,144216;112525,143478;113345,143006;114089,142776;115119,142199;115390,142010;116092,141334;117638,140412;119396,139544;120042,139144;122274,137645;123247,136723;124335,136031;127140,133899;129143,131997;131375,130095;138130,122428;139059,120837;139103,120699;140591,118394;141049,117702;141658,116851;141850,116491;143052,114416;145399,109517;147689,104272;148361,102139;154844,96202;154672,96317;154672,96317;155384,92786;155364,92888;155531,93089;156046,93666;156389,93435;156398,93391;156160,93550;155588,93032;154874,86238;154834,86240;154762,86244;154787,86518;154729,87959;154500,88824;153127,91014;152783,92916;152440,93550;151867,96317;151238,98508;150551,100640;150150,102312;149692,104041;150057,103469;150379,102254;150665,100525;151352,98392;151982,96202;152554,93435;152898,92801;153241,90899;154615,88709;153699,93147;153012,96836;151467,101562;151161,102041;151030,102759;150608,103983;149005,107499;148261,109344;147803,110324;147231,111361;145685,114128;144025,116837;141908,120469;139561,124042;138015,126060;136355,128020;135783,128826;135153,129633;134180,130440;132589,132215;132635,132400;130975,134129;129200,135397;127769,136550;126414,137548;126625,137530;128113,136435;129544,135282;131318,134014;132978,132285;132921,132054;134524,130268;135497,129461;136126,128654;136699,127847;138359,125887;139904,123869;142251,120296;144369,116664;146029,113955;147574,111188;148147,110151;148605,109171;149349,107327;150952,103810;151581,101447;153127,96721;153814,93032;154729,88593;154936,87814;154787,87786;154844,86345;156103,85020;155437,87816;155437,87816;156103,85020;156618,84443;156275,85193;156275,85193;156196,86763;156160,88248;155588,90021;155588,90224;156275,88248;156389,85193;156656,84610;154157,81965;153782,82858;153642,84155;153461,83549;153395,83635;153585,84270;153470,85193;153699,85942;153877,85932;153756,85538;153871,84616;154157,81965;158965,80408;159080,80466;159022,82887;159080,84559;158908,87613;158736,89343;158221,91879;158049,94012;157191,97931;156389,101332;154958,101966;155073,101620;155302,99199;156160,96663;156847,96260;156847,96260;157591,91879;157992,89804;158335,87671;158622,85654;158736,83752;158793,82138;158908,81273;158965,80408;8062,53683;8090,53697;8093,53689;11515,45421;10256,47784;9226,48649;9223,48704;9123,50910;9126,50905;9226,48706;10256,47842;11515,45478;11558,45507;11580,45464;12202,40406;11401,40982;10199,43519;10474,43740;10483,43701;10256,43519;11458,40982;12167,40472;16609,37120;16537,37179;16230,38367;16037,38965;10771,48649;10027,51012;9340,53433;7852,58505;6879,61963;6421,64557;6192,65883;6020,67209;5505,70783;5333,72973;5619,75278;5754,74022;5734,73607;5963,71186;6478,67612;6887,67119;7480,63120;7451,62425;8017,60792;8353,59422;8252,59658;7909,59543;7050,62021;7108,63405;6707,66056;6650,66517;6077,67209;6249,65883;6478,64557;6936,61963;7909,58505;9397,53433;10084,51012;10828,48649;16094,38965;16609,37120;17640,31356;17640,31356;17926,31587;17926,31587;27954,23150;27943,23159;27910,23197;27442,23690;27324,23863;27247,23951;26913,24440;23421,28590;22448,29742;21475,30953;17174,35740;21532,30895;22505,29685;23478,28532;26970,24382;27324,23863;27910,23197;29407,19175;28913,19349;28546,19486;28458,19598;27829,20174;26226,21212;25138,22422;24108,23633;23421,24267;23398,24237;22748,25023;21647,26399;19872,28359;20158,28705;20164,28700;19929,28417;21704,26457;23478,24267;24165,23633;25195,22422;26283,21212;27886,20174;28515,19598;29202,19338;29419,19271;112315,8761;115234,10087;116493,11125;113688,9741;112315,8761;102813,4554;105102,5072;108308,6686;102813,4554;68354,4172;67152,4323;64577,4669;62058,5245;60970,5591;59711,5937;56956,6482;56448,6686;52957,7897;49522,9280;47118,10375;45516,11009;41566,12854;39677,14064;37846,15275;34926,17465;32179,19655;29549,21965;29775,22249;30333,21864;30808,21507;32522,20001;35270,17811;38189,15621;40021,14410;41910,13200;45859,11355;47405,10548;49809,9453;53243,8070;56735,6859;58201,6569;58910,6325;68554,4230;88825,2932;90048,3055;91708,3631;90449,3458;87816,2940;88825,2932;95486,2479;97833,2651;100695,3804;97146,3170;95486,2479;76339,2464;69728,2824;65149,3458;62974,4035;61085,4726;58452,5072;48492,8934;44886,10548;43798,10952;42825,11470;40994,12450;38132,13949;35957,15678;29660,20635;28344,21787;27057,22971;27084,22999;17182,34700;15178,37466;14263,39138;13347,40694;11630,43922;9762,46886;9741,46977;9111,48706;8653,49513;8539,49628;8031,51329;7909,52338;7795,53779;6993,56142;6249,58505;5448,61963;4990,65134;4704,68304;5104,66114;5141,65933;5219,65076;5677,61906;5820,61954;5832,61901;5677,61848;6478,58390;7222,56026;8020,53674;7966,53663;8081,52222;8710,49513;9168,48706;9184,48664;9798,46977;11687,43980;13404,40752;14320,39196;15236,37524;17239,34757;27142,23056;29775,20635;36071,15678;38246,13949;41108,12450;42940,11470;43913,10952;45000,10548;48607,8934;58566,5072;61199,4727;63088,4035;65263,3458;69843,2824;76454,2486;81768,2665;84382,0;87072,173;89819,461;91651,922;92853,1499;94341,1210;96574,1729;97947,2133;97890,2190;97833,2594;95486,2421;94685,2190;93883,2017;92338,1672;90792,1326;89190,1095;87415,1095;85984,1095;83752,1095;83647,1061;82664,1556;83008,2133;86442,2824;84914,2851;84940,2853;86557,2824;87930,2997;90563,3516;91823,3689;93941,4150;96116,4611;98234,5130;100351,5764;101382,6052;102412,6398;102425,6410;103164,6539;104955,7209;105205,7590;105274,7609;106877,8243;108251,8819;109624,9453;110655,10029;111342,10375;112086,10779;114604,12220;117810,14295;119470,15448;119518,15482;120366,16001;152669,77181;152645,77663;153298,77757;153928,78218;154214,79774;155302,81619;155760,81661;155760,81215;156225,79914;156218,79659;156675,78103;157305,78103;158278,77469;158393,80005;158106,81215;157763,82368;157591,84270;157534,85250;157420,86230;157176,86394;157191,86461;157424,86304;157534,85366;157591,84386;157763,82484;158106,81331;158393,80120;158851,80466;158793,81331;158679,82195;158622,83809;158507,85711;158221,87729;157878,89861;157477,91937;156733,96317;156046,96721;155187,99257;154958,101678;154844,102024;153871,104675;153585,104906;152383,107730;153642,104906;153928,104675;152096,109920;151123,110439;150921,110846;150952,110900;151181,110439;152154,109920;151467,111880;150207,114186;149578,115339;148891,116491;148376,117356;147632,119028;146830,120642;145571,122371;144312,123985;144364,123876;142938,125829;139847,129230;139238,130173;139847,129288;142938,125887;140591,129460;139382,130736;138411,131454;138359,131536;137752,132006;137729,132170;135039,134936;132177,137588;132044,137685;131089,138914;128800,140643;126660,142259;126652,142268;128800,140700;131089,138971;129200,140873;127662,141882;126598,142335;126567,142372;125422,143121;124991,143323;123906,144209;122847,144966;121244,146003;120729,146061;120156,146317;120067,146385;120786,146119;121301,146061;119241,147617;117924,148309;116608,148943;115678,149083;115520,149174;111170,151076;110948,151126;109624,151998;110368,152229;107621,153439;107850,152632;106934,152978;106075,153266;104301,153842;104064,153556;103213,153727;102183,153958;100065,154477;99995,154509;102011,154015;103042,153785;103900,153612;104244,153900;106018,153324;106877,153035;107793,152690;107564,153497;105160,154649;105042,154616;103385,155283;102011,155687;99951,156206;99099,156134;97319,156483;97260,156609;92510,157531;91422,157243;90506,157243;88903,157762;87472,157877;86041,157935;85886,157868;84582,158101;83008,157820;83065,157762;83351,157358;82035,157186;82664,156840;84553,156782;86385,156724;89018,156782;90850,156609;94284,155860;96574,155341;98291,155283;98410,155228;96745,155283;94456,155802;91021,156552;89190,156724;86557,156667;84725,156724;82836,156782;82893,156552;83294,155975;100924,153035;112887,148482;116035,146810;117810,145888;119641,144908;123076,142833;125823,140700;130975,136666;132406,135513;133780,134302;135840,132400;136699,130959;137932,129821;137942,129749;136756,130844;135897,132285;133837,134187;132463,135397;131032,136550;125880,140585;123133,142718;119699,144793;117867,145773;116092,146695;112944,148367;100981,152920;83351,155860;82035,155860;81863,155399;80489,155341;79230,155860;75567,155917;72876,155802;71560,155687;70243,155456;71036,154605;70873,154649;67918,154098;67782,154131;62115,153093;59883,152632;57937,152286;55590,151191;52671,150096;49637,148885;50152,148482;52270,148885;53186,149692;56334,150615;62573,152229;64119,152517;65779,152805;67610,153208;69629,153648;69785,153612;71674,153900;71731,153785;74479,153900;74937,153958;79173,153958;82264,154073;85927,153785;86385,153785;86557,154246;90163,153785;92567,153208;93941,152978;94799,152863;96688,152401;98234,152056;99779,151652;102614,151158;102985,151018;100008,151537;98463,151940;96917,152286;95028,152747;94170,152863;92796,153093;89075,153439;86557,153670;86099,153670;82435,153958;79344,153842;75109,153842;74651,153785;72876,153035;71903,153670;71901,153675;72705,153151;74479,153900;71732,153785;71753,153771;69957,153497;67839,153035;66008,152632;64348,152344;62802,152056;56563,150442;53415,149519;52499,148712;50381,148309;47233,146695;46317,146753;43054,145081;42482,144044;42596,143986;44600,145081;46603,146176;47176,145830;44829,144274;42883,143410;40192,141853;37903,140355;34297,138798;32923,137645;33209,137530;34583,137934;31721,134936;30118,133611;28630,132285;26741,130729;23993,127674;23805,127080;23249,126521;21360,124446;21131,123408;20387,122371;20299,122231;19414,121621;17697,119143;16724,116837;16609,116837;15293,114301;14034,111765;12717,108825;11515,105828;12717,107845;13919,110382;14320,111765;14485,112009;14282,110942;13750,109971;12885,108012;11859,106289;10599,102831;9521,99286;9166,98252;7623,92050;6941,87547;6936,87671;6993,88593;7279,90726;7623,92916;7050,91014;6650,88593;6192,88593;5906,86403;5505,85020;5162,83694;4188,82656;3902,82656;3616,81215;3502,79371;3730,76777;3845,75855;4040,75222;3945,73780;4074,71647;4303,71215;4303,70955;3845,71820;3444,71244;2700,70206;2564,69385;2528,69457;2300,71762;2128,74068;1956,75855;1956,79544;2013,81446;2128,83348;1613,85135;1498,85135;1155,81677;1155,78103;1441,75336;1956,75855;1498,75278;1384,73203;1498,70033;1555,69169;1727,67728;2414,65134;2756,63411;2643,63001;2242,65307;1555,67900;1384,69341;1326,70206;1212,73376;1326,75451;1040,78218;1040,81792;1384,85250;1498,85250;2242,88536;2643,91245;3502,94012;4854,99961;4972,101101;5219,101101;6478,104156;6936,105713;6077,104387;5162,102312;5104,102888;4606,101334;4246,101390;3845,100064;2471,96894;1613,94069;1555,91706;1155,88939;868,86173;239,84155;640,73434;1040,70667;697,69169;1384,65018;1555,64039;2013,60695;3215,58275;2929,61560;3215,60997;3387,59651;3444,58159;3959,56257;4761,53375;5734,50435;5807,50353;6249,48014;6879,46343;7623,44960;9111,42077;10313,39484;12030,36141;13290,34700;14320,32682;15179,31414;16094,30953;16323,30607;17239,28763;19014,26688;19062,27555;18932,27919;20788,25996;21704,24785;22906,23633;23009,23748;22963,23690;24451,22192;25940,20808;27542,19079;29775,17407;32179,15621;33616,14611;34583,13718;36300,12681;38132,11701;38374,11575;38997,10959;40021,10202;41144,9626;41939,9442;42081,9338;57650,2997;58228,2871;59826,2306;60927,2082;61502,2077;61715,2017;74765,288;78471,274;82435,346;82509,402;84439,173;86213,461;87988,807;88903,1016;87930,749;86156,403;84382,115;8438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w:pict>
        </mc:Fallback>
      </mc:AlternateContent>
    </w:r>
    <w:r w:rsidR="00F2210E" w:rsidRPr="00D917EF">
      <w:rPr>
        <w:color w:val="A1FF8B"/>
      </w:rPr>
      <mc:AlternateContent>
        <mc:Choice Requires="wpg">
          <w:drawing>
            <wp:anchor distT="0" distB="0" distL="114300" distR="114300" simplePos="0" relativeHeight="251653632" behindDoc="0" locked="0" layoutInCell="1" allowOverlap="1">
              <wp:simplePos x="0" y="0"/>
              <wp:positionH relativeFrom="page">
                <wp:posOffset>365760</wp:posOffset>
              </wp:positionH>
              <wp:positionV relativeFrom="page">
                <wp:posOffset>0</wp:posOffset>
              </wp:positionV>
              <wp:extent cx="9685020" cy="7767320"/>
              <wp:effectExtent l="0" t="0" r="0" b="0"/>
              <wp:wrapNone/>
              <wp:docPr id="51" name="Group 51" descr="decorative element"/>
              <wp:cNvGraphicFramePr/>
              <a:graphic xmlns:a="http://schemas.openxmlformats.org/drawingml/2006/main">
                <a:graphicData uri="http://schemas.microsoft.com/office/word/2010/wordprocessingGroup">
                  <wpg:wgp>
                    <wpg:cNvGrpSpPr/>
                    <wpg:grpSpPr>
                      <a:xfrm>
                        <a:off x="0" y="0"/>
                        <a:ext cx="9685020" cy="7767320"/>
                        <a:chOff x="228600" y="0"/>
                        <a:chExt cx="9685240" cy="7767320"/>
                      </a:xfrm>
                      <a:solidFill>
                        <a:srgbClr val="012169"/>
                      </a:solidFill>
                    </wpg:grpSpPr>
                    <wps:wsp>
                      <wps:cNvPr id="97" name="Straight Connector 97"/>
                      <wps:cNvCnPr/>
                      <wps:spPr>
                        <a:xfrm flipH="1">
                          <a:off x="3352800" y="348342"/>
                          <a:ext cx="10147" cy="2449503"/>
                        </a:xfrm>
                        <a:prstGeom prst="line">
                          <a:avLst/>
                        </a:prstGeom>
                        <a:grpFill/>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88" name="Rectangle 40">
                        <a:extLst/>
                      </wps:cNvPr>
                      <wps:cNvSpPr/>
                      <wps:spPr>
                        <a:xfrm>
                          <a:off x="6506087" y="0"/>
                          <a:ext cx="3407753" cy="7767320"/>
                        </a:xfrm>
                        <a:prstGeom prst="rect">
                          <a:avLst/>
                        </a:pr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9" name="Straight Connector 99"/>
                      <wps:cNvCnPr/>
                      <wps:spPr>
                        <a:xfrm>
                          <a:off x="228600" y="413657"/>
                          <a:ext cx="0" cy="5062836"/>
                        </a:xfrm>
                        <a:prstGeom prst="line">
                          <a:avLst/>
                        </a:prstGeom>
                        <a:grpFill/>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16" name="Freeform: Shape 10">
                        <a:extLst/>
                      </wps:cNvPr>
                      <wps:cNvSpPr/>
                      <wps:spPr>
                        <a:xfrm rot="10800000" flipH="1">
                          <a:off x="6531612" y="1968776"/>
                          <a:ext cx="3358515" cy="3313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009CDE"/>
                        </a:solidFill>
                        <a:ln w="9525" cap="flat">
                          <a:noFill/>
                          <a:prstDash val="solid"/>
                          <a:miter/>
                        </a:ln>
                      </wps:spPr>
                      <wps:bodyPr rtlCol="0" anchor="ctr"/>
                    </wps:wsp>
                    <wps:wsp>
                      <wps:cNvPr id="25" name="Freeform: Shape 10">
                        <a:extLst/>
                      </wps:cNvPr>
                      <wps:cNvSpPr/>
                      <wps:spPr>
                        <a:xfrm rot="10800000" flipH="1" flipV="1">
                          <a:off x="8886569" y="4955448"/>
                          <a:ext cx="939490" cy="92725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74C69B"/>
                        </a:solidFill>
                        <a:ln w="9525" cap="flat">
                          <a:noFill/>
                          <a:prstDash val="solid"/>
                          <a:miter/>
                        </a:ln>
                      </wps:spPr>
                      <wps:bodyPr rtlCol="0" anchor="ctr"/>
                    </wps:wsp>
                    <wps:wsp>
                      <wps:cNvPr id="21" name="Freeform: Shape 10">
                        <a:extLst/>
                      </wps:cNvPr>
                      <wps:cNvSpPr/>
                      <wps:spPr>
                        <a:xfrm rot="10800000" flipH="1" flipV="1">
                          <a:off x="6585857" y="6237514"/>
                          <a:ext cx="1306285" cy="1289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A975B2"/>
                        </a:solidFill>
                        <a:ln w="9525" cap="flat">
                          <a:noFill/>
                          <a:prstDash val="solid"/>
                          <a:miter/>
                        </a:ln>
                      </wps:spPr>
                      <wps:bodyPr rtlCol="0" anchor="ctr"/>
                    </wps:wsp>
                    <wps:wsp>
                      <wps:cNvPr id="143" name="Freeform: Shape 142">
                        <a:extLst>
                          <a:ext uri="{FF2B5EF4-FFF2-40B4-BE49-F238E27FC236}">
                            <a16:creationId xmlns:a16="http://schemas.microsoft.com/office/drawing/2014/main" id="{5F22E849-5233-48D2-959E-8C16EA1928B5}"/>
                          </a:ext>
                        </a:extLst>
                      </wps:cNvPr>
                      <wps:cNvSpPr>
                        <a:spLocks noChangeAspect="1"/>
                      </wps:cNvSpPr>
                      <wps:spPr>
                        <a:xfrm>
                          <a:off x="3537857" y="3116961"/>
                          <a:ext cx="622998" cy="61579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984392"/>
                        </a:solidFill>
                        <a:ln w="9525" cap="flat">
                          <a:noFill/>
                          <a:prstDash val="solid"/>
                          <a:miter/>
                        </a:ln>
                      </wps:spPr>
                      <wps:bodyPr rtlCol="0" anchor="ctr"/>
                    </wps:wsp>
                    <wps:wsp>
                      <wps:cNvPr id="22" name="Freeform: Shape 10">
                        <a:extLst/>
                      </wps:cNvPr>
                      <wps:cNvSpPr/>
                      <wps:spPr>
                        <a:xfrm rot="10800000" flipH="1" flipV="1">
                          <a:off x="7014467" y="4887147"/>
                          <a:ext cx="399996" cy="39474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1779B9"/>
                        </a:solidFill>
                        <a:ln w="9525" cap="flat">
                          <a:noFill/>
                          <a:prstDash val="solid"/>
                          <a:miter/>
                        </a:ln>
                      </wps:spPr>
                      <wps:bodyPr rtlCol="0" anchor="ctr"/>
                    </wps:wsp>
                    <wps:wsp>
                      <wps:cNvPr id="23" name="Freeform: Shape 142">
                        <a:extLst/>
                      </wps:cNvPr>
                      <wps:cNvSpPr>
                        <a:spLocks noChangeAspect="1"/>
                      </wps:cNvSpPr>
                      <wps:spPr>
                        <a:xfrm>
                          <a:off x="5192486" y="5682342"/>
                          <a:ext cx="1084852" cy="107230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pFill/>
                        <a:ln w="9525" cap="flat">
                          <a:noFill/>
                          <a:prstDash val="solid"/>
                          <a:miter/>
                        </a:ln>
                      </wps:spPr>
                      <wps:bodyPr rtlCol="0" anchor="ctr"/>
                    </wps:wsp>
                    <wps:wsp>
                      <wps:cNvPr id="42" name="Freeform: Shape 6">
                        <a:extLst/>
                      </wps:cNvPr>
                      <wps:cNvSpPr/>
                      <wps:spPr>
                        <a:xfrm rot="10800000" flipH="1" flipV="1">
                          <a:off x="315686" y="5551714"/>
                          <a:ext cx="1994535" cy="19685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74C69B"/>
                        </a:solidFill>
                        <a:ln w="9525" cap="flat">
                          <a:noFill/>
                          <a:prstDash val="solid"/>
                          <a:miter/>
                        </a:ln>
                      </wps:spPr>
                      <wps:bodyPr rtlCol="0" anchor="ctr"/>
                    </wps:wsp>
                    <wps:wsp>
                      <wps:cNvPr id="45" name="Freeform: Shape 7">
                        <a:extLst/>
                      </wps:cNvPr>
                      <wps:cNvSpPr/>
                      <wps:spPr>
                        <a:xfrm rot="10800000" flipH="1" flipV="1">
                          <a:off x="1785257" y="6106885"/>
                          <a:ext cx="1422400" cy="140335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009CDE"/>
                        </a:solidFill>
                        <a:ln w="9525" cap="flat">
                          <a:noFill/>
                          <a:prstDash val="solid"/>
                          <a:miter/>
                        </a:ln>
                      </wps:spPr>
                      <wps:bodyPr rtlCol="0" anchor="ctr"/>
                    </wps:wsp>
                  </wpg:wgp>
                </a:graphicData>
              </a:graphic>
              <wp14:sizeRelH relativeFrom="page">
                <wp14:pctWidth>0</wp14:pctWidth>
              </wp14:sizeRelH>
              <wp14:sizeRelV relativeFrom="page">
                <wp14:pctHeight>100000</wp14:pctHeight>
              </wp14:sizeRelV>
            </wp:anchor>
          </w:drawing>
        </mc:Choice>
        <mc:Fallback>
          <w:pict>
            <v:group w14:anchorId="1A40A2AA" id="Group 51" o:spid="_x0000_s1026" alt="decorative element" style="position:absolute;margin-left:28.8pt;margin-top:0;width:762.6pt;height:611.6pt;z-index:251653632;mso-height-percent:1000;mso-position-horizontal-relative:page;mso-position-vertical-relative:page;mso-height-percent:1000" coordorigin="2286" coordsize="96852,77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">
              <v:line id="Straight Connector 97" o:spid="_x0000_s1027" style="position:absolute;flip:x;visibility:visible;mso-wrap-style:square" from="33528,3483" to="33629,27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vl8QAAADbAAAADwAAAGRycy9kb3ducmV2LnhtbESPQWsCMRSE70L/Q3gFbzWrB2tXo1Rl&#10;QWhrqVXPj83rZnHzsiRR13/fFAoeh5n5hpktOtuIC/lQO1YwHGQgiEuna64U7L+LpwmIEJE1No5J&#10;wY0CLOYPvRnm2l35iy67WIkE4ZCjAhNjm0sZSkMWw8C1xMn7cd5iTNJXUnu8Jrht5CjLxtJizWnB&#10;YEsrQ+Vpd7YK3g7LT1cZ+TEJw/P70Re3bbGuleo/dq9TEJG6eA//tzdawcsz/H1JP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q+XxAAAANsAAAAPAAAAAAAAAAAA&#10;AAAAAKECAABkcnMvZG93bnJldi54bWxQSwUGAAAAAAQABAD5AAAAkgMAAAAA&#10;" strokecolor="#d8d8d8 [2732]" strokeweight=".5pt">
                <v:stroke joinstyle="miter"/>
              </v:line>
              <v:rect id="Rectangle 40" o:spid="_x0000_s1028" style="position:absolute;left:65060;width:34078;height:776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7byrwA&#10;AADbAAAADwAAAGRycy9kb3ducmV2LnhtbERPy4rCMBTdC/5DuMLsNK2LQapp8YEgs9MZcHtprk0x&#10;uSlNrPXvzWLA5eG8N9XorBioD61nBfkiA0Fce91yo+Dv9zhfgQgRWaP1TApeFKAqp5MNFto/+UzD&#10;JTYihXAoUIGJsSukDLUhh2HhO+LE3XzvMCbYN1L3+Ezhzsplln1Lhy2nBoMd7Q3V98vDKRh3V5Te&#10;GrqhdNnPcMwP+d4q9TUbt2sQkcb4Ef+7T1rBKo1NX9IPkOU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O/tvKvAAAANsAAAAPAAAAAAAAAAAAAAAAAJgCAABkcnMvZG93bnJldi54&#10;bWxQSwUGAAAAAAQABAD1AAAAgQMAAAAA&#10;" filled="f" stroked="f"/>
              <v:line id="Straight Connector 99" o:spid="_x0000_s1029" style="position:absolute;visibility:visible;mso-wrap-style:square" from="2286,4136" to="2286,54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m1PcMAAADbAAAADwAAAGRycy9kb3ducmV2LnhtbESPQWvCQBSE74L/YXmCN91YUEzqKlYw&#10;KLYHbXt/ZF+TaPZtyK4m/nu3IHgcZuYbZrHqTCVu1LjSsoLJOAJBnFldcq7g53s7moNwHlljZZkU&#10;3MnBatnvLTDRtuUj3U4+FwHCLkEFhfd1IqXLCjLoxrYmDt6fbQz6IJtc6gbbADeVfIuimTRYclgo&#10;sKZNQdnldDUKtnv8Okzbj9lv+rk5ptMsvp5TrdRw0K3fQXjq/Cv8bO+0gjiG/y/hB8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JtT3DAAAA2wAAAA8AAAAAAAAAAAAA&#10;AAAAoQIAAGRycy9kb3ducmV2LnhtbFBLBQYAAAAABAAEAPkAAACRAwAAAAA=&#10;" strokecolor="#d8d8d8 [2732]" strokeweight=".5pt">
                <v:stroke joinstyle="miter"/>
              </v:line>
              <v:shape id="Freeform: Shape 10" o:spid="_x0000_s1030" style="position:absolute;left:65316;top:19687;width:33585;height:33135;rotation:180;flip:x;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vsmcAA&#10;AADbAAAADwAAAGRycy9kb3ducmV2LnhtbERP32vCMBB+H+x/CDfwbabbQKUzigjCYDCw3d5vydkU&#10;m0uXxFr/+0UQfLuP7+ct16PrxEAhtp4VvEwLEMTam5YbBd/17nkBIiZkg51nUnChCOvV48MSS+PP&#10;vKehSo3IIRxLVGBT6kspo7bkME59T5y5gw8OU4ahkSbgOYe7Tr4WxUw6bDk3WOxpa0kfq5NToOfj&#10;Sddv3dfP3v39Luoh2GP1qdTkady8g0g0prv45v4wef4Mrr/kA+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svsmcAAAADbAAAADwAAAAAAAAAAAAAAAACYAgAAZHJzL2Rvd25y&#10;ZXYueG1sUEsFBgAAAAAEAAQA9QAAAIUD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9cde" stroked="f">
                <v:stroke joinstyle="miter"/>
                <v:path arrowok="t" o:connecttype="custom" o:connectlocs="1825932,3295460;1810236,3303909;1811176,3304313;1956441,3209684;1905692,3221764;1829569,3231429;1825945,3221764;1879110,3216932;1956441,3209684;2088447,3197039;2085347,3197914;2086936,3197604;1141444,3178880;1195213,3192772;1218171,3193980;1282210,3225389;1311209,3231429;1313023,3232034;1319668,3225389;1345042,3232637;1370417,3238677;1420414,3250301;1421165,3249549;1479163,3259213;1506953,3264045;1534745,3266462;1591534,3268878;1668865,3267669;1672221,3267669;1679740,3263441;1696656,3258005;1713874,3257703;1725655,3259212;1728827,3267669;1755862,3267669;1747405,3279749;1742572,3285790;1726863,3293038;1697864,3293038;1660407,3290622;1579451,3288206;1519036,3283374;1465871,3276126;1412706,3267669;1331751,3255589;1268920,3235053;1269647,3234526;1232671,3222973;1200046,3208477;1162590,3196397;1123924,3183108;1141444,3178880;1852710,3152981;1834249,3155798;1706574,3162243;1748612,3167403;1759488,3164987;1834402,3156532;1846730,3154135;1967420,3135478;1904715,3145045;1926232,3145659;1957195,3139922;2196314,3132684;1999647,3185045;2099170,3162874;935430,3108211;1074383,3167403;1123924,3183108;1161381,3196396;1198839,3208476;1231462,3222972;1224212,3229013;1204879,3225388;1136007,3200020;1102175,3186732;1068343,3172235;1023635,3156532;984970,3139620;954763,3123915;935430,3108211;992221,3078012;1058676,3111836;1050219,3116668;972888,3079219;992221,3078012;746936,2995867;829100,3041771;846016,3061100;807351,3040563;778352,3022443;746936,2995867;891014,2964870;891026,2965213;895107,2970152;895556,2968082;2655598,2885572;2651210,2885937;2578712,2937883;2507422,2976539;2456674,3006739;2428883,3018819;2399884,3030899;2364843,3049020;2338261,3064723;2299595,3080428;2259722,3094924;2248847,3105795;2231931,3111836;2189641,3119084;2135267,3135996;2085728,3151700;2031354,3167405;1963689,3184317;1868234,3200020;1865818,3203645;1819923,3215116;1821111,3215725;1872079,3202985;1873067,3200020;1968523,3184317;2036188,3167405;2090561,3151700;2140101,3135996;2194474,3119084;2236765,3111836;2208136,3129010;2208974,3128748;2239182,3110627;2256098,3104588;2257224,3104276;2264555,3096131;2304430,3081635;2343095,3065932;2369678,3050227;2404718,3032107;2433717,3020027;2453602,3011384;2463925,3004323;2514673,2974123;2585962,2935467;583610,2868867;588197,2872801;589764,2873599;2663708,2837332;2663293,2837617;2663293,2837962;2665213,2838236;2665709,2837617;2689812,2819300;2682678,2824227;2681417,2825537;2686308,2822407;484951,2758453;530586,2812171;494402,2768760;2775363,2758417;2775255,2758455;2774456,2763929;2755123,2785673;2732165,2811041;2733549,2810722;2755123,2786881;2774456,2765136;2775363,2758417;603052,2731214;605444,2734128;605565,2733728;424322,2703527;455737,2724064;457280,2725880;471596,2729047;504068,2759096;548776,2795336;568108,2821912;578982,2835201;624897,2873857;611607,2884729;568847,2837228;566901,2837617;607366,2882568;611607,2884729;624899,2873857;739686,2964458;716729,2971706;725187,2977746;691354,2978954;669605,2964458;649065,2948754;598316,2906473;551192,2864193;507693,2821912;487153,2801377;467820,2779632;475070,2769968;499236,2791713;525819,2812248;558442,2847281;561215,2849659;525819,2812248;500444,2791713;476278,2769968;449695,2737351;424322,2703527;3086196,2511454;3085584,2511717;3072387,2543382;3073511,2360115;3041490,2406356;3025781,2435349;3010074,2461925;2972616,2511454;2939993,2560982;2910994,2600847;2908576,2602324;2906597,2605255;2909785,2603263;2938784,2563399;2971409,2513870;3008865,2464342;3024574,2437766;3040281,2408774;3072906,2361661;3198568,2343541;3182860,2390653;3155070,2441389;3127278,2493335;3101905,2525950;3118821,2492126;3133320,2458302;3144194,2440182;3158694,2416022;3171986,2391862;3198568,2343541;3120358,2239991;3091029,2291596;3090490,2292836;3120029,2240860;3136444,2123110;3101193,2219398;3027041,2370934;3016185,2388095;3016115,2388237;2990740,2431725;2965367,2478838;2936368,2515079;2912202,2556151;2769623,2716816;2722499,2756681;2717978,2760118;2716028,2762091;2696322,2778151;2680209,2796545;2621002,2841242;2611725,2847101;2586526,2867638;2582888,2870001;2577503,2875066;2530380,2906474;2483256,2935467;2477862,2938200;2445956,2958919;2436065,2963907;2426467,2970498;2393842,2988619;2363360,3000571;2295423,3034830;2136033,3094263;2024964,3122815;2114727,3105795;2131643,3102171;2186015,3082843;2219848,3071971;2274222,3044186;2335844,3022442;2375325,3006963;2392635,2997074;2408341,2992244;2430091,2980162;2435806,2976191;2450633,2962043;2483256,2942715;2520371,2924525;2534005,2916137;2581129,2884729;2601669,2865401;2624627,2850904;2683833,2806209;2726124,2766344;2773247,2726480;2915826,2565814;2935448,2532465;2936368,2529574;2967783,2481253;2977450,2466757;2990303,2448934;2994366,2441389;3019739,2397901;3069280,2295219;3117612,2185291;3131810,2140594;3268648,2016170;3265024,2018586;3265024,2018586;3280061,1944575;3279628,1946712;3283148,1950937;3294023,1963017;3301273,1958185;3301456,1957258;3296440,1960601;3284357,1949728;3269291,1807349;3268448,1807396;3266919,1807481;3267441,1813224;3266233,1843425;3261400,1861544;3232401,1907449;3225151,1947314;3217901,1960601;3205818,2018586;3192526,2064490;3178027,2109187;3169569,2144219;3159903,2180459;3167612,2168472;3174402,2143010;3180443,2106770;3194943,2062074;3208235,2016170;3220318,1958185;3227567,1944896;3234817,1905033;3263816,1859128;3244484,1952144;3229984,2029457;3197359,2128514;3190906,2138551;3188147,2153581;3179236,2179252;3145403,2252940;3129695,2291596;3120029,2312133;3107946,2333877;3075322,2391862;3040281,2448637;2995575,2524743;2946034,2599639;2913411,2641919;2878369,2682992;2866286,2699904;2852996,2716816;2832454,2733728;2798859,2770916;2799830,2774800;2764790,2811041;2727332,2837617;2697125,2861777;2668509,2882684;2672959,2882314;2704375,2859361;2734583,2835201;2772039,2808625;2807081,2772384;2805872,2767552;2839704,2730105;2860246,2713193;2873536,2696280;2885619,2679368;2920660,2638296;2953284,2596015;3002824,2521118;3047531,2445014;3082572,2388237;3115195,2330252;3127278,2308508;3136945,2287973;3152653,2249316;3186485,2175627;3199776,2126099;3232401,2027042;3246900,1949730;3266233,1856712;3270592,1840373;3267441,1839800;3268648,1809600;3295231,1781815;3281161,1840428;3281163,1840428;3295232,1781817;3306106,1769735;3298856,1785440;3297196,1818358;3296440,1849464;3284357,1886635;3284357,1890881;3298856,1849464;3301273,1785439;3306907,1773237;3254149,1717790;3246232,1736501;3243275,1763696;3239463,1750992;3238069,1752785;3242067,1766112;3239650,1785440;3244484,1801144;3248230,1800936;3245691,1792687;3248108,1773359;3254149,1717790;3355647,1685175;3358063,1686382;3356854,1737118;3358063,1772151;3354438,1836175;3350814,1872416;3339938,1925568;3336314,1970265;3318189,2052410;3301273,2123682;3271066,2136971;3273483,2129723;3278316,2078986;3296440,2025834;3310939,2017378;3310939,2017377;3326648,1925568;3335105,1882080;3342355,1837384;3348397,1795103;3350814,1755239;3352021,1721415;3354438,1703294;3355647,1685175;170177,1125061;170779,1125361;170836,1125193;243077,951913;216495,1001440;194746,1019561;194694,1020718;192590,1066963;192651,1066853;194746,1020769;216495,1002648;243077,953120;243983,953724;244436,952818;257576,846815;240659,858895;215286,912048;221091,916691;221280,915875;216495,912048;241868,858895;256847,848199;350615,777959;349089,779180;342610,804083;338532,816615;227369,1019561;211660,1069089;197161,1119825;165745,1226130;145205,1298611;135538,1352972;130705,1380756;127080,1408541;116206,1483437;112580,1529342;118622,1577662;121454,1551333;121039,1542629;125872,1491893;136746,1416996;145371,1406648;157895,1322852;157288,1308275;169225,1274062;176327,1245337;174204,1250291;166954,1247875;148829,1299820;150038,1328812;141579,1384381;140372,1394045;128289,1408541;131913,1380756;136746,1352972;146412,1298611;166954,1226130;198370,1119825;212869,1069089;228577,1019561;339740,816615;350615,777959;372366,657158;372364,657158;378405,661990;378405,661989;590091,485170;589859,485355;589154,486153;579285,496492;576790,500120;575160,501962;568108,512197;494403,599173;473861,623334;453321,648701;362491,749069;454528,647494;475069,622125;495611,597965;569316,510988;576790,500120;589154,486153;620763,401870;610335,405502;602579,408381;600733,410722;587441,422803;553609,444547;530652,469916;508902,495283;494403,508572;493911,507956;480205,524428;456945,553269;419489,594341;425529,601588;425645,601487;420696,595549;458153,554476;495611,508572;510110,495284;531859,469916;554816,444548;588649,422804;601941,410724;616440,405288;621017,403868;2370885,183618;2432508,211401;2459090,233145;2399884,204153;2370885,183618;2170308,95432;2218640,106304;2286305,140128;2170308,95432;1442916,87430;1417541,90600;1363167,97848;1310002,109928;1287045,117176;1260462,124424;1202294,135849;1191589,140129;1117883,165497;1045386,194489;994637,217442;960805,230729;877432,269386;837559,294755;798893,320122;737270,366027;679271,411931;623763,460343;628523,466292;640304,458213;650332,450741;686521,419179;744519,373275;806142,327370;844807,302001;884682,276634;968053,237978;1000678,221065;1051426,198113;1123924,169120;1197630,143753;1228591,137673;1243547,132563;1447119,88656;1875031,61457;1900858,64024;1935899,76104;1909316,72481;1853735,61608;1875031,61457;2015646,51944;2065186,55567;2125601,79727;2050686,66440;2015646,51944;1611472,51642;1471913,59192;1375250,72479;1329334,84559;1289460,99056;1233878,106304;1023635,187241;947513,221065;924555,229521;904014,240394;865349,260929;804934,292337;759019,328578;626106,432467;598330,456614;571157,481420;571732,481996;362698,727221;320407,785206;301074,820239;281742,852854;245493,920503;206062,982623;205620,984528;192328,1020769;182661,1037681;180245,1040097;169522,1075733;166954,1096874;164538,1127074;147621,1176603;131913,1226130;114997,1298611;105330,1365052;99290,1431492;107747,1385588;108531,1381800;110164,1363844;119830,1297404;122857,1298413;123119,1297291;119831,1296195;136747,1223714;152455,1174185;169293,1124885;168163,1124658;170580,1094458;183870,1037681;193537,1020769;193861,1019886;206828,984528;246702,921712;282950,854063;302283,821447;321616,786414;363907,728430;572941,483204;628523,432468;761436,328579;807351,292339;867766,260930;906431,240394;926973,229522;949930,221065;1026053,187241;1236296,106305;1291878,99057;1331751,84561;1377666,72481;1474330,59192;1613888,52095;1726061,55858;1781237,0;1838026,3623;1896024,9664;1934690,19328;1960065,31408;1991480,25368;2038603,36240;2067602,44696;2066395,45904;2065186,54360;2015646,50736;1998730,45904;1981814,42280;1949189,35032;1916566,27784;1882734,22952;1845277,22952;1815069,22952;1767946,22952;1765733,22245;1744988,32616;1752238,44696;1824736,59192;1792474,59755;1793018,59797;1827152,59192;1856151,62817;1911733,73688;1938315,77313;1983023,86977;2028938,96641;2073645,107512;2118352,120801;2140101,126841;2161851,134089;2162131,134345;2177728,137033;2215524,151076;2220804,159073;2222266,159457;2256098,172745;2285097,184825;2314096,198114;2335845,210194;2350345,217442;2366052,225897;2419217,256098;2486882,299587;2521923,323747;2522938,324471;2540845,335348;3222734,1617526;3222224,1627635;3236025,1629606;3249316,1639270;3255358,1671886;3278315,1710542;3287982,1711421;3287982,1702087;3297805,1674808;3297647,1669471;3307314,1636854;3320606,1636854;3341146,1623567;3343563,1676719;3337522,1702087;3330272,1726247;3326646,1766112;3325439,1786648;3323022,1807184;3317871,1810619;3318189,1812015;3323125,1808725;3325439,1789064;3326646,1768528;3330272,1728663;3337522,1704503;3343563,1679135;3353229,1686383;3352021,1704503;3349605,1722624;3348396,1756448;3345979,1796312;3339938,1838593;3332689,1883288;3324230,1926777;3308523,2018586;3294023,2027042;3275898,2080195;3271065,2130931;3268648,2138179;3248108,2193748;3242066,2198580;3216692,2257772;3243275,2198580;3249316,2193748;3210650,2303676;3190110,2314549;3185850,2323068;3186485,2324212;3191319,2314548;3211859,2303676;3197359,2344749;3170777,2393069;3157486,2417229;3142987,2441389;3132111,2459509;3116404,2494542;3099488,2528366;3072906,2564607;3046323,2598431;3047431,2596151;3017323,2637087;2952075,2708360;2939229,2728120;2952075,2709568;3017323,2638295;2967783,2713191;2942257,2739920;2921767,2754979;2920659,2756681;2907848,2766534;2907369,2769968;2850578,2827953;2790163,2883521;2787370,2885548;2767206,2911305;2718874,2947545;2673703,2981417;2673540,2981613;2718874,2948754;2767206,2912514;2727332,2952377;2694859,2973518;2672396,2983003;2671750,2983787;2647584,2999490;2638479,3003710;2615566,3022292;2593212,3038147;2559379,3059891;2548505,3061100;2536419,3066471;2534540,3067898;2549713,3062307;2560588,3061100;2517090,3093715;2489298,3108213;2461508,3121500;2441878,3124444;2438550,3126332;2346719,3166196;2342037,3167260;2314096,3185524;2329803,3190356;2271805,3215725;2276638,3198813;2257305,3206061;2239182,3212100;2201724,3224181;2196719,3218175;2178766,3221764;2157016,3226597;2112310,3237469;2110836,3238154;2153392,3227804;2175141,3222972;2193265,3219348;2200515,3225388;2237973,3213308;2256097,3207268;2275429,3200020;2270596,3216932;2219848,3241093;2217360,3240396;2182391,3254380;2153392,3262837;2109893,3273708;2091921,3272199;2054328,3279512;2053103,3282165;1952815,3301493;1929857,3295453;1910524,3295453;1876692,3306325;1846485,3308741;1816277,3309949;1812995,3308543;1785466,3313422;1752238,3307533;1753447,3306325;1759488,3297869;1731698,3294245;1744988,3286997;1784863,3285788;1823528,3284581;1879108,3285788;1917774,3282165;1990272,3266460;2038603,3255589;2074852,3254380;2077374,3253210;2042229,3254381;1993897,3265253;1921399,3280958;1882734,3284581;1827152,3283374;1788487,3284581;1748612,3285790;1749821,3280958;1758279,3268878;2130434,3207268;2382968,3111836;2449424,3076803;2486882,3057475;2525547,3036939;2598045,2993451;2656043,2948754;2764790,2864193;2794996,2840033;2823995,2814665;2867494,2774800;2885619,2744601;2911654,2720741;2911863,2719242;2886828,2742185;2868703,2772384;2825204,2812249;2796205,2837617;2765999,2861777;2657252,2946338;2599254,2991035;2526756,3034523;2488091,3055059;2450633,3074387;2384177,3109420;2131643,3204852;1759488,3266462;1731698,3266462;1728072,3256797;1699073,3255589;1672490,3266462;1595159,3267669;1538370,3265253;1510579,3262837;1482789,3258005;1499530,3240153;1496079,3241093;1433707,3229545;1430831,3230221;1311211,3208477;1264087,3198813;1223004,3191565;1173465,3168612;1111841,3145660;1047802,3120292;1058676,3111836;1103384,3120292;1122717,3137204;1189172,3156532;1320877,3190356;1353500,3196397;1388542,3202436;1427207,3210893;1469816,3220104;1473121,3219348;1512995,3225389;1514203,3222973;1572201,3225389;1581868,3226597;1671281,3226597;1736529,3229013;1813860,3222973;1823527,3222973;1827152,3232637;1903274,3222973;1954023,3210893;1983022,3206061;2001147,3203645;2041020,3193981;2073645,3186733;2106268,3178276;2166109,3167922;2173934,3164989;2111102,3175860;2078478,3184317;2045854,3191565;2005980,3201229;1987856,3203645;1958857,3208477;1880317,3215725;1827152,3220557;1817486,3220557;1740155,3226597;1674907,3224181;1585493,3224181;1575827,3222973;1538370,3207268;1517829,3220557;1517777,3220661;1534745,3209684;1572203,3225388;1514204,3222972;1514661,3222676;1476747,3216932;1432040,3207268;1393375,3198813;1358334,3192772;1325710,3186733;1194005,3152908;1127550,3133580;1108217,3116668;1063509,3108211;997054,3074387;977721,3075596;908848,3040563;896765,3018819;899181,3017611;941472,3040563;983762,3063516;995845,3056268;946305,3023651;905223,3005531;848433,2972914;800101,2941506;723979,2908890;694980,2884730;701021,2882314;730020,2890769;669605,2827953;635773,2800169;604357,2772384;564484,2739769;506486,2675744;502506,2663310;490777,2651583;450904,2608095;446071,2586351;430363,2564607;428491,2561673;409821,2548902;373572,2496958;353032,2448637;350615,2448637;322825,2395485;296242,2342333;268451,2280725;243077,2217908;268451,2260188;293826,2313340;302283,2342333;305779,2347458;301476,2325092;290256,2304733;271991,2263672;250326,2227571;223743,2155090;200969,2080790;193491,2059130;160920,1929150;146515,1834790;146412,1837384;147621,1856712;153662,1901409;160912,1947314;148829,1907449;140372,1856712;130705,1856712;124663,1810808;116206,1781815;108956,1754032;88414,1732288;82373,1732288;76331,1702087;73915,1663430;78748,1609071;81164,1589742;85280,1576485;83279,1546254;85998,1501557;90831,1492498;90831,1487061;81164,1505182;72707,1493101;56999,1471357;54129,1454143;53374,1455653;48541,1503973;44916,1552293;41291,1589742;41291,1667054;42499,1706919;44916,1746783;34042,1784231;31625,1784231;24375,1711751;24375,1636854;30416,1578870;41286,1589736;31625,1577662;29208,1534174;31625,1467733;32833,1449613;36458,1419412;50958,1365052;58182,1328940;55791,1320355;47332,1368676;32833,1423037;29208,1453236;27999,1471357;25583,1537797;27999,1581286;21959,1639270;21959,1714167;29208,1786648;31625,1786648;47332,1855505;55791,1912281;73915,1970265;102461,2094955;104952,2118851;110165,2118851;136747,2182875;146414,2215492;128289,2187707;108956,2144219;107748,2156299;97236,2123720;89623,2124891;81164,2097107;52165,2030666;34042,1971474;32833,1921945;24375,1863960;18333,1805976;5042,1763696;13500,1539006;21959,1481021;14709,1449613;29208,1362636;32833,1342099;42499,1272035;67874,1221298;61832,1290156;67871,1278353;71498,1250140;72707,1218882;83581,1179017;100497,1118617;121039,1057009;122578,1055278;131914,1006272;145205,971240;160913,942247;192329,881847;217703,827487;253951,757422;280534,727221;302283,684942;320408,658365;339741,648701;344574,641453;363907,602797;401363,559308;402383,577485;399651,585125;438820,544812;458153,519445;483528,495284;485715,497713;484736,496492;516152,465084;547568,436091;581400,399851;628523,364818;679271,327370;709614,306207;730020,287505;766269,265761;804934,245226;810053,242594;823210,229673;844809,213817;868522,201737;885297,197877;888306,195697;1216962,62815;1229157,60165;1262878,48319;1286138,43638;1298266,43535;1302752,42280;1578243,6039;1656480,5738;1740155,7247;1741713,8415;1782446,3623;1819902,9663;1857360,16911;1876685,21303;1856151,15704;1818694,8455;1781237,2416;178123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1" style="position:absolute;left:88865;top:49554;width:9395;height:9272;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wsBMMA&#10;AADbAAAADwAAAGRycy9kb3ducmV2LnhtbESPQWuDQBSE74X8h+UFequrhhqx2YSQEuhVm0tur+6r&#10;St23xt0a/ffdQqHHYWa+YXaH2fRiotF1lhUkUQyCuLa640bB5f38lINwHlljb5kULOTgsF897LDQ&#10;9s4lTZVvRICwK1BB6/1QSOnqlgy6yA7Ewfu0o0Ef5NhIPeI9wE0v0zjOpMGOw0KLA51aqr+qbxMo&#10;ZXXTy+b12mdZfqvq5SNJyq1Sj+v5+ALC0+z/w3/tN60gfYbfL+EH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wsBMMAAADbAAAADwAAAAAAAAAAAAAAAACYAgAAZHJzL2Rv&#10;d25yZXYueG1sUEsFBgAAAAAEAAQA9QAAAIgD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4c69b" stroked="f">
                <v:stroke joinstyle="miter"/>
                <v:path arrowok="t" o:connecttype="custom" o:connectlocs="510775,922221;506384,924586;506647,924699;547282,898217;533086,901598;511792,904302;510778,901598;525650,900246;547282,898217;584209,894678;583342,894923;583787,894837;319300,889597;334341,893484;340764,893822;358677,902612;366790,904302;367297,904472;369156,902612;376254,904640;383352,906331;397338,909584;397548,909373;413772,912078;421546,913430;429320,914106;445206,914782;466838,914444;467777,914444;469880,913261;474612,911739;479429,911655;482724,912077;483611,914444;491174,914444;488808,917825;487456,919515;483062,921543;474950,921543;464472,920867;441826,920191;424926,918839;410054,916811;395182,914444;372536,911063;354960,905317;355163,905169;344820,901936;335693,897879;325216,894499;314400,890780;319300,889597;518265,882349;513101,883137;477386,884941;489146,886385;492188,885709;513144,883343;516593,882672;550354,877451;532813,880128;538832,880300;547494,878694;614383,876669;559369,891322;587209,885118;261671,869820;300541,886385;314400,890780;324877,894498;335356,897879;344481,901936;342453,903626;337045,902612;317780,895513;308316,891794;298851,887737;286345,883343;275529,878610;267079,874215;261671,869820;277558,861369;296147,870835;293782,872187;272150,861707;277558,861369;208943,838381;231927,851227;236659,856636;225843,850889;217731,845819;208943,838381;249247,829707;249250,829803;250392,831185;250517,830606;742860,807516;741633,807618;721353,822155;701411,832972;687215,841424;679441,844804;671329,848185;661526,853256;654090,857650;643274,862045;632121,866102;629078,869144;624346,870835;612516,872863;597306,877596;583448,881990;568238,886385;549310,891118;522608,895513;521932,896527;509094,899737;509426,899908;523684,896343;523960,895513;550662,891118;569591,886385;584800,881990;598659,877596;613868,872863;625699,870835;617690,875641;617924,875568;626375,870497;631107,868806;631422,868719;633473,866440;644627,862383;655443,857989;662879,853594;672681,848523;680793,845142;686355,842724;689243,840748;703439,832296;723381,821478;163255,802841;164539,803942;164977,804165;745129,794016;745013,794096;745013,794192;745550,794269;745689,794096;752431,788970;750435,790348;750083,790715;751451,789839;135657,771942;148423,786975;138301,774826;776363,771932;776333,771943;776109,773474;770701,779559;764279,786658;764666,786569;770701,779897;776109,773812;776363,771932;168694,764319;169363,765135;169397,765023;118697,756571;127485,762318;127917,762827;131921,763713;141005,772122;153511,782263;158919,789701;161961,793420;174805,804237;171087,807280;159126,793987;158581,794096;169901,806675;171087,807280;174805,804237;206915,829591;200493,831620;202859,833310;193395,833648;187311,829591;181565,825197;167369,813365;154187,801533;142019,789701;136273,783954;130865,777869;132893,775164;139653,781249;147089,786996;156215,796800;156991,797466;147089,786996;139991,781249;133231,775164;125795,766037;118697,756571;863313,702820;863142,702894;859450,711755;859765,660469;850807,673409;846413,681523;842019,688960;831541,702820;822415,716680;814303,727836;813627,728250;813073,729070;813965,728513;822077,717357;831203,703496;841681,689636;846075,682199;850469,674086;859595,660901;894748,655831;890353,669015;882579,683213;874805,697750;867707,706877;872439,697411;876495,687946;879537,682875;883593,676114;887312,669353;894748,655831;872870,626852;864665,641294;864514,641641;872777,627096;877369,594144;867508,621090;846766,663496;843729,668299;843709,668338;836611,680509;829513,693693;821401,703835;814641,715329;774757,760290;761575,771446;760310,772408;759765,772960;754252,777454;749745,782602;733183,795110;730588,796750;723539,802497;722521,803158;721015,804576;707833,813365;694651,821478;693142,822243;684216,828042;681450,829437;678765,831282;669638,836353;661112,839698;642107,849285;597521,865917;566451,873907;591560,869144;596292,868130;611502,862721;620966,859679;636177,851903;653414,845818;664459,841486;669301,838719;673694,837367;679779,833986;681377,832875;685525,828916;694651,823507;705033,818417;708847,816069;722029,807280;727775,801871;734197,797814;750759,785306;762589,774150;775771,762994;815655,718033;821144,708700;821401,707891;830189,694369;832893,690312;836489,685324;837625,683213;844723,671043;858581,642308;872101,611545;876073,599037;914351,564217;913337,564893;913337,564893;917544,544182;917423,544780;918407,545962;921449,549342;923477,547990;923529,547731;922125,548666;918745,545624;914531,505779;914295,505793;913868,505816;914013,507423;913676,515875;912324,520946;904212,533792;902184,544948;900156,548666;896776,564893;893057,577739;889001,590247;886636,600051;883931,610193;886088,606838;887988,599713;889677,589571;893733,577063;897452,564217;900832,547990;902860,544271;904888,533116;913000,520270;907592,546300;903536,567935;894409,595656;892604,598465;891832,602671;889340,609855;879875,630476;875481,641294;872777,647041;869397,653126;860271,669353;850469,685241;837963,706539;824105,727499;814979,739330;805177,750824;801797,755557;798079,760290;792333,765023;782935,775430;783207,776517;773405,786658;762927,794096;754477,800857;746472,806708;747717,806604;756505,800181;764955,793420;775433,785982;785235,775841;784897,774488;794361,764009;800107,759276;803825,754543;807205,749810;817007,738316;826133,726484;839991,705525;852497,684227;862299,668338;871425,652112;874805,646027;877509,640280;881903,629462;891368,608840;895085,594980;904212,567260;908268,545624;913676,519593;914895,515021;914013,514861;914351,506409;921787,498634;917852,515036;917852,515036;921788,498634;924829,495253;922801,499648;922337,508860;922125,517565;918745,527967;918745,529156;922801,517565;923477,499648;925053,496233;910295,480717;908081,485953;907253,493563;906187,490008;905797,490510;906916,494239;906240,499648;907592,504043;908639,503985;907929,501676;908605,496267;910295,480717;938688,471589;939364,471927;939025,486126;939364,495929;938349,513846;937336,523988;934293,538862;933280,551371;928209,574359;923477,594304;915028,598023;915704,595994;917056,581796;922125,566921;926181,564555;926181,564555;930576,538862;932941,526692;934969,514184;936660,502352;937336,491197;937673,481731;938349,476660;938688,471589;47604,314844;47773,314928;47789,314881;67997,266389;60561,280249;54477,285320;54462,285644;53874,298585;53891,298555;54477,285658;60561,280587;67997,266727;68250,266896;68377,266642;72053,236978;67321,240358;60223,255233;61847,256532;61899,256304;60561,255233;67659,240358;71849,237365;98079,217709;97652,218050;95840,225019;94699,228527;63603,285320;59209,299180;55153,313379;46365,343128;40619,363411;37915,378624;36563,386399;35548,394174;32507,415134;31492,427980;33183,441502;33975,434134;33859,431699;35211,417500;38252,396541;40665,393645;44169,370195;43999,366116;47338,356541;49325,348502;48731,349889;46703,349213;41633,363749;41971,371863;39604,387413;39267,390118;35887,394174;36900,386399;38252,378624;40957,363411;46703,343128;55491,313379;59547,299180;63941,285320;95037,228527;98079,217709;104163,183903;104163,183903;105853,185255;105853,185255;165068,135773;165003,135825;164806,136048;162046,138941;161348,139957;160892,140472;158919,143336;138301,167676;132555,174437;126809,181536;101401,209624;127147,181199;132893,174099;138639,167338;159257,142998;161348,139957;164806,136048;173648,112462;170731,113478;168562,114284;168045,114939;164327,118320;154863,124405;148441,131504;142357,138603;138301,142322;138163,142149;134330,146759;127823,154830;117345,166324;119035,168352;119067,168324;117683,166662;128161,155168;138639,142322;142695,138603;148779,131504;155201,124405;164665,118320;168383,114939;172439,113418;173719,113021;663217,51385;680455,59160;687891,65245;671329,57131;663217,51385;607108,26706;620628,29749;639557,39214;607108,26706;403632,24467;396534,25354;381324,27382;366452,30763;360030,32791;352594,34820;336322,38017;333328,39215;312710,46314;292430,54427;278234,60850;268770,64569;245447,75387;234293,82486;223477,89585;206239,102431;190015,115277;174488,128825;175819,130490;179115,128229;181920,126138;192043,117306;208267,104459;225505,91613;236321,84514;247475,77415;270797,66597;279923,61864;294119,55441;314400,47328;335017,40229;343678,38527;347862,37097;404808,24810;524510,17198;531734,17917;541536,21297;534100,20283;518552,17241;524510,17198;563844,14536;577702,15550;594602,22311;573646,18593;563844,14536;450783,14452;411744,16565;384704,20283;371860,23664;360706,27720;345157,29749;286345,52399;265051,61864;258629,64230;252883,67273;242067,73020;225167,81809;212323,91951;175143,121024;167373,127782;159772,134723;159933,134885;101459,203510;89629,219737;84221,229541;78813,238668;68673,257599;57643,274983;57519,275516;53801,285658;51097,290391;50421,291067;47421,301040;46703,306956;46027,315407;41295,329267;36900,343128;32168,363411;29464,382004;27775,400597;30140,387751;30360,386691;30816,381666;33520,363073;34367,363356;34441,363042;33521,362735;38253,342452;42647,328591;47357,314794;47041,314731;47717,306280;51435,290391;54139,285658;54230,285411;57857,275516;69011,257937;79151,239006;84559,229879;89967,220075;101797,203848;160271,135223;175819,121024;212999,91951;225843,81810;242743,73020;253559,67273;259306,64231;265727,61864;287022,52399;345834,29749;361382,27721;372536,23664;385380,20283;412420,16565;451459,14579;482838,15632;498272,0;514158,1014;530382,2704;541198,5409;548296,8789;557084,7099;570266,10142;578378,12508;578040,12846;577702,15212;563844,14198;559112,12846;554380,11832;545254,9803;536128,7775;526664,6423;516186,6423;507736,6423;494554,6423;493935,6225;488132,9127;490160,12508;510440,16565;501415,16722;501568,16734;511116,16565;519228,17579;534776,20621;542212,21636;554718,24340;567563,27045;580068,30087;592575,33806;598659,35496;604743,37524;604821,37596;609184,38348;619757,42278;621234,44516;621643,44624;631107,48342;639219,51723;647331,55441;653415,58822;657471,60850;661865,63216;676737,71668;695665,83838;705467,90599;705751,90802;710760,93846;901508,452658;901365,455487;905225,456039;908943,458743;910633,467870;917055,478688;919760,478934;919760,476322;922507,468688;922463,467195;925167,458067;928885,458067;934631,454349;935307,469223;933617,476322;931589,483083;930575,494239;930237,499986;929561,505733;928120,506694;928209,507085;929590,506164;930237,500662;930575,494915;931589,483759;933617,476998;935307,469899;938011,471928;937673,476998;936997,482069;936659,491535;935983,502691;934293,514523;932265,527031;929899,539201;925505,564893;921449,567260;916379,582134;915027,596333;914351,598361;908605,613911;906915,615264;899817,631828;907253,615264;908943,613911;898127,644674;892381,647717;891190,650101;891368,650421;892720,647717;898465,644674;894409,656168;886973,669691;883255,676452;879199,683213;876157,688284;871763,698087;867031,707553;859595,717695;852159,727160;852469,726522;844047,737978;825795,757924;822202,763453;825795,758262;844047,738316;830189,759276;823049,766755;817317,770970;817007,771446;813423,774203;813289,775164;797403,791391;780503,806942;779721,807509;774081,814717;760561,824859;747925,834337;747879,834392;760561,825197;774081,815055;762927,826211;753843,832127;747559,834781;747379,835001;740619,839395;738072,840576;731662,845776;725409,850213;715945,856298;712903,856636;709522,858139;708996,858539;713241,856974;716283,856636;704115,865764;696341,869821;688567,873539;683076,874363;682145,874891;656457,886047;655147,886345;647331,891456;651725,892808;635501,899908;636853,895175;631445,897203;626375,898893;615896,902274;614497,900593;609474,901598;603390,902950;590884,905993;590472,906184;602376,903288;608460,901936;613530,900922;615558,902612;626037,899231;631106,897541;636514,895513;635162,900246;620966,907007;620270,906812;610488,910725;602376,913092;590208,916134;585181,915712;574665,917758;574322,918501;546268,923910;539846,922219;534438,922219;524974,925262;516524,925938;508074,926276;507156,925883;499455,927248;490160,925600;490498,925262;492188,922895;484414,921881;488132,919853;499286,919515;510102,919177;525650,919515;536466,918501;556746,914106;570266,911063;580406,910725;581112,910398;571280,910725;557760,913768;537480,918163;526664,919177;511116,918839;500300,919177;489146,919515;489484,918163;491850,914782;595954,897541;666597,870835;685187,861031;695665,855622;706481,849875;726761,837705;742985,825197;773405,801533;781855,794772;789967,787673;802135,776517;807205,768065;814488,761388;814546,760969;807543,767389;802473,775841;790305,786997;782193,794096;773743,800857;743323,824521;727099,837029;706819,849199;696003,854946;685525,860355;666935,870159;596292,896865;492188,914106;484414,914106;483400,911402;475288,911063;467852,914106;446220,914444;430334,913768;422560,913092;414786,911739;419469,906744;418504,907007;401056,903775;400252,903964;366790,897879;353608,895175;342116,893147;328258,886723;311020,880300;293106,873201;296147,870835;308654,873201;314062,877934;332652,883343;369494,892808;378620,894499;388422,896189;399238,898555;411157,901133;412082,900922;423236,902612;423574,901936;439798,902612;442502,902950;467514,902950;485766,903626;507398,901936;510102,901936;511116,904640;532410,901936;546606,898555;554718,897203;559788,896527;570942,893823;580068,891794;589194,889428;605934,886530;608123,885709;590547,888752;581420,891118;572295,893147;561140,895851;556070,896527;547958,897879;525988,899908;511116,901260;508412,901260;486780,902950;468528,902274;443516,902274;440812,901936;430334,897541;424588,901260;424573,901289;429320,898217;439798,902612;423574,901936;423702,901853;413096,900246;400590,897541;389774,895175;379972,893484;370846,891794;334004,882329;315414,876920;310006,872187;297499,869820;278910,860355;273502,860693;254235,850889;250855,844804;251531,844466;263362,850889;275191,857312;278571,855284;264714,846156;253222,841086;237335,831958;223815,823169;202521,814041;194409,807280;196099,806604;204211,808970;187311,791391;177847,783616;169059,775841;157905,766713;141681,748796;140568,745316;137287,742035;126133,729865;124781,723780;120387,717695;119864,716874;114641,713300;104501,698764;98755,685241;98079,685241;90305,670367;82869,655492;75095,638252;67997,620673;75095,632504;82193,647379;84559,655492;85537,656927;84333,650668;81194,644970;76085,633479;70025,623377;62589,603093;56218,582301;54126,576239;45015,539865;40985,513459;40957,514184;41295,519593;42985,532102;45013,544948;41633,533792;39267,519593;36563,519593;34872,506747;32507,498634;30479,490859;24732,484774;23043,484774;21352,476322;20676,465504;22028,450292;22704,444883;23856,441173;23296,432713;24056,420205;25408,417669;25408,416148;22704,421219;20339,417838;15944,411753;15142,406936;14931,407358;13579,420881;12564,434403;11551,444883;11551,466518;11888,477674;12564,488830;9523,499310;8847,499310;6819,479027;6819,458067;8508,441840;11549,444881;8847,441502;8171,429332;8847,410739;9184,405668;10199,397217;14255,382004;16276,371899;15607,369496;13240,383018;9184,398231;8171,406682;7832,411753;7156,430346;7832,442516;6143,458743;6143,479703;8171,499986;8847,499986;13240,519256;15607,535144;20676,551371;28662,586265;29359,592952;30817,592952;38253,610869;40957,619996;35887,612221;30479,600051;30141,603432;27200,594314;25071,594642;22704,586867;14592,568274;9523,551709;9184,537848;6819,521622;5128,505395;1411,493563;3776,430685;6143,414458;4115,405668;8171,381328;9184,375581;11888,355974;18987,341775;17296,361045;18986,357742;20000,349847;20339,341099;23380,329943;28112,313040;33859,295800;34289,295315;36901,281601;40619,271797;45013,263684;53801,246781;60899,231569;71039,211962;78475,203510;84559,191678;89629,184241;95037,181536;96389,179508;101797,168690;112275,156520;112560,161607;111796,163745;122753,152464;128161,145364;135259,138603;135871,139283;135597,138941;144385,130152;153173,122038;162637,111897;175819,102093;190015,91613;198503,85691;204211,80457;214351,74372;225167,68625;226599,67889;230280,64273;236321,59836;242955,56455;247647,55375;248489,54765;340425,17579;343837,16837;353269,13522;359776,12212;363169,12183;364424,11832;441488,1690;463373,1606;486780,2028;487216,2355;498610,1014;509088,2704;519566,4732;524972,5962;519228,4395;508750,2366;498272,676;4982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2" style="position:absolute;left:65858;top:62375;width:13063;height:12894;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qx/sEA&#10;AADbAAAADwAAAGRycy9kb3ducmV2LnhtbESPQWsCMRSE7wX/Q3iCt5pVRGRrlKIIXrsV0dsjed0s&#10;3bwsm+im/fVNQfA4zMw3zHqbXCvu1IfGs4LZtABBrL1puFZw+jy8rkCEiGyw9UwKfijAdjN6WWNp&#10;/MAfdK9iLTKEQ4kKbIxdKWXQlhyGqe+Is/fle4cxy76Wpschw10r50WxlA4bzgsWO9pZ0t/VzSm4&#10;4Om40rqlYVGxO6e0t/r6q9RknN7fQERK8Rl+tI9GwXwG/1/yD5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6sf7BAAAA2wAAAA8AAAAAAAAAAAAAAAAAmAIAAGRycy9kb3du&#10;cmV2LnhtbFBLBQYAAAAABAAEAPUAAACG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a975b2" stroked="f">
                <v:stroke joinstyle="miter"/>
                <v:path arrowok="t" o:connecttype="custom" o:connectlocs="710191,1282437;704086,1285725;704452,1285882;760952,1249057;741214,1253758;711606,1257519;710196,1253758;730874,1251878;760952,1249057;812296,1244136;811090,1244477;811708,1244356;443962,1237069;464875,1242476;473804,1242946;498712,1255169;509991,1257519;510697,1257754;513281,1255169;523150,1257989;533020,1260340;552466,1264863;552758,1264571;575316,1268331;586125,1270212;596935,1271152;619023,1272092;649100,1271622;650406,1271622;653330,1269976;659910,1267861;666607,1267744;671189,1268331;672422,1271622;682938,1271622;679648,1276323;677768,1278674;671659,1281494;660379,1281494;645811,1280554;614323,1279614;590825,1277734;570147,1274913;549468,1271622;517981,1266921;493543,1258929;493825,1258724;479444,1254228;466755,1248587;452186,1243886;437147,1238715;443962,1237069;720606,1226991;713426,1228087;663767,1230595;680118,1232603;684348,1231663;713486,1228373;718280,1227440;765222,1220179;740834,1223903;749203,1224142;761246,1221909;854250,1219092;777757,1239469;816466,1230841;363833,1209569;417878,1232603;437147,1238715;451716,1243886;466285,1248587;478974,1254228;476154,1256579;468634,1255168;441847,1245296;428688,1240125;415529,1234484;398140,1228373;383101,1221791;371352,1215680;363833,1209569;385921,1197816;411769,1210979;408480,1212860;378402,1198286;385921,1197816;290519,1165850;322476,1183713;329056,1191235;314017,1183243;302738,1176192;290519,1165850;346558,1153787;346562,1153921;348149,1155842;348324,1155037;1032887,1122928;1031181,1123070;1002983,1143285;975255,1158328;955516,1170080;944707,1174781;933428,1179482;919799,1186534;909460,1192645;894421,1198757;878913,1204398;874683,1208628;868103,1210979;851655,1213800;830506,1220381;811238,1226492;790089,1232604;763771,1239185;726644,1245296;725705,1246707;707854,1251171;708316,1251408;728140,1246450;728524,1245296;765652,1239185;791970,1232604;813118,1226492;832386,1220381;853535,1213800;869984,1210979;858848,1217662;859174,1217561;870923,1210509;877503,1208159;877941,1208037;880792,1204868;896301,1199226;911340,1193115;921679,1187004;935308,1179953;946587,1175252;954322,1171888;958337,1169140;978075,1157388;1005803,1142345;226993,1116427;228778,1117958;229387,1118268;1036042,1104155;1035880,1104266;1035880,1104400;1036627,1104507;1036820,1104266;1046195,1097138;1043420,1099055;1042929,1099565;1044832,1098347;188620,1073459;206370,1094364;192296,1077470;1079470,1073445;1079428,1073460;1079117,1075590;1071597,1084052;1062668,1093924;1063206,1093800;1071597,1084522;1079117,1076060;1079470,1073445;234555,1062859;235486,1063993;235533,1063837;165039,1052085;177258,1060077;177858,1060783;183426,1062016;196056,1073709;213445,1087812;220964,1098155;225194,1103326;243052,1118369;237883,1122600;221251,1104115;220494,1104266;236233,1121759;237883,1122600;243053,1118369;287699,1153626;278770,1156447;282059,1158798;268900,1159268;260441,1153626;252452,1147515;232713,1131062;214385,1114608;197466,1098155;189477,1090163;181957,1081701;184777,1077940;194176,1086402;204516,1094394;217204,1108027;218283,1108952;204516,1094394;194646,1086402;185247,1077940;174908,1065248;165039,1052085;1200367,977339;1200129,977441;1194996,989764;1195433,918445;1182979,936440;1176869,947722;1170760,958065;1156191,977339;1143502,996613;1132223,1012126;1131283,1012701;1130513,1013842;1131753,1013067;1143032,997554;1155721,978279;1170290,959005;1176400,948663;1182509,937381;1195198,919046;1244074,911995;1237964,930329;1227156,950073;1216346,970288;1206477,982980;1213057,969817;1218696,956655;1222926,949603;1228565,940201;1233735,930799;1244074,911995;1213655,871698;1202247,891781;1202038,892263;1213526,872036;1219911,826214;1206200,863685;1177359,922655;1173137,929333;1173110,929389;1163240,946312;1153371,964646;1142092,978750;1132693,994733;1077237,1057256;1058908,1072770;1057150,1074107;1056391,1074875;1048727,1081125;1042460,1088283;1019431,1105677;1015823,1107957;1006022,1115949;1004607,1116868;1002513,1118839;984184,1131062;965856,1142345;963758,1143408;951348,1151471;947501,1153412;943767,1155977;931078,1163029;919222,1167680;892798,1181012;830804,1204141;787604,1215252;822517,1208628;829096,1207218;850245,1199696;863404,1195466;884552,1184653;908520,1176191;923876,1170168;930609,1166319;936717,1164439;945177,1159738;947400,1158193;953167,1152687;965856,1145165;980291,1138087;985594,1134822;1003923,1122600;1011912,1115078;1020841,1109437;1043869,1092044;1060318,1076530;1078647,1061017;1134102,998493;1141734,985515;1142092,984390;1154311,965586;1158071,959945;1163070,953009;1164650,950073;1174519,933149;1193788,893191;1212586,850412;1218109,833018;1271332,784598;1269922,785538;1269922,785538;1275771,756737;1275602,757568;1276971,759212;1281201,763913;1284021,762033;1284092,761672;1282141,762973;1277441,758742;1271582,703335;1271254,703353;1270659,703386;1270862,705621;1270392,717374;1268512,724425;1257233,742289;1254413,757802;1251594,762973;1246894,785538;1241724,803402;1236085,820796;1232795,834428;1229035,848531;1232034,843866;1234675,833958;1237025,819855;1242664,802462;1247834,784598;1252534,762033;1255353,756862;1258173,741348;1269452,723485;1261933,759682;1256293,789769;1243604,828317;1241094,832223;1240021,838072;1236555,848062;1223396,876737;1217286,891781;1213526,899773;1208827,908234;1196138,930799;1182509,952894;1165120,982510;1145852,1011657;1133163,1028110;1119534,1044093;1114834,1050675;1109665,1057256;1101675,1063837;1088608,1078309;1088986,1079821;1075357,1093924;1060788,1104266;1049039,1113668;1037909,1121804;1039640,1121660;1051859,1112728;1063608,1103326;1078177,1092984;1091806,1078881;1091336,1077000;1104495,1062427;1112485,1055846;1117654,1049265;1122353,1042683;1135983,1026700;1148671,1010246;1167940,981100;1185329,951484;1198958,929389;1211647,906824;1216346,898362;1220106,890371;1226216,875327;1239375,846651;1244544,827377;1257233,788829;1262873,758742;1270392,722544;1272087,716186;1270862,715963;1271332,704211;1281671,693398;1276198,716207;1276199,716207;1281671,693399;1285901,688697;1283081,694809;1282435,707619;1282141,719724;1277441,734189;1277441,735841;1283081,719724;1284021,694808;1286212,690060;1265692,668483;1262613,675764;1261463,686347;1259980,681403;1259438,682101;1260993,687287;1260053,694809;1261933,700920;1263390,700839;1262403,697629;1263342,690107;1265692,668483;1305169,655790;1306109,656260;1305639,676004;1306109,689637;1304699,714552;1303290,728655;1299060,749340;1297650,766734;1290600,798701;1284021,826436;1272272,831608;1273212,828787;1275092,809043;1282141,788359;1287781,785068;1287781,785068;1293890,749340;1297180,732416;1300000,715023;1302350,698569;1303290,683056;1303759,669893;1304699,662841;1305169,655790;66190,437820;66424,437937;66446,437872;94544,370439;84205,389713;75746,396765;75726,397215;74907,415212;74931,415169;75746,397235;84205,390183;94544,370909;94897,371144;95073,370792;100183,329540;93604,334241;83735,354926;85993,356733;86066,356415;84205,354926;94074,334241;99900,330079;136371,302745;135777,303220;133257,312911;131671,317788;88434,396765;82325,416039;76685,435783;64466,477152;56477,505358;52717,526513;50837,537325;49427,548137;45198,577284;43788,595147;46138,613951;47239,603705;47078,600318;48958,580574;53187,551428;56542,547401;61413,514792;61177,509119;65820,495804;68582,484626;67756,486554;64936,485614;57887,505828;58357,517111;55067,538735;54597,542496;49898,548137;51307,537325;53187,526513;56947,505358;64936,477152;77155,435783;82795,416039;88904,396765;132141,317788;136371,302745;144831,255735;144830,255735;147180,257615;147180,257615;229514,188805;229424,188877;229150,189188;225311,193211;224341,194623;223707,195340;220964,199323;192297,233170;184307,242572;176318,252444;140990,291502;176788,251974;184777,242102;192766,232700;221434,198852;224341,194623;229150,189188;241444,156389;237388,157802;234371,158923;233653,159834;228484,164535;215325,172997;206395,182869;197936,192741;192297,197912;192105,197672;186774,204082;177727,215306;163159,231290;165508,234110;165553,234070;163629,231759;178197,215776;192766,197912;198406,192741;206865,182869;215794,172997;228953,164535;234123,159834;239763,157719;241543,157166;922149,71455;946117,82267;956456,90729;933428,79447;922149,71455;844135,37138;862934,41368;889252,54531;844135,37138;561218,34023;551348,35257;530200,38078;509522,42779;500592,45600;490253,48420;467629,52866;463465,54532;434798,64404;406600,75686;386861,84618;373702,89789;341275,104832;325766,114705;310727,124576;286759,142440;264201,160304;242611,179144;244462,181459;249044,178315;252945,175407;267021,163125;289579,145261;313547,127397;328585,117525;344094,107653;376522,92610;389211,86028;408949,77096;437147,65814;465815,55942;477857,53576;483674,51587;562853,34501;729288,23916;739333,24915;752962,29616;742623,28206;721005,23975;729288,23916;783980,20214;803248,21624;826746,31026;797609,25855;783980,20214;626777,20097;572497,23035;534900,28206;517041,32907;501532,38548;479914,41368;398140,72865;368533,86028;359603,89319;351614,93550;336575,101541;313077,113764;295218,127867;243522,168296;232719,177693;222150,187346;222374,187570;141070,283000;124621,305565;117102,319198;109583,331891;95484,358216;80147,382390;79975,383132;74805,397235;71046,403816;70106,404756;65935,418624;64936,426851;63996,438604;57417,457878;51307,477152;44728,505358;40968,531214;38618,557069;41908,539205;42213,537731;42848,530743;46608,504888;47785,505281;47887,504844;46608,504418;53187,476212;59297,456937;65846,437752;65407,437663;66346,425911;71516,403816;75276,397235;75402,396891;80445,383132;95954,358687;110053,332361;117572,319668;125092,306035;141541,283470;222844,188040;244462,168296;296158,127867;314017,113764;337515,101542;352554,93550;360543,89319;369472,86028;399080,72865;480854,41369;502472,38548;517981,32907;535839,28206;573436,23035;627717,20273;671347,21737;692807,0;714895,1410;737453,3761;752492,7522;762362,12223;774581,9872;792909,14103;804188,17393;803718,17864;803248,21154;783980,19744;777401,17864;770821,16453;758132,13633;745443,10812;732284,8932;717715,8932;705966,8932;687638,8932;686777,8657;678708,12692;681528,17393;709726,23035;697178,23254;697389,23270;710666,23035;721945,24445;743563,28676;753902,30086;771291,33847;789150,37608;806538,41839;823927,47010;832386,49360;840846,52181;840955,52281;847021,53327;861722,58791;863776,61904;864344,62053;877503,67224;888782,71925;900061,77097;908520,81798;914160,84618;920269,87909;940948,99661;967266,116585;980895,125987;981290,126269;988254,130501;1253473,629464;1253275,633399;1258643,634165;1263812,637926;1266162,650619;1275091,665662;1278851,666004;1278851,662372;1282672,651756;1282611,649679;1286370,636986;1291540,636986;1299529,631815;1300469,652500;1298120,662372;1295300,671774;1293890,687287;1293420,695279;1292480,703271;1290476,704607;1290600,705150;1292520,703870;1293420,696219;1293890,688227;1295300,672714;1298120,663312;1300469,653440;1304229,656260;1303759,663312;1302819,670363;1302349,683526;1301409,699039;1299060,715493;1296240,732887;1292950,749810;1286841,785538;1281201,788829;1274151,809513;1272272,829258;1271332,832078;1263342,853703;1260992,855583;1251123,878618;1261463,855583;1263812,853703;1248773,896482;1240784,900713;1239127,904028;1239375,904473;1241254,900712;1249244,896482;1243604,912465;1233265,931269;1228095,940671;1222456,950073;1218226,957124;1212117,970758;1205537,983920;1195198,998023;1184859,1011186;1185290,1010299;1173579,1026229;1148201,1053966;1143205,1061655;1148201,1054435;1173579,1026699;1154311,1055846;1144383,1066247;1136413,1072107;1135982,1072770;1130999,1076604;1130813,1077940;1108724,1100505;1085226,1122130;1084140,1122919;1076297,1132942;1057499,1147045;1039929,1160226;1039866,1160303;1057499,1147515;1076297,1133412;1060788,1148925;1048158,1157152;1039421,1160844;1039170,1161149;1029771,1167260;1026229,1168902;1017317,1176133;1008622,1182303;995463,1190765;991234,1191235;986533,1193325;985802,1193880;991704,1191705;995934,1191235;979015,1203927;968206,1209569;957397,1214740;949762,1215886;948467,1216620;912750,1232133;910929,1232548;900061,1239655;906170,1241536;883612,1251408;885492,1244826;877973,1247647;870923,1249997;856354,1254698;854408,1252361;847425,1253758;838965,1255639;821577,1259870;821004,1260136;837556,1256108;846015,1254228;853064,1252818;855884,1255168;870453,1250467;877502,1248117;885022,1245296;883142,1251878;863404,1261280;862436,1261009;848835,1266451;837556,1269742;820637,1273972;813647,1273385;799025,1276231;798549,1277263;759542,1284785;750612,1282434;743093,1282434;729934,1286665;718185,1287605;706436,1288075;705159,1287528;694452,1289427;681528,1287135;681998,1286665;684348,1283374;673539,1281964;678708,1279144;694217,1278673;709256,1278203;730874,1278673;745913,1277263;774111,1271152;792909,1266921;807008,1266451;807989,1265995;794319,1266451;775521,1270682;747323,1276793;732284,1278203;710666,1277734;695627,1278203;680118,1278674;680588,1276793;683878,1272092;828626,1248117;926849,1210979;952697,1197346;967266,1189824;982304,1181833;1010502,1164909;1033060,1147515;1075357,1114608;1087106,1105206;1098385,1095334;1115304,1079821;1122353,1068069;1132480,1058784;1132561,1058200;1122824,1067128;1115774,1078881;1098855,1094394;1087576,1104266;1075827,1113668;1033531,1146575;1010972,1163969;982775,1180893;967736,1188884;953167,1196406;927319,1210039;829096,1247177;684348,1271152;673539,1271152;672129,1267391;660850,1266921;650510,1271152;620433,1271622;598345,1270682;587535,1269742;576726,1267861;583238,1260914;581896,1261280;557636,1256786;556518,1257049;509992,1248587;491663,1244826;475684,1242006;456416,1233074;432448,1224142;407540,1214270;411769,1210979;429158,1214270;436677,1220851;462525,1228373;513751,1241536;526440,1243886;540069,1246237;555108,1249527;571681,1253112;572966,1252818;588475,1255169;588945,1254228;611503,1255169;615263,1255639;650040,1255639;675418,1256579;705496,1254228;709256,1254228;710666,1257989;740273,1254228;760012,1249527;771291,1247647;778340,1246707;793849,1242946;806538,1240125;819227,1236835;842502,1232805;845545,1231664;821107,1235894;808418,1239185;795729,1242006;780220,1245767;773171,1246707;761892,1248587;731344,1251408;710666,1253288;706906,1253288;676828,1255639;651450,1254698;616673,1254698;612913,1254228;598345,1248117;590355,1253288;590335,1253329;596935,1249057;611504,1255168;588946,1254228;589123,1254113;574376,1251878;556988,1248117;541949,1244826;528320,1242476;515631,1240125;464405,1226963;438557,1219441;431038,1212860;413649,1209569;387801,1196406;380282,1196876;353494,1183243;348794,1174781;349734,1174311;366183,1183243;382631,1192175;387331,1189355;368063,1176662;352084,1169610;329996,1156917;311197,1144695;281590,1132002;270310,1122600;272660,1121660;283939,1124951;260441,1100505;247282,1089693;235063,1078881;219554,1066188;196996,1041273;195448,1036434;190886,1031871;175378,1014947;173498,1006485;167388,998023;166661,996882;159399,991912;145300,971698;137311,952894;136371,952894;125562,932209;115223,911525;104413,887550;94544,863105;104413,879558;114283,900242;117572,911525;118932,913519;117258,904816;112894,896893;105790,880914;97364,866865;87024,838659;78166,809745;75258,801316;62589,750734;56987,714014;56947,715023;57417,722544;59766,739938;62586,757802;57887,742289;54597,722544;50837,722544;48487,704681;45198,693398;42378,682586;34388,674124;32039,674124;29689,662372;28749,647328;30629,626174;31569,618652;33169,613493;32391,601729;33449,584335;35328,580809;35328,578694;31569,585745;28279,581044;22169,572583;21053,565884;20760,566471;18880,585275;17470,604079;16060,618652;16060,648738;16530,664252;17470,679765;13240,694338;12300,694338;9481,666132;9481,636986;11830,614421;16058,618650;12300,613951;11361,597028;12300,571172;12770,564121;14180,552368;19820,531214;22630,517161;21700,513820;18410,532624;12770,553779;11361,565531;10890,572583;9950,598438;10890,615361;8541,637926;8541,667073;11361,695279;12300,695279;18410,722075;21700,744169;28749,766734;39852,815257;40821,824556;42848,824556;53187,849472;56947,862165;49898,851352;42378,834428;41908,839129;37820,826451;34859,826907;31569,816095;20290,790239;13240,767204;12770,747930;9481,725365;7131,702800;1961,686347;5251,598908;8541,576343;5721,564121;11361,530274;12770,522282;16530,495016;26399,475271;24049,502067;26398,497475;27809,486495;28279,474331;32509,458818;39088,435313;47078,411338;47676,410664;51308,391594;56477,377960;62587,366678;74806,343173;84675,322019;98774,294753;109113,283000;117572,266547;124622,256205;132141,252444;134021,249623;141541,234580;156109,217656;156506,224730;155443,227703;170678,212015;178197,202143;188067,192741;188917,193686;188537,193211;200756,180988;212975,169706;226134,155603;244462,141970;264201,127397;276002,119161;283939,111883;298038,103422;313077,95430;315068,94406;320185,89378;328586,83208;337809,78507;344334,77004;345504,76156;473334,24445;478077,23413;491193,18804;500240,16982;504957,16942;506702,16453;613853,2350;644283,2233;676828,2820;677434,3275;693277,1410;707846,3760;722415,6581;729932,8290;721945,6111;707376,3290;692807,940;69280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42" o:spid="_x0000_s1033" style="position:absolute;left:35378;top:31169;width:6230;height:6158;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l2C8EA&#10;AADcAAAADwAAAGRycy9kb3ducmV2LnhtbERPS4vCMBC+C/6HMIK3NfW1SDWKiIIHF1kV8Tg0Y1ts&#10;JqWJGvfXbxYWvM3H95zZIphKPKhxpWUF/V4CgjizuuRcwem4+ZiAcB5ZY2WZFLzIwWLebs0w1fbJ&#10;3/Q4+FzEEHYpKii8r1MpXVaQQdezNXHkrrYx6CNscqkbfMZwU8lBknxKgyXHhgJrWhWU3Q53o8Dt&#10;y7MO49eatmH3w0t9+XK1VarbCcspCE/Bv8X/7q2O80dD+HsmXiDn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5dgvBAAAA3AAAAA8AAAAAAAAAAAAAAAAAmAIAAGRycy9kb3du&#10;cmV2LnhtbFBLBQYAAAAABAAEAPUAAACGAw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84392" stroked="f">
                <v:stroke joinstyle="miter"/>
                <v:path arrowok="t" o:connecttype="custom" o:connectlocs="338707,612453;335795,614024;335970,614099;362916,596512;353502,598757;339381,600553;338709,598757;348571,597859;362916,596512;387403,594162;386828,594325;387123,594267;211736,590787;221710,593369;225968,593593;237848,599431;243227,600553;243563,600666;244796,599431;249503,600778;254210,601900;263484,604061;263623,603921;274382,605717;279537,606615;284692,607064;295226,607513;309571,607288;310194,607288;311589,606503;314726,605492;317920,605436;320106,605717;320694,607288;325709,607288;324140,609533;323244,610656;320330,612003;314950,612003;308002,611554;292985,611105;281778,610207;271916,608860;262054,607288;247037,605043;235382,601227;235517,601129;228658,598982;222606,596288;215658,594043;208486,591573;211736,590787;343674,585974;340250,586497;316566,587695;324364,588654;326382,588205;340278,586634;342565,586188;364953,582721;353321,584499;357312,584613;363056,583547;407412,582202;370930,591933;389392,587813;173520,577654;199296,588654;208486,591573;215434,594042;222382,596288;228434,598982;227089,600104;223503,599431;210727,594716;204451,592246;198175,589552;189882,586634;182710,583491;177107,580572;173520,577654;184055,572041;196382,578327;194814,579225;180469,572265;184055,572041;138555,556775;153796,565306;156934,568898;149762,565081;144383,561714;138555,556775;165281,551014;165284,551078;166041,551995;166124,551611;492608,536277;491794,536345;478346,545998;465122,553183;455708,558795;450553,561040;445174,563285;438674,566653;433743,569571;426570,572490;419174,575184;417157,577205;414019,578327;406174,579674;396088,582817;386898,585736;376812,588655;364260,591798;346554,594716;346106,595390;337592,597522;337813,597635;347267,595267;347450,594716;365157,591798;377709,588655;387795,585736;396985,582817;407071,579674;414916,578327;409605,581519;409760,581470;415364,578103;418502,576980;418711,576922;420071,575409;427467,572714;434640,569796;439571,566877;446070,563510;451450,561265;455138,559659;457053,558346;466467,552734;479691,545549;108259,533172;109109,533903;109400,534051;494112,527311;494036,527364;494036,527428;494392,527479;494484,527364;498955,523960;497631,524876;497398,525119;498305,524538;89957,512652;98422,522634;91711,514567;514824,512645;514804,512652;514656,513670;511070,517711;506811,522425;507068,522366;511070,517935;514656,513894;514824,512645;111865,507590;112309,508131;112331,508057;78711,502444;84538,506261;84825,506598;87480,507187;93504,512771;101797,519506;105383,524446;107400,526915;115917,534099;113452,536120;105520,527292;105159,527364;105159,527364;112665,535718;113452,536120;115918,534099;137210,550937;132952,552284;134521,553407;128245,553631;124210,550937;120400,548019;110987,540161;102245,532303;94176,524446;90366,520629;86780,516588;88125,514792;92607,518833;97538,522650;103590,529160;104104,529602;97538,522650;92831,518833;88349,514792;83418,508730;78711,502444;572483,466748;572370,466796;569922,472681;570130,438622;564190,447216;561277,452604;558363,457543;551415,466748;545363,475952;539984,483361;539535,483636;539168,484180;539759,483810;545139,476402;551191,467197;558139,457992;561053,453053;563966,447665;570018,438909;588033,437842;586156,442052;582121,450134;586156,442052;588033,437842;593328,435541;590414,444297;585259,453726;580104,463380;575397,469442;578535,463156;581225,456869;583242,453502;585932,449012;588397,444522;593328,435541;578820,416297;573380,425888;573280,426118;578759,416458;581804,394575;575265,412470;561510,440632;559496,443822;559483,443848;554777,451930;550070,460686;544690,467421;540208,475055;513760,504914;505018,512323;504180,512961;503818,513328;500163,516313;497174,519731;486191,528038;484470,529127;479796,532944;479120,533383;478122,534324;469381,540161;460639,545549;459639,546057;453720,549908;451885,550835;450105,552060;444053,555428;438399,557649;425796,564016;396230,575061;375627,580368;392278,577205;395416,576531;405502,572939;411777,570918;421864,565755;433295,561714;440618,558837;443829,556999;446742,556101;450777,553856;451837,553118;454588,550489;460639,546896;467524,543516;470053,541957;478794,536120;482605,532528;486863,529834;497846,521527;505691,514118;514432,506710;540880,476850;544520,470653;544690,470115;550518,461135;552311,458441;554695,455129;555449,453726;560156,445644;569345,426561;578311,406131;580945,397824;606328,374700;605656,375149;605656,375149;608445,361395;608365,361792;609018,362577;611035,364822;612380,363924;612414,363752;611483,364373;609242,362352;606447,335892;606291,335900;606007,335916;606104,336983;605880,342596;604983,345964;599604,354495;598259,361904;596914,364373;594673,375149;592207,383681;589518,391987;587949,398498;586156,405233;587586,403005;588845,398273;589966,391538;592656,383231;595121,374700;597363,363924;598707,361454;600052,354046;605432,345515;601845,362801;599156,377170;593104,395579;591907,397445;591395,400238;589742,405009;583466,418703;580552,425888;578759,429704;576518,433745;570466,444522;563966,455073;555673,469217;546484,483137;540432,490994;533932,498628;531691,501771;529225,504914;525415,508057;519183,514968;519363,515690;512863,522425;505915,527364;500311,531854;495003,535740;495829,535671;501656,531405;507260,526915;514208,521976;520708,515241;520484,514343;526760,507383;530570,504240;533035,501097;535277,497954;541777,490321;547828,482463;557018,468544;565311,454400;571811,443848;577863,433072;580104,429031;581897,425214;584811,418030;591087,404335;593552,395130;599604,376721;602294,362353;605880,345065;606688,342029;606104,341922;606328,336310;611259,331146;608649,342039;608649,342039;611259,331146;613276,328901;611931,331820;611931,331820;611623,337937;611483,343718;609242,350627;609242,351416;611931,343718;612380,331820;613425,329552;603638,319247;602169,322725;601621,327779;600914,325418;600655,325751;601397,328228;600949,331820;601845,334738;602540,334700;602069,333167;602518,329574;603638,319247;622466,313186;622914,313410;622690,322839;622914,329350;622242,341249;621569,347984;619552,357862;618880,366169;615518,381435;612380,394681;606776,397151;607225,395804;608121,386375;611483,376496;614173,374925;614173,374925;617087,357862;618656,349780;620000,341473;621121,333616;621569,326207;621793,319921;622242,316553;622466,313186;31568,209090;31679,209146;31690,209114;45090,176911;40159,186115;36125,189483;36115,189698;35725,198293;35736,198272;36125,189707;40159,186340;45090,177135;45258,177247;45342,177079;47780,157379;44642,159624;39935,169502;41012,170365;41047,170213;40159,169502;44866,159624;47645,157636;65038,144582;64755,144809;63554,149437;62797,151766;42176,189483;39263,198688;36573,208117;30745,227873;26935,241344;25142,251447;24246,256610;23573,261774;21556,275693;20883,284225;22004,293205;22529,288312;22452,286694;23349,277265;25366,263345;26966,261422;29289,245849;29177,243140;31391,236782;32708,231443;32314,232364;30970,231915;27607,241568;27832,246957;26263,257284;26039,259080;23797,261774;24470,256610;25366,251447;27159,241344;30970,227873;36797,208117;39487,198688;42401,189483;63021,151766;65038,144582;69073,122131;69073,122131;70193,123029;70193,123029;109461,90168;109418,90202;109287,90350;107456,92272;106993,92946;106691,93288;105383,95191;91711,111355;87900,115845;84090,120560;67248,139205;84314,120335;88124,115620;91935,111130;105607,94966;106993,92946;109287,90350;115150,74687;113216,75362;111777,75897;111435,76332;108969,78577;102693,82618;98435,87333;94400,92047;91711,94517;91619,94402;89077,97464;84762,102824;77814,110457;78935,111804;78956,111785;78038,110681;84986,103048;91935,94517;94624,92047;98659,87333;102917,82618;109193,78577;111659,76332;114348,75322;115197,75058;439795,34125;451225,39288;456156,43330;445174,37941;439795,34125;402588,17736;411553,19756;424105,26042;402588,17736;267658,16249;262951,16838;252865,18185;243003,20430;238744,21777;233813,23124;223023,25247;221037,26043;207365,30757;193917,36145;184503,40411;178227,42881;162762,50065;155366,54779;148193,59494;136762,68025;126004,76556;115707,85554;116590,86659;118775,85158;120635,83769;127348,77903;138107,69372;149538,60841;156710,56126;164107,51412;179572,44228;185624,41084;195038,36819;208486,31431;222158,26716;227901,25586;230676,24636;268438,16476;347814,11422;352605,11899;359105,14144;354174,13470;343864,11450;347814,11422;373898,9654;383088,10327;394295,14817;380398,12348;373898,9654;298925,9598;273037,11001;255106,13470;246589,15715;239192,18409;228882,19756;189882,34798;175762,41084;171503,42656;167693,44677;160521,48493;149314,54330;140797,61065;116142,80373;110989,84861;105948,89471;106055,89578;67280,135152;59435,145929;55849,152439;52263,158501;45538,171073;38224,182618;38142,182972;35676,189707;33883,192850;33435,193299;31446,199922;30970,203851;30521,209464;27383,218669;24470,227873;21332,241344;19539,253692;18418,266039;19987,257508;20132,256804;20435,253467;22228,241119;22790,241307;22838,241098;22228,240895;25366,227424;28280,218220;31404,209057;31194,209015;31642,203402;34108,192850;35901,189707;35961,189543;38366,182972;45763,171298;52487,158726;56073,152664;59659,146153;67504,135377;106280,89802;116590,80373;141245,61066;149762,54330;160969,48493;168141,44677;171952,42656;176210,41084;190331,34798;229331,19757;239641,18409;247037,15715;255554,13470;273485,11001;299373,9682;320181,10381;330416,0;340950,673;351709,1796;358881,3592;363588,5837;369416,4715;378157,6735;383536,8307;383312,8531;383088,10103;373898,9429;370761,8531;367623,7858;361571,6511;355519,5164;349243,4265;342295,4265;336692,4265;327951,4265;327540,4134;323692,6062;325037,8307;338485,11001;332500,11105;332601,11113;338933,11001;344312,11674;354623,13695;359554,14368;367847,16164;376364,17960;384657,19981;392950,22451;396985,23573;401019,24920;401071,24968;403964,25467;410975,28077;411955,29563;412226,29635;418502,32104;423881,34349;429260,36819;433295,39064;435984,40411;438898,41982;448760,47595;461312,55677;467812,60168;468000,60302;471322,62324;597811,300613;597716,302492;600276,302858;602742,304654;603863,310716;608121,317900;609914,318063;609914,316329;611736,311259;611707,310267;613500,304205;615966,304205;619776,301736;620224,311614;619104,316329;617759,320819;617086,328228;616862,332044;616414,335861;615458,336499;615518,336759;616433,336147;616862,332493;617086,328677;617759,321268;619104,316778;620224,312063;622017,313410;621793,316778;621345,320145;621121,326432;620673,333840;619552,341698;618207,350005;616638,358087;613725,375149;611035,376721;607673,386599;606776,396028;606328,397375;602518,407703;601397,408601;596690,419601;601621,408601;602742,407703;595569,428133;591759,430153;590969,431737;591087,431949;591983,430153;595794,428133;593104,435766;588173,444746;585708,449236;583018,453726;581001,457094;578087,463605;574949,469891;570018,476626;565087,482912;565292,482488;559708,490096;547604,503342;545221,507015;547604,503567;559708,490321;550518,504240;545783,509207;541982,512006;541777,512323;539400,514154;539311,514792;528777,525568;517570,535896;517051,536272;513311,541059;504346,547794;495966,554089;495936,554126;504346,548019;513311,541284;505915,548692;499891,552621;495724,554384;495604,554530;491122,557448;489432,558232;485182,561686;481036,564632;474760,568673;472743,568898;470500,569896;470152,570161;472967,569122;474984,568898;466915,574960;461760,577654;456605,580123;452964,580670;452346,581021;435312,588430;434443,588628;429260,592022;432174,592920;421415,597635;422312,594492;418726,595839;415364,596961;408415,599206;407487,598090;404157,598757;400122,599655;391829,601676;391556,601803;399450,599880;403484,598982;406846,598308;408191,599431;415140,597186;418502,596063;422088,594716;421191,597859;411777,602349;411316,602220;404829,604819;399450,606390;391381,608411;388047,608130;381074,609489;380847,609982;362243,613575;357985,612452;354398,612452;348123,614473;342519,614922;336916,615146;336307,614885;331201,615792;325037,614697;325261,614473;326382,612901;321227,612228;323692,610881;331089,610656;338261,610431;348571,610656;355743,609982;369191,607064;378157,605043;384881,604819;385349,604601;378829,604819;369864,606839;356416,609758;349243,610431;338933,610207;331761,610431;324364,610656;324588,609758;326157,607513;395191,596063;442036,578327;454363,571816;461312,568224;468484,564408;481932,556326;492691,548019;512863,532303;518466,527813;523846,523099;531915,515690;535277,510077;540106,505643;540145,505365;535501,509628;532139,515241;524070,522650;518691,527364;513087,531854;492915,547570;482157,555877;468708,563959;461536,567775;454588,571367;442260,577878;395416,595614;326382,607064;321227,607064;320554,605268;315175,605043;310244,607064;295899,607288;285365,606839;280209,606390;275054,605492;278160,602175;277520,602349;265950,600203;265416,600329;243227,596288;234486,594492;226865,593145;217675,588879;206244,584613;194365,579899;196382,578327;204676,579899;208262,583042;220589,586634;245020,592920;251072,594043;257572,595165;264744,596737;272648,598449;273261,598308;280658,599431;280882,598982;291640,599431;293433,599655;310019,599655;322123,600104;336468,598982;338261,598982;338933,600778;353054,598982;362467,596737;367847,595839;371209,595390;378605,593594;384657,592247;390709,590675;401809,588751;403260,588206;391605,590226;385554,591798;379502,593145;372105,594941;368743,595390;363364,596288;348795,597635;338933,598533;337140,598533;322795,599655;310692,599206;294106,599206;292313,598982;285365,596063;281554,598533;281545,598552;284692,596512;291641,599431;280882,598982;280967,598927;273934,597859;265641,596063;258468,594492;251968,593369;245917,592247;221486,585960;209158,582368;205572,579225;197279,577654;184952,571367;181365,571592;168589,565081;166348,561040;166796,560816;174641,565081;182486,569347;184727,568000;175538,561938;167917,558571;157383,552509;148417,546672;134297,540610;128917,536120;130038,535671;135417,537243;124210,525568;117935,520405;112107,515241;104711,509179;93952,497281;93214,494970;91038,492790;83642,484708;82745,480667;79831,476626;79484,476081;76021,473707;69297,464054;65487,455073;65038,455073;59883,445195;54952,435317;49797,423867;45090,412193;49797,420050;54504,429929;56073,435317;56721,436269;55923,432113;53842,428329;50454,420698;46435,413989;41504,400518;37280,386711;35892,382684;29850,358528;27178,340991;27159,341473;27383,345065;28504,353372;29849,361904;27607,354495;26039,345065;24246,345065;23125,336534;21556,331146;20211,325983;16401,321941;15280,321941;14159,316329;13711,309145;14608,299042;15056,295450;15819,292986;15448,287368;15952,279061;16849,277377;16849,276367;15056,279734;13487,277489;10573,273448;10041,270249;9901,270530;9004,279510;8332,288490;7659,295450;7659,309818;7883,317227;8332,324635;6315,331595;5866,331595;4522,318125;4522,304205;5642,293429;7659,295449;5866,293205;5418,285123;5866,272775;6090,269407;6763,263794;9453,253692;10793,246980;10349,245385;8780,254365;6090,264468;5418,270081;5194,273448;4746,285796;5194,293878;4073,304654;4073,318574;5418,332044;5866,332044;8780,344841;10349,355393;13711,366169;19006,389342;19468,393783;20435,393783;25366,405682;27159,411744;23797,406580;20211,398498;19987,400743;18037,394688;16625,394906;15056,389742;9677,377394;6315,366394;6090,357189;4522,346413;3401,335636;935,327779;2504,286021;4073,275244;2728,269407;5418,253243;6090,249426;7883,236405;12590,226975;11470,239772;12590,237579;13263,232335;13487,226526;15504,219118;18642,207892;22452,196443;22738,196121;24470,187013;26935,180503;29849,175114;35677,163889;40383,153786;47107,140765;52038,135152;56073,127295;59435,122356;63021,120560;63918,119213;67504,112028;74452,103946;74641,107324;74134,108744;81400,101252;84986,96538;89693,92047;90099,92499;89918,92272;95745,86435;101573,81047;107849,74311;116590,67801;126004,60841;131632,56908;135417,53432;142141,49391;149314,45575;150263,45086;152704,42684;156710,39737;161109,37492;164221,36775;164779,36370;225744,11674;228006,11181;234261,8980;238576,8110;240826,8091;241658,7858;292761,1122;307274,1066;322795,1347;323084,1564;330640,673;337588,1796;344537,3143;348121,3959;344312,2918;337364,1571;330416,449;33041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0" o:spid="_x0000_s1034" style="position:absolute;left:70144;top:48871;width:4000;height:3947;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astcQA&#10;AADbAAAADwAAAGRycy9kb3ducmV2LnhtbESPQYvCMBSE7wv+h/AEL4um9iBSjSKCINWD63rY46N5&#10;ttXmpSRRq7/eLCzscZiZb5j5sjONuJPztWUF41ECgriwuuZSwel7M5yC8AFZY2OZFDzJw3LR+5hj&#10;pu2Dv+h+DKWIEPYZKqhCaDMpfVGRQT+yLXH0ztYZDFG6UmqHjwg3jUyTZCIN1hwXKmxpXVFxPd6M&#10;ApfsX/t6tb343Wd+0PqnOOX5VKlBv1vNQATqwn/4r73VCtIUfr/EHy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mrLXEAAAA2wAAAA8AAAAAAAAAAAAAAAAAmAIAAGRycy9k&#10;b3ducmV2LnhtbFBLBQYAAAAABAAEAPUAAACJ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1779b9" stroked="f">
                <v:stroke joinstyle="miter"/>
                <v:path arrowok="t" o:connecttype="custom" o:connectlocs="217467,392605;215597,393612;215709,393660;233010,382386;226966,383825;217900,384977;217468,383825;223800,383250;233010,382386;248732,380880;248363,380984;248552,380947;135945,378716;142349,380371;145083,380515;152710,384257;156164,384977;156380,385049;157171,384257;160193,385121;163215,385840;169170,387225;169259,387136;176167,388287;179477,388863;182787,389150;189550,389438;198760,389294;199160,389294;200055,388790;202070,388143;204121,388107;205524,388287;205902,389294;209122,389294;208114,390733;207539,391453;205668,392317;202214,392317;197753,392029;188111,391741;180916,391165;174584,390302;168252,389294;158610,387855;151127,385409;151214,385346;146810,383969;142924,382242;138463,380803;133858,379220;135945,378716;220656,375631;218457,375966;203251,376734;208258,377349;209553,377061;218476,376054;219944,375768;234318,373546;226850,374685;229412,374759;233100,374075;261579,373213;238156,379451;250009,376810;111409,370297;127958,377349;133858,379220;138319,380803;142781,382242;146666,383969;145803,384689;143500,384257;135297,381235;131268,379652;127239,377925;121914,376054;117309,374039;113711,372168;111409,370297;118173,366699;126087,370729;125080,371305;115870,366843;118173,366699;88959,356913;98745,362382;100760,364685;96155,362238;92701,360079;88959,356913;106119,353220;106120,353261;106606,353850;106660,353603;316279,343773;315757,343817;307122,350005;298632,354610;292588,358208;289278,359647;285824,361087;281651,363245;278485,365116;273880,366987;269131,368714;267836,370009;265821,370729;260784,371593;254308,373607;248408,375478;241932,377349;233874,379364;222505,381235;222217,381667;216751,383033;216893,383106;222963,381588;223081,381235;234449,379364;242508,377349;248984,375478;254884,373607;261360,371593;266397,370729;262987,372775;263087,372744;266684,370585;268699,369866;268833,369828;269706,368858;274455,367131;279060,365260;282226,363389;286400,361231;289853,359791;292222,358762;293451,357920;299495,354323;307986,349717;69507,341783;70054,342252;70240,342347;317245,338026;317196,338060;317196,338101;317424,338134;317483,338060;320354,335878;319504,336465;319354,336621;319937,336248;57757,328629;63192,335028;58883,329857;330543,328624;330530,328629;330435,329281;328133,331872;325398,334894;325563,334856;328133,332015;330435,329425;330543,328624;71823,325384;72108,325731;72122,325683;50536,322085;54278,324532;54462,324748;56167,325125;60034,328705;65359,333023;67661,336189;68956,337772;74425,342377;72842,343673;67749,338014;67517,338060;72337,343415;72842,343673;74425,342377;88096,353171;85362,354035;86369,354754;82340,354898;79749,353171;77303,351300;71259,346263;65646,341226;60466,336189;58019,333742;55717,331152;56580,330001;59459,332591;62624,335038;66510,339211;66840,339495;62624,335038;59602,332591;56724,330001;53558,326115;50536,322085;367563,299202;367490,299234;365918,303006;366052,281173;362239,286682;360368,290136;358497,293302;354036,299202;350150,305103;346697,309852;346409,310028;346173,310377;346553,310140;350006,305391;353892,299490;358353,293590;360224,290424;362095,286970;365980,281357;380947,279198;379076,284811;375766,290855;372456,297044;369434,300929;371449,296900;373176,292870;374471,290711;376198,287833;377781,284955;380947,279198;371632,266862;368139,273010;368075,273157;371592,266965;373548,252937;369349,264408;360518,282462;359225,284506;359216,284523;356194,289704;353172,295317;349719,299634;346841,304527;329859,323668;324247,328418;323709,328827;323476,329062;321129,330975;319210,333167;312159,338492;311054,339190;308053,341636;307620,341918;306978,342521;301366,346263;295753,349717;295111,350043;291311,352511;290133,353106;288990,353891;285104,356050;281474,357473;273383,361555;254400,368636;241171,372037;251862,370009;253877,369578;260352,367275;264382,365980;270858,362670;278197,360079;282899,358235;284961,357057;286831,356481;289422,355042;290102,354569;291868,352883;295753,350581;300174,348414;301798,347414;307410,343673;309856,341370;312591,339643;319642,334318;324679,329569;330291,324820;347272,305679;349609,301706;349719,301361;353460,295604;354611,293877;356142,291754;356626,290855;359648,285674;365548,273441;371305,260345;372996,255020;389293,240197;388861,240485;388861,240485;390652,231667;390601,231922;391020,232425;392315,233864;393179,233289;393200,233178;392603,233577;391164,232281;389370,215319;389269,215324;389087,215335;389149,216019;389005,219617;388430,221775;384976,227244;384112,231994;383249,233577;381810,240485;380227,245953;378500,251278;377493,255452;376341,259769;377260,258341;378068,255308;378788,250990;380515,245666;382098,240197;383537,233289;384400,231706;385264,226956;388717,221488;386415,232569;384688,241780;380803,253581;380034,254777;379705,256567;378644,259625;374615,268404;372744,273010;371592,275456;370153,278047;366268,284955;362095,291719;356770,300786;350870,309708;346984,314745;342811,319639;341372,321653;339789,323668;337343,325683;333342,330113;333457,330576;329284,334894;324823,338060;321225,340938;317817,343429;318347,343385;322089,340650;325686,337772;330147,334606;334321,330288;334177,329713;338206,325251;340653,323237;342235,321222;343675,319207;347848,314314;351733,309277;357634,300354;362958,291287;367131,284523;371017,277615;372456,275024;373607,272578;375478,267973;379507,259194;381090,253293;384976,241492;386703,232281;389005,221200;389524,219253;389149,219185;389293,215587;392459,212277;390783,219260;390783,219260;392459,212277;393754,210838;392891,212709;392693,216630;392603,220336;391164,224765;391164,225270;392891,220336;393179,212709;393849,211255;387566,204649;386623,206878;386271,210118;385817,208605;385651,208818;386127,210406;385839,212709;386415,214580;386861,214555;386559,213572;386847,211269;387566,204649;399654,200764;399942,200907;399798,206952;399942,211126;399510,218753;399079,223071;397784,229403;397352,234728;395193,244514;393179,253005;389581,254588;389869,253725;390444,247680;392603,241348;394330,240341;394330,240341;396201,229403;397208,224222;398071,218897;398791,213860;399079,209111;399223,205081;399510,202922;399654,200764;20268,134034;20340,134070;20346,134050;28950,113406;25784,119307;23194,121466;23188,121603;22937,127113;22945,127100;23194,121609;25784,119451;28950,113550;29058,113622;29112,113514;30677,100885;28662,102325;25640,108657;26332,109210;26354,109113;25784,108657;28806,102325;30590,101050;41758,92682;41576,92828;40805,95794;40319,97288;27079,121466;25209,127366;23482,133411;19740,146075;17294,154710;16142,161187;15567,164497;15135,167807;13840,176730;13408,182198;14128,187955;14465,184818;14416,183781;14991,177737;16286,168814;17314,167581;18805,157598;18733,155862;20155,151786;21000,148363;20748,148954;19884,148666;17725,154854;17869,158308;16862,164928;16718,166080;15279,167807;15711,164497;16286,161187;17438,154710;19884,146075;23626,133411;25353,127366;27223,121466;40463,97288;41758,92682;44348,78291;44348,78291;45068,78866;45068,78866;70279,57801;70252,57823;70168,57918;68992,59150;68695,59582;68501,59801;67661,61021;58883,71383;56436,74261;53990,77283;43172,89241;54134,77139;56580,74117;59027,71239;67805,60877;68695,59582;70168,57918;73932,47877;72690,48310;71767,48653;71547,48931;69964,50371;65934,52961;63200,55983;60610,59006;58883,60589;58824,60515;57192,62478;54422,65914;49961,70807;50680,71670;50694,71658;50105,70951;54566,66058;59027,60589;60754,59006;63344,55983;66078,52961;70108,50371;71691,48932;73417,48284;73963,48115;282370,21875;289709,25185;292875,27776;285824,24322;282370,21875;258482,11369;264238,12665;272297,16694;258482,11369;171850,10416;168828,10794;162352,11657;156020,13096;153286,13960;150120,14823;143192,16184;141917,16694;133139,19716;124504,23170;118460,25905;114431,27488;104501,32093;99752,35116;95147,38138;87808,43607;80901,49075;74290,54843;74857,55552;76260,54589;77454,53699;81764,49939;88672,44470;96011,39001;100616,35979;105365,32957;115294,28351;119180,26337;125224,23602;133858,20148;142637,17126;146324,16402;148105,15793;172351,10562;223314,7322;226390,7628;230564,9067;227398,8635;220778,7340;223314,7322;240062,6188;245962,6620;253157,9498;244235,7915;240062,6188;191925,6152;175304,7052;163791,8635;158322,10074;153573,11801;146954,12665;121914,22307;112848,26337;110114,27344;107667,28639;103062,31086;95867,34828;90398,39145;74569,51522;71261,54399;68024,57354;68093,57423;43197,86638;38160,93546;35858,97719;33555,101605;29238,109664;24542,117065;24489,117292;22906,121609;21755,123624;21467,123912;20190,128158;19884,130676;19596,134274;17582,140175;15711,146075;13696,154710;12545,162626;11825,170541;12833,165072;12926,164621;13120,162482;14272,154566;14632,154687;14663,154553;14272,154422;16286,145787;18157,139887;20163,134013;20028,133986;20316,130388;21899,123624;23050,121609;23089,121504;24633,117292;29382,109808;33699,101749;36002,97863;38304,93690;43341,86782;68237,57567;74857,51522;90686,39145;96155,34828;103350,31086;107955,28639;110402,27344;113136,26337;122202,22307;147242,12665;153861,11801;158610,10074;164079,8635;175591,7052;192213,6206;205572,6655;212144,0;218907,432;225815,1151;230420,2303;233442,3742;237183,3022;242796,4317;246250,5325;246106,5469;245962,6476;240062,6044;238047,5469;236032,5037;232147,4174;228261,3310;224232,2734;219771,2734;216173,2734;210561,2734;210297,2650;207826,3886;208690,5325;217324,7052;213482,7119;213547,7124;217612,7052;221066,7484;227686,8779;230852,9211;236176,10362;241645,11513;246969,12808;252294,14392;254884,15111;257474,15975;257508,16005;259365,16326;263867,17998;264496,18951;264670,18997;268699,20580;272153,22019;275607,23602;278197,25041;279924,25905;281795,26912;288126,30510;296185,35691;300359,38570;300480,38656;302612,39952;383825,192704;383764,193909;385408,194143;386990,195295;387710,199180;390444,203786;391596,203890;391596,202778;392765,199529;392747,198893;393898,195007;395481,195007;397927,193424;398215,199756;397496,202778;396632,205657;396200,210406;396057,212853;395769,215299;395155,215708;395193,215875;395781,215483;396057,213140;396200,210694;396632,205945;397496,203066;398215,200044;399366,200908;399223,203066;398935,205225;398791,209255;398503,214004;397784,219041;396920,224366;395913,229547;394042,240485;392315,241492;390156,247824;389581,253869;389293,254732;386847,261352;386127,261928;383105,268980;386271,261928;386990,261352;382385,274449;379939,275744;379432,276759;379507,276895;380083,275744;382529,274449;380803,279342;377637,285099;376054,287977;374327,290855;373032,293014;371161,297188;369146,301217;365980,305535;362814,309564;362946,309293;359360,314170;351589,322661;350059,325015;351589,322805;359360,314314;353460,323236;350420,326421;347980,328215;347848,328418;346322,329591;346265,330001;339501,336909;332306,343529;331973,343770;329572,346839;323815,351156;318435,355192;318416,355215;323815,351300;329572,346983;324823,351732;320955,354251;318280,355381;318203,355474;315325,357345;314240,357847;311511,360061;308849,361950;304820,364541;303525,364685;302085,365324;301861,365494;303668,364828;304964,364685;299783,368570;296473,370297;293163,371880;290825,372231;290429,372456;279492,377205;278934,377332;275607,379508;277477,380084;270570,383106;271145,381091;268843,381955;266684,382674;262223,384113;261627,383398;259489,383825;256899,384401;251574,385696;251399,385778;256467,384545;259057,383969;261216,383538;262079,384257;266540,382818;268699,382098;271002,381235;270426,383250;264382,386128;264086,386045;259921,387711;256467,388719;251286,390014;249146,389834;244669,390705;244523,391021;232578,393324;229844,392604;227542,392604;223512,393900;219915,394187;216317,394331;215926,394164;212647,394745;208690,394043;208834,393900;209553,392892;206244,392460;207826,391597;212575,391453;217180,391309;223800,391453;228405,391021;237039,389150;242796,387855;247113,387711;247413,387572;243228,387711;237471,389006;228837,390877;224232,391309;217612,391165;213007,391309;208258,391453;208402,390877;209409,389438;253733,382098;283809,370729;291724,366555;296185,364253;300790,361806;309425,356625;316332,351300;329284,341226;332881,338348;336335,335326;341516,330576;343675,326978;346775,324136;346800,323957;343819,326691;341660,330288;336479,335038;333025,338060;329428,340938;316476,351012;309569,356337;300934,361518;296329,363965;291868,366268;283953,370441;253877,381811;209553,389150;206244,389150;205812,387999;202358,387855;199192,389150;189982,389294;183218,389006;179909,388719;176599,388143;178593,386016;178182,386128;170753,384752;170411,384833;156164,382242;150552,381091;145659,380228;139759,377493;132419,374759;124792,371736;126087,370729;131412,371736;133714,373751;141629,376054;157315,380084;161201,380803;165374,381523;169979,382530;175054,383628;175447,383538;180196,384257;180340,383969;187248,384257;188399,384401;199048,384401;206819,384689;216029,383969;217180,383969;217612,385121;226678,383969;232722,382530;236176,381955;238335,381667;243084,380515;246969,379652;250855,378644;257982,377411;258913,377061;251430,378357;247545,379364;243659,380228;238910,381379;236752,381667;233298,382242;223944,383106;217612,383682;216461,383682;207251,384401;199480,384113;188831,384113;187679,383969;183218,382098;180772,383682;180766,383694;182787,382386;187248,384257;180340,383969;180395,383934;175879,383250;170555,382098;165950,381091;161776,380371;157891,379652;142205,375622;134290,373320;131988,371305;126663,370297;118748,366268;116446,366412;108243,362238;106804,359647;107092,359504;112128,362238;117165,364972;118604,364109;112704,360223;107811,358064;101048,354179;95291,350437;86225,346551;82771,343673;83491,343385;86945,344392;79749,336909;75720,333599;71978,330288;67230,326403;60322,318775;59848,317294;58451,315897;53702,310716;53127,308125;51256,305535;51033,305185;48809,303664;44492,297475;42046,291719;41758,291719;38448,285386;35282,279054;31972,271714;28950,264231;31972,269268;34994,275600;36002,279054;36418,279665;35906,277000;34569,274575;32394,269683;29814,265382;26648,256747;23935,247895;23045,245315;19165,229830;17450,218588;17438,218897;17582,221200;18301,226525;19164,231994;17725,227244;16718,221200;15567,221200;14847,215731;13840,212277;12977,208967;10530,206376;9811,206376;9091,202778;8803,198173;9379,191697;9667,189394;10157,187815;9918,184213;10242,178888;10818,177809;10818,177161;9667,179320;8659,177881;6788,175290;6447,173240;6357,173419;5781,179176;5349,184933;4918,189394;4918,198605;5062,203354;5349,208103;4054,212565;3767,212565;2903,203930;2903,195007;3623,188099;4917,189393;3767,187955;3479,182774;3767,174859;3910,172700;4342,169102;6069,162626;6929,158323;6645,157301;5637,163057;3910,169534;3479,173132;3335,175290;3047,183206;3335,188387;2615,195295;2615,204218;3479,212853;3767,212853;5637,221056;6645,227820;8803,234728;12203,249583;12500,252430;13121,252430;16286,260057;17438,263943;15279,260633;12977,255452;12833,256891;11581,253010;10674,253149;9667,249839;6213,241924;4054,234872;3910,228971;2903,222063;2183,215155;601,210118;1608,183350;2615,176442;1752,172700;3479,162338;3910,159891;5062,151544;8084,145500;7364,153703;8083,152297;8515,148936;8659,145212;9954,140462;11969,133267;14416,125927;14599,125721;15711,119882;17294,115709;19165,112255;22906,105059;25928,98583;30245,90236;33411,86638;36002,81601;38160,78434;40463,77283;41038,76420;43341,71814;47802,66633;47923,68799;47598,69709;52263,64906;54566,61884;57588,59006;57848,59295;57732,59150;61473,55408;65215,51954;69244,47636;74857,43463;80901,39001;84514,36480;86945,34252;91262,31661;95867,29215;96477,28901;98044,27362;100616,25473;103440,24034;105438,23574;105796,23314;144939,7484;146391,7168;150408,5757;153178,5199;154622,5187;155157,5037;187967,720;197285,684;207251,863;207436,1003;212288,432;216749,1151;221210,2015;223511,2538;221066,1871;216605,1007;212144,288;21214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42" o:spid="_x0000_s1035" style="position:absolute;left:51924;top:56823;width:10849;height:10723;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xF+8QA&#10;AADbAAAADwAAAGRycy9kb3ducmV2LnhtbESPUWvCMBSF3wf7D+EKe5uJjm1SjTKEgYUh6vwBl+ba&#10;FpObrklt9debwWCPh3POdziL1eCsuFAbas8aJmMFgrjwpuZSw/H783kGIkRkg9YzabhSgNXy8WGB&#10;mfE97+lyiKVIEA4ZaqhibDIpQ1GRwzD2DXHyTr51GJNsS2la7BPcWTlV6k06rDktVNjQuqLifOic&#10;Bp/b/P31Z73bqslN5V2329ivXuun0fAxBxFpiP/hv/bGaJi+wO+X9A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cRfvEAAAA2wAAAA8AAAAAAAAAAAAAAAAAmAIAAGRycy9k&#10;b3ducmV2LnhtbFBLBQYAAAAABAAEAPUAAACJAw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ed="f" stroked="f">
                <v:stroke joinstyle="miter"/>
                <v:path arrowok="t" o:connecttype="custom" o:connectlocs="589804,1066491;584734,1069225;585038,1069355;631960,1038731;615568,1042641;590979,1045768;589808,1042641;606981,1041077;631960,1038731;674600,1034639;673600,1034922;674113,1034822;368704,1028762;386072,1033258;393488,1033649;414174,1043814;423541,1045768;424127,1045964;426273,1043814;434469,1046160;442666,1048114;458815,1051876;459058,1051633;477792,1054760;486769,1056324;495746,1057106;514090,1057888;539069,1057497;540153,1057497;542582,1056128;548046,1054369;553608,1054271;557413,1054760;558438,1057497;567170,1057497;564439,1061406;562877,1063361;557803,1065707;548436,1065707;536337,1064925;510187,1064143;490672,1062579;473499,1060233;456326,1057497;430176,1053587;409881,1046941;410115,1046771;398172,1043032;387633,1038341;375534,1034431;363045,1030131;368704,1028762;598453,1020381;592490,1021292;551250,1023378;564829,1025048;568342,1024266;592540,1021530;596522,1020754;635507,1014716;615252,1017813;622203,1018011;632204,1016154;709443,1013812;645916,1030757;678064,1023583;302158,1005892;347042,1025048;363045,1030131;375144,1034431;387243,1038340;397781,1043032;395439,1044986;389195,1043813;366948,1035604;356019,1031303;345091,1026612;330650,1021530;318160,1016057;308403,1010974;302158,1005892;320503,996119;341969,1007065;339237,1008629;314258,996510;320503,996119;241272,969535;267812,984391;273276,990646;260787,984000;251420,978136;241272,969535;287811,959503;287815,959615;289133,961213;289278,960543;857799,933841;856382,933959;832964,950770;809936,963280;793543,973053;784567,976963;775200,980872;763881,986736;755294,991818;742805,996901;729925,1001592;726412,1005110;720948,1007065;707288,1009411;689724,1014884;673722,1019966;656158,1025049;634302,1030522;603468,1035604;602688,1036777;587863,1040489;588247,1040686;604710,1036563;605030,1035604;635863,1030522;657720,1025049;675283,1019966;691286,1014884;708849,1009411;722510,1007065;713262,1012623;713532,1012539;723290,1006674;728754,1004720;729118,1004619;731486,1001983;744366,997292;756856,992210;765442,987127;776761,981263;786128,977354;792551,974557;795886,972271;812278,962498;835305,949988;188515,928435;189997,929708;190502,929966;860418,918229;860285,918321;860285,918433;860905,918522;861065,918321;868850,912393;866546,913988;866139,914412;867719,913399;156647,892702;171387,910085;159699,896038;896485,892690;896450,892703;896192,894474;889947,901511;882531,909721;882978,909617;889947,901902;896192,894865;896485,892690;194795,883887;195568,884829;195607,884700;137062,874927;147210,881573;147708,882161;152333,883186;162822,892910;177263,904638;183508,913239;187020,917540;201852,930050;197558,933568;183746,918195;183118,918321;183118,918321;196189,932869;197558,933568;201852,930050;238930,959370;231515,961716;234246,963671;223318,964061;216293,959370;209658,954288;193265,940605;178044,926922;163993,913239;157358,906593;151113,899556;153455,896429;161261,903466;169847,910111;180385,921449;181281,922219;169847,910111;161651,903466;153845,896429;145258,885873;137062,874927;996889,812767;996691,812852;992428,823100;992791,763790;982448,778755;977374,788138;972300,796738;960201,812767;949663,828796;940296,841697;939514,842175;938875,843124;939905,842479;949272,829578;959811,813549;971910,797521;976984,788920;982058,779537;992596,764290;1023966,762433;1020697,769764;1013672,783838;1020697,769764;1023966,762433;1033187,758427;1028113,773673;1019136,790093;1010159,806903;1001963,817459;1007427,806512;1012111,795566;1015623,789702;1020307,781883;1024600,774064;1033187,758427;1007924,724915;998450,741616;998276,742017;1007817,725196;1013120,687090;1001733,718251;977781,767292;974274,772845;974252,772891;966055,786965;957859,802212;948492,813940;940686,827232;894631,879227;879409,892129;877949,893240;877318,893879;870954,899077;865749,905029;846624,919494;843627,921390;835488,928037;834312,928802;832573,930441;817352,940605;802130,949988;800388,950872;790081,957578;786886,959192;783786,961325;773248,967189;763402,971057;741456,982144;689972,1001378;654094,1010619;683089,1005110;688553,1003937;706117,997682;717045,994164;734609,985172;754514,978135;767267,973126;772858,969926;777931,968362;784957,964453;786803,963167;791592,958589;802130,952334;814119,946447;818522,943732;833744,933568;840379,927313;847795,922622;866919,908157;880580,895256;895801,882355;941857,830359;948195,819567;948492,818631;958640,802993;961762,798302;965914,792534;967226,790093;975422,776019;991425,742788;1007037,707213;1011623,692748;1055824,652481;1054653,653263;1054653,653263;1059510,629312;1059370,630003;1060507,631370;1064020,635280;1066362,633716;1066421,633416;1064801,634498;1060898,630979;1056031,584902;1055759,584917;1055265,584945;1055434,586803;1055043,596577;1053482,602441;1044115,617296;1041773,630198;1039432,634498;1035529,653263;1031235,668119;1026552,682584;1023820,693921;1020697,705649;1023187,701769;1025381,693530;1027332,681802;1032016,667337;1036309,652481;1040212,633716;1042554,629415;1044896,616515;1054263,601659;1048018,631761;1043335,656781;1032796,688839;1030711,692087;1029820,696951;1026942,705258;1016014,729106;1010940,741616;1007817,748262;1003914,755299;993376,774064;982058,792438;967617,817068;951614,841306;941076,854989;929758,868281;925855,873754;921562,879227;914926,884700;904075,896735;904388,897992;893070,909721;880970,918321;871213,926140;861969,932906;863407,932786;873555,925358;883312,917540;895411,908939;906730,897211;906340,895647;917268,883528;923903,878055;928196,872581;932099,867108;943418,853816;953956,840133;969958,815895;984399,791266;995718,772891;1006256,754126;1010159,747089;1013281,740443;1018355,727933;1029284,704085;1033577,688057;1044115,656000;1048799,630980;1055043,600877;1056451,595589;1055434,595404;1055824,585630;1064410,576639;1059865,595607;1059866,595607;1064411,576639;1067923,572729;1065581,577812;1065581,577812;1065045,588464;1064801,598531;1060898,610561;1060898,611935;1065581,598531;1066362,577811;1068182,573862;1051140,555918;1048582,561974;1047628,570775;1046396,566663;1045946,567244;1047238,571556;1046457,577812;1048018,582894;1049228,582826;1048408,580157;1049189,573902;1051140,555918;1083926,545363;1084706,545754;1084316,562173;1084706,573511;1083535,594231;1082364,605959;1078851,623160;1077681,637625;1071826,664209;1066362,687275;1056605,691575;1057385,689230;1058946,672810;1064801,655609;1069484,652872;1069484,652872;1074558,623160;1077290,609086;1079632,594622;1081584,580939;1082364,568038;1082754,557091;1083535,551227;1083926,545363;54970,364097;55164,364194;55183,364140;78518,308062;69931,324090;62906,329955;62889,330329;62210,345295;62229,345259;62906,330345;69931,324481;78518,308453;78810,308648;78957,308355;83201,274050;77737,277959;69541,295161;71416,296663;71477,296399;69931,295161;78127,277959;82966,274498;113254,251766;112761,252162;110668,260221;109351,264276;73444,329955;68370,345983;63686,362403;53538,396805;46903,420262;43781,437855;42220,446846;41049,455838;37536,480076;36365,494932;38317,510570;39231,502049;39097,499232;40659,482813;44171,458574;46957,455225;51003,428107;50806,423389;54662,412318;56956,403021;56271,404624;53929,403842;48074,420653;48465,430036;45732,448019;45342,451147;41439,455838;42610,446846;44171,437855;47293,420262;53929,396805;64076,362403;68760,345983;73834,329955;109741,264276;113254,251766;120280,212672;120279,212672;122231,214236;122231,214236;190608,157013;190533,157073;190306,157330;187118,160677;186312,161851;185786,162447;183508,165759;159700,193907;153064,201726;146430,209935;117103,242403;146820,209545;153455,201335;160090,193516;183898,165368;186312,161851;190306,157330;200516,130055;197147,131230;194642,132162;194046,132920;189752,136829;178824,143866;171409,152076;164383,160286;159700,164586;159540,164387;155114,169717;147600,179051;135501,192343;137453,194688;137490,194656;135891,192734;147990,179442;160090,164586;164773,160286;171799,152076;179214,143866;190143,136830;194436,132920;199120,131161;200598,130701;765832,59423;785737,68415;794324,75452;775200,66069;765832,59423;701043,30884;716655,34402;738512,45349;701043,30884;466084,28294;457887,29320;440324,31666;423151,35575;415735,37921;407149,40267;388359,43964;384901,45349;361094,53559;337676,62941;321283,70369;310355,74670;283424,87180;270544,95390;258055,103599;238149,118455;219415,133311;201485,148978;203023,150903;206828,148289;210067,145871;221757,135657;240491,120801;260396,105945;272886,97735;285766,89525;312696,77015;323234,71542;339627,64114;363045,54731;386853,46522;396854,44554;401685,42901;467442,28691;605664,19889;614006,20720;625325,24629;616739,23456;598785,19938;605664,19889;651085,16810;667087,17983;686602,25802;662403,21502;651085,16810;520530,16713;475451,19156;444227,23456;429395,27365;416515,32057;398562,34402;330650,60596;306061,71542;298645,74278;292011,77797;279521,84443;260006,94607;245175,106336;202242,139957;193270,147771;184492,155799;184678,155985;117157,235346;103496,254112;97252,265449;91007,276004;79298,297897;66561,318000;66418,318617;62125,330345;59002,335819;58222,336600;54758,348133;53929,354975;53148,364748;47684,380777;42610,396805;37146,420262;34023,441764;32072,463265;34804,448410;35057,447184;35585,441373;38707,419871;39685,420198;39769,419835;38707,419480;44171,396024;49245,379995;54684,364040;54319,363966;55100,354193;59393,335819;62515,330345;62620,330060;66809,318617;79688,298288;91397,276395;97642,265840;103887,254503;117548,235738;185069,156377;203023,139957;245955,106336;260787,94608;280302,84443;292791,77797;299426,74279;306842,71542;331431,60596;399343,34403;417296,32057;430176,27366;445007,23456;476231,19156;521311,16859;557544,18077;575367,0;593711,1173;612445,3128;624935,6255;633131,10164;643279,8210;658500,11728;667867,14465;667477,14856;667087,17592;651085,16420;645621,14856;640156,13683;629618,11337;619080,8991;608152,7428;596053,7428;586295,7428;571074,7428;570359,7199;563658,10555;566000,14465;589418,19156;578997,19338;579172,19352;590198,19156;599565,20329;617519,23847;626106,25020;640547,28148;655378,31275;669819,34794;684260,39094;691286,41049;698311,43394;698402,43477;703440,44347;715648,48892;717354,51480;717826,51604;728754,55904;738121,59814;747489,64114;754514,68024;759198,70369;764271,73106;781444,82880;803301,96953;814620,104772;814947,105007;820732,108527;1040993,523470;1040828,526742;1045286,527380;1049579,530507;1051531,541063;1058946,553573;1062069,553857;1062069,550836;1065242,542008;1065191,540281;1068313,529726;1072607,529726;1079242,525425;1080022,542627;1078071,550836;1075729,558655;1074558,571556;1074168,578202;1073387,584849;1071723,585960;1071826,586412;1073420,585347;1074168,578984;1074558,572338;1075729,559437;1078071,551618;1080022,543409;1083145,545754;1082754,551618;1081974,557483;1081583,568429;1080803,581330;1078851,595013;1076510,609478;1073777,623552;1068704,653263;1064020,656000;1058165,673201;1056604,689621;1055824,691966;1049189,709950;1047237,711514;1039041,730669;1047628,711514;1049579,709950;1037089,745525;1030454,749044;1029079,751801;1029284,752171;1030845,749044;1037480,745525;1032796,758817;1024210,774455;1019917,782274;1015233,790093;1011720,795957;1006647,807294;1001182,818240;992596,829969;984009,840915;984367,840177;974642,853425;953566,876491;949416,882885;953566,876882;974642,853816;958640,878054;950394,886704;943775,891578;943418,892129;939280,895317;939125,896429;920781,915194;901266,933177;900363,933833;893850,942169;878238,953897;863647,964858;863595,964922;878238,954288;893850,942560;880970,955461;870481,962302;863225,965372;863016,965626;855210,970708;852269,972073;844868,978087;837647,983218;826719,990255;823206,990646;819302,992384;818695,992845;823597,991037;827109,990646;813059,1001201;804082,1005893;795105,1010193;788764,1011146;787689,1011757;758026,1024658;756514,1025002;747489,1030913;752562,1032476;733828,1040686;735389,1035213;729144,1037559;723290,1039513;711191,1043423;709574,1041479;703775,1042641;696749,1044205;682309,1047723;681832,1047945;695579,1044595;702604,1043032;708458,1041859;710800,1043813;722900,1039904;728754,1037950;734999,1035604;733437,1041077;717045,1048896;716241,1048671;704946,1053196;695579,1055933;681528,1059451;675723,1058963;663580,1061329;663184,1062188;630789,1068443;623373,1066488;617129,1066488;606200,1070007;596443,1070789;586685,1071179;585625,1070725;576733,1072304;566000,1070397;566390,1070007;568342,1067270;559365,1066097;563658,1063752;576538,1063361;589028,1062970;606981,1063361;619470,1062188;642888,1057105;658500,1053587;670209,1053196;671024,1052817;659671,1053196;644059,1056715;620642,1061797;608152,1062970;590198,1062579;577709,1062970;564829,1063361;565219,1061797;567951,1057888;688163,1037950;769735,1007065;791202,995728;803301,989473;815791,982827;839208,968753;857943,954288;893070,926922;902827,919103;912194,910894;926245,897992;932099,888219;940509,880498;940577,880012;932490,887437;926635,897211;912584,910112;903217,918321;893460,926140;858333,953506;839599,967971;816181,982045;803692,988691;791592,994946;770126,1006283;688553,1037168;568342,1057106;559365,1057106;558194,1053978;548827,1053587;540240,1057106;515261,1057497;496917,1056715;487940,1055933;478964,1054369;484371,1048592;483257,1048896;463109,1045159;462181,1045378;423541,1038341;408319,1035213;395049,1032867;379047,1025439;359142,1018012;338456,1009802;341969,1007065;356410,1009802;362655,1015275;384121,1021530;426664,1032476;437201,1034431;448520,1036386;461010,1039123;474773,1042104;475841,1041859;488721,1043814;489111,1043032;507845,1043814;510968,1044205;539850,1044205;560926,1044986;585905,1043032;589027,1043032;590198,1046160;614787,1043032;631179,1039123;640547,1037559;646401,1036777;659281,1033649;669819,1031304;680357,1028567;699687,1025216;702214,1024267;681919,1027785;671380,1030522;660842,1032867;647962,1035995;642108,1036777;632741,1038341;607371,1040686;590198,1042250;587076,1042250;562097,1044205;541021,1043423;512139,1043423;509016,1043032;496917,1037950;490282,1042250;490265,1042284;495746,1038731;507846,1043813;489111,1043032;489259,1042936;477012,1041077;462571,1037950;450081,1035213;438763,1033258;428225,1031304;385682,1020357;364216,1014102;357971,1008629;343530,1005892;322064,994946;315819,995337;293572,984000;289669,976963;290449,976572;304110,984000;317770,991428;321673,989082;305671,978526;292401,972662;274057,962107;258445,951942;233856,941387;224489,933568;226440,932786;235808,935523;216293,915194;205364,906202;195217,897211;182337,886655;163603,865935;162317,861911;158529,858116;145649,844043;144088,837006;139014,829969;138409,829019;132378,824886;120670,808076;114035,792438;113254,792438;104277,775237;95691,758035;86714,738098;78518,717769;86714,731451;94910,748653;97642,758035;98771,759694;97382,752456;93757,745868;87857,732578;80859,720896;72273,697439;64917,673396;62501,666384;51980,624319;47327,593782;47293,594622;47684,600877;49635,615342;51977,630198;48074,617296;45342,600877;42220,600877;40268,586021;37536,576639;35194,567647;28559,560610;26608,560610;24656,550836;23876,538326;25437,520734;26217,514479;27547,510189;26900,500405;27779,485940;29340,483008;29340,481249;26217,487113;23485,483204;18411,476167;17485,470596;17241,471084;15680,486722;14508,502360;13338,514479;13338,539499;13728,552400;14508,565301;10996,577420;10215,577420;7874,553964;7874,529726;9825,510960;13336,514477;10215,510570;9435,496496;10215,474994;10605,469130;11777,459356;16460,441764;18794,430077;18021,427299;15289,442937;10605,460529;9435,470302;9044,476167;8264,497668;9044,511742;7093,530507;7093,554746;9435,578202;10215,578202;15289,600486;18021,618860;23876,637625;33096,677978;33901,685711;35585,685711;44171,706431;47294,716987;41439,707995;35194,693921;34804,697830;31409,687287;28950,687666;26217,678674;16850,657172;10996,638017;10605,621988;7874,603223;5922,584457;1629,570775;4361,498059;7093,479294;4751,469130;9435,440982;10605,434336;13728,411661;21924,395242;19973,417526;21923,413706;23095,404575;23485,394460;26998,381559;32462,362011;39097,342074;39594,341513;42610,325654;46903,314317;51977,304934;62125,285387;70321,267795;82030,245120;90617,235346;97642,221664;103497,213063;109742,209935;111303,207590;117548,195080;129647,181006;129976,186888;129093,189361;141746,176314;147990,168105;156187,160286;156893,161072;156577,160677;166725,150512;176873,141130;187801,129401;203023,118064;219415,105945;229216,99096;235808,93044;247517,86007;260006,79361;261660,78509;265910,74328;272886,69196;280546,65287;285965,64038;286936,63332;393098,20329;397036,19471;407929,15637;415442,14122;419360,14089;420809,13683;509797,1955;535069,1857;562097,2345;562600,2723;575757,1173;587856,3127;599956,5473;606198,6894;599565,5082;587466,2736;575367,782;57536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6" o:spid="_x0000_s1036" style="position:absolute;left:3156;top:55517;width:19946;height:19685;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R0MMA&#10;AADbAAAADwAAAGRycy9kb3ducmV2LnhtbESPQWuDQBSE74X8h+UFequrphix2YSQEuhVm0tur+6r&#10;St23xt0a/ffdQqHHYWa+YXaH2fRiotF1lhUkUQyCuLa640bB5f38lINwHlljb5kULOTgsF897LDQ&#10;9s4lTZVvRICwK1BB6/1QSOnqlgy6yA7Ewfu0o0Ef5NhIPeI9wE0v0zjOpMGOw0KLA51aqr+qbxMo&#10;ZXXTy+b12mdZfqvq5SNJyq1Sj+v5+ALC0+z/w3/tN63gOYXfL+EH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pR0MMAAADbAAAADwAAAAAAAAAAAAAAAACYAgAAZHJzL2Rv&#10;d25yZXYueG1sUEsFBgAAAAAEAAQA9QAAAIgD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4c69b" stroked="f">
                <v:stroke joinstyle="miter"/>
                <v:path arrowok="t" o:connecttype="custom" o:connectlocs="1084374,1957824;1075052,1962844;1075611,1963083;1161879,1906865;1131741,1914042;1086534,1919783;1084381,1914042;1115954,1911171;1161879,1906865;1240275,1899352;1238433,1899872;1239377,1899688;677874,1888564;709806,1896818;723440,1897535;761471,1916195;778693,1919783;779771,1920143;783717,1916195;798785,1920501;813855,1924089;843547,1930995;843993,1930549;878437,1936290;894940,1939161;911445,1940596;945171,1942032;991096,1941313;993089,1941313;997554,1938801;1007600,1935572;1017826,1935393;1024822,1936289;1026705,1941313;1042761,1941313;1037738,1948490;1034868,1952079;1025539,1956385;1008317,1956385;986073,1954950;937995,1953514;902116,1950644;870543,1946338;838970,1941313;790892,1934137;753579,1921937;754010,1921623;732051,1914760;712676,1906148;690432,1898971;667469,1891076;677874,1888564;1100276,1873178;1089313,1874851;1013490,1878680;1038456,1881746;1044914,1880311;1089404,1875287;1096725,1873863;1168400,1862779;1131161,1868463;1143940,1868828;1162328,1865419;1304334,1861119;1187539,1892227;1246643,1879055;555528,1846580;638048,1881746;667469,1891076;689714,1898970;711959,1906147;731333,1914759;727028,1918348;715547,1916194;674645,1901124;654553,1893229;634461,1884617;607910,1875287;584948,1865240;567009,1855910;555528,1846580;589254,1828639;628720,1848734;623698,1851604;577773,1829356;589254,1828639;443586,1779837;492381,1807108;502427,1818591;479465,1806390;462243,1795626;443586,1779837;529150,1761421;529157,1761625;531581,1764559;531847,1763330;1577091,1714311;1574485,1714528;1531430,1745388;1489093,1768354;1458955,1786295;1442451,1793472;1425229,1800649;1404419,1811414;1388632,1820744;1365670,1830074;1341990,1838686;1335532,1845145;1325486,1848734;1300371,1853040;1268080,1863087;1238659,1872417;1206368,1881747;1166184,1891794;1109496,1901124;1108061,1903277;1080805,1910092;1081511,1910454;1111779,1902885;1112366,1901124;1169055,1891794;1209239,1881747;1241530,1872417;1270951,1863087;1303241,1853040;1328357,1848734;1311355,1858936;1311852,1858781;1329792,1848016;1339838,1844428;1340507,1844242;1344861,1839403;1368541,1830791;1391503,1821462;1407290,1812132;1428099,1801367;1445321,1794190;1457131,1789055;1463261,1784860;1493399,1766919;1535736,1743953;346591,1704386;349315,1706723;350245,1707197;1581907,1685651;1581661,1685821;1581661,1686026;1582801,1686188;1583096,1685821;1597410,1674938;1593173,1677866;1592424,1678644;1595329,1676784;288000,1638789;315101,1670703;293612,1644913;1648216,1638768;1648152,1638791;1647677,1642043;1636196,1654961;1622562,1670032;1623384,1669843;1636196,1655678;1647677,1642760;1648216,1638768;358137,1622607;359558,1624338;359629,1624101;251994,1606158;270651,1618359;271567,1619438;280068,1621320;299353,1639171;325904,1660702;337385,1676491;343843,1684385;371110,1707351;363217,1713810;337823,1685589;336668,1685821;360699,1712526;363217,1713810;371111,1707351;439280,1761176;425647,1765482;430670,1769071;410577,1769788;397661,1761176;385463,1751847;355325,1726728;327339,1701610;301506,1676491;289308,1664290;277826,1651372;282132,1645631;296483,1658549;312270,1670749;331644,1691562;333291,1692975;312270,1670749;297201,1658549;282849,1645631;267062,1626253;251994,1606158;1832812,1492048;1832448,1492204;1824611,1511017;1825278,1402138;1806262,1429610;1796933,1446834;1787605,1462623;1765360,1492048;1745986,1521473;1728764,1545156;1727328,1546034;1726153,1547775;1728046,1546592;1745268,1522909;1764643,1493484;1786887,1464059;1796216,1448270;1805544,1431046;1824919,1403056;1899547,1392292;1890218,1420281;1873714,1450423;1857210,1481283;1842141,1500660;1852187,1480565;1860798,1460470;1867256,1449706;1875866,1435352;1883760,1420999;1899547,1392292;1853100,1330773;1835682,1361431;1835362,1362168;1852904,1331289;1862653,1261334;1841718,1318539;1797681,1408566;1791234,1418761;1791193,1418845;1776123,1444682;1761054,1472671;1743833,1494202;1729481,1518603;1644807,1614053;1616821,1637737;1614136,1639779;1612978,1640951;1601276,1650492;1591707,1661420;1556545,1687974;1551036,1691455;1536071,1703656;1533910,1705060;1530712,1708069;1502727,1726729;1474741,1743953;1471538,1745577;1452590,1757886;1446716,1760849;1441016,1764765;1421641,1775531;1403538,1782631;1363192,1802985;1268535,1838294;1202574,1855256;1255881,1845145;1265927,1842991;1298218,1831509;1318310,1825050;1350601,1808543;1387197,1795625;1410644,1786429;1420924,1780554;1430251,1777684;1443168,1770507;1446562,1768147;1455367,1759742;1474741,1748259;1496783,1737453;1504880,1732469;1532865,1713810;1545064,1702327;1558698,1693715;1593859,1667161;1618974,1643477;1646960,1619795;1731633,1524343;1743286,1504531;1743833,1502813;1762490,1474106;1768230,1465494;1775863,1454905;1778276,1450423;1793345,1424587;1822766,1363584;1851469,1298276;1859901,1271721;1941165,1197801;1939013,1199236;1939013,1199236;1947943,1155267;1947686,1156537;1949776,1159047;1956235,1166223;1960540,1163353;1960649,1162802;1957670,1164788;1950494,1158328;1941547,1073741;1941046,1073769;1940139,1073820;1940448,1077231;1939731,1095174;1936861,1105938;1919639,1133210;1915334,1156894;1911028,1164788;1903852,1199236;1895959,1226508;1887348,1253062;1882325,1273875;1876584,1295405;1881163,1288283;1885195,1273157;1888783,1251626;1897394,1225073;1905287,1197801;1912463,1163353;1916769,1155458;1921074,1131775;1938296,1104503;1926815,1159764;1918204,1205695;1898829,1264545;1894997,1270507;1893358,1279437;1888066,1294688;1867974,1338466;1858645,1361431;1852904,1373632;1845728,1386550;1826354,1420999;1805544,1454729;1778994,1499943;1749573,1544439;1730199,1569557;1709389,1593958;1702213,1604006;1694320,1614053;1682121,1624101;1662170,1646194;1662746,1648502;1641937,1670032;1619692,1685821;1601753,1700174;1584758,1712595;1587401,1712375;1606058,1698739;1623998,1684385;1646242,1668597;1667052,1647066;1666334,1644196;1686427,1621948;1698626,1611901;1706519,1601853;1713694,1591806;1734504,1567405;1753879,1542286;1783300,1497790;1809850,1452576;1830660,1418845;1850034,1384397;1857210,1371479;1862950,1359279;1872279,1336313;1892371,1292534;1900264,1263110;1919639,1204260;1928250,1158329;1939731,1103068;1942320,1093361;1940448,1093020;1941165,1075079;1956952,1058572;1948597,1093393;1948597,1093393;1956953,1058573;1963411,1051395;1959105,1060725;1958119,1080281;1957670,1098762;1950494,1120845;1950494,1123368;1959105,1098762;1960540,1060725;1963886,1053475;1932555,1020535;1927853,1031651;1926097,1047807;1923833,1040260;1923005,1041325;1925380,1049242;1923944,1060725;1926815,1070055;1929039,1069931;1927532,1065031;1928967,1053548;1932555,1020535;1992832,1001158;1994267,1001875;1993549,1032017;1994267,1052830;1992114,1090867;1989961,1112397;1983503,1143975;1981350,1170529;1970586,1219331;1960540,1261674;1942601,1269569;1944037,1265263;1946907,1235120;1957670,1203542;1966281,1198519;1966281,1198518;1975610,1143975;1980632,1118139;1984938,1091585;1988526,1066466;1989961,1042783;1990679,1022688;1992114,1011923;1992832,1001158;101064,668396;101421,668574;101455,668474;144357,565529;128571,594953;115654,605719;115623,606406;114374,633880;114411,633815;115654,606436;128571,595670;144357,566246;144895,566605;145164,566067;152967,503091;142921,510267;127853,541845;131300,544604;131412,544119;128571,541845;143639,510267;152535,503913;208221,462183;207315,462909;203467,477703;201045,485149;135028,605719;125700,635143;117089,665285;98432,728441;86233,771501;80493,803797;77622,820303;75469,836810;69012,881306;66858,908578;70447,937285;72128,921643;71882,916472;74752,886330;81210,841834;86332,835686;93770,785903;93409,777243;100498,756917;104716,739851;103455,742794;99150,741359;88386,772219;89104,789444;84080,822457;83363,828198;76187,836810;78340,820303;81210,803797;86951,771501;99150,728441;117807,665285;126418,635143;135746,605719;201763,485149;208221,462183;221138,390416;221138,390416;224725,393286;224725,393286;350440,288238;350302,288348;349883,288822;344023,294964;342541,297120;341573,298214;337385,304295;293613,355967;281414,370321;269215,385392;215274,445020;269933,384674;282131,369603;294330,355249;338102,303577;342541,297120;349883,288822;368655,238750;362462,240908;357856,242618;356760,244009;348866,251186;328774,264104;315140,279176;302224,294246;293613,302141;293321,301775;285181,311561;271368,328696;249123,353097;252711,357402;252779,357342;249841,353814;272085,329413;294330,302141;302941,294247;315857,279176;329491,264105;349583,251187;357477,244010;366088,240781;368806,239937;1408007,109087;1444603,125593;1460390,138511;1425229,121287;1408007,109087;1288890,56696;1317593,63155;1357777,83250;1288890,56696;856910,51942;841841,53825;809549,58131;777976,65308;764343,69614;748556,73920;714011,80707;707654,83250;663882,98321;620827,115545;590689,129182;570597,137076;521084,160041;497404,175113;474442,190184;437845,217455;403402,244727;370437,273488;373264,277023;380260,272223;386215,267784;407707,249033;442151,221762;478747,194490;501709,179418;525390,164347;574902,141382;594277,131334;624415,117698;667469,100474;711241,85403;729628,81791;738511,78755;859407,52670;1113532,36511;1128870,38036;1149680,45213;1133893,43061;1100885,36601;1113532,36511;1197040,30860;1226460,33012;1262339,47366;1217849,39472;1197040,30860;957011,30680;874131,35166;816725,43060;789457,50237;765777,58849;732768,63155;607910,111239;562703,131334;549069,136358;536871,142817;513908,155017;478030,173677;450762,195207;371828,256927;355333,271273;339195,286010;339537,286352;215397,432040;190281,466489;178800,487302;167319,506679;145792,546868;122375,583774;122112,584906;114218,606436;108478,616483;107043,617919;100675,639090;99150,651650;97715,669591;87669,699017;78340,728441;68294,771501;62553,810974;58965,850446;63988,823174;64454,820923;65423,810256;71164,770784;72961,771384;73117,770717;71165,770066;81211,727006;90539,697580;100539,668291;99868,668156;101303,650215;109196,616483;114936,606436;115129,605912;122830,584906;146510,547586;168037,507397;179518,488020;190999,467207;216115,432758;340255,287070;373264,256928;452197,195208;479465,173678;515343,155018;538306,142817;550505,136358;564139,131334;609346,111239;734204,63155;767213,58849;790892,50237;818160,43061;875566,35166;958446,30949;1025063,33185;1057830,0;1091556,2153;1126000,5741;1148962,11483;1164032,18660;1182689,15071;1210674,21530;1227895,26554;1227178,27272;1226460,32295;1197040,30142;1186994,27272;1176948,25118;1157573,20812;1138199,16506;1118107,13635;1095862,13635;1077923,13635;1049938,13635;1048623,13216;1036303,19377;1040609,26554;1083663,35166;1064504,35500;1064827,35525;1085098,35166;1102320,37319;1135329,43778;1151115,45931;1177666,51673;1204934,57414;1231484,63873;1258034,71768;1270951,75356;1283867,79662;1284034,79814;1293296,81411;1315743,89754;1318878,94505;1319746,94733;1339838,102627;1357060,109804;1374282,117699;1387198,124876;1395809,129182;1405137,134205;1436710,152147;1476895,177984;1497705,192337;1498307,192767;1508942,199229;1913898,960968;1913596,966974;1921791,968145;1929684,973886;1933273,993263;1946906,1016229;1952647,1016751;1952647,1011205;1958481,994999;1958387,991828;1964128,972451;1972022,972451;1984220,964557;1985655,996134;1982068,1011205;1977762,1025559;1975609,1049242;1974892,1061443;1973457,1073643;1970397,1075684;1970586,1076513;1973518,1074559;1974892,1062878;1975609,1050678;1977762,1026994;1982068,1012641;1985655,997570;1991396,1001876;1990679,1012641;1989243,1023406;1988525,1043501;1987090,1067184;1983503,1092303;1979197,1118857;1974174,1144693;1964846,1199236;1956235,1204260;1945471,1235838;1942601,1265981;1941165,1270287;1928967,1303300;1925379,1306170;1910310,1341336;1926097,1306170;1929684,1303300;1906722,1368608;1894523,1375067;1891994,1380128;1892371,1380808;1895241,1375067;1907440,1368608;1898829,1393009;1883042,1421716;1875149,1436069;1866538,1450423;1860080,1461188;1850752,1482001;1840706,1502096;1824919,1523626;1809132,1543721;1809790,1542366;1791910,1566687;1753161,1609030;1745532,1620769;1753161,1609747;1791910,1567404;1762490,1611900;1747330,1627779;1735161,1636726;1734504,1637737;1726896,1643591;1726611,1645631;1692884,1680079;1657006,1713092;1655347,1714296;1643372,1729599;1614669,1751129;1587843,1771252;1587746,1771369;1614669,1751847;1643372,1730317;1619692,1754000;1600407,1766559;1587067,1772194;1586683,1772660;1572332,1781989;1566924,1784496;1553317,1795536;1540041,1804955;1519949,1817873;1513491,1818591;1506313,1821782;1505198,1822630;1514208,1819309;1520667,1818591;1494834,1837968;1478330,1846581;1461826,1854475;1450168,1856224;1448192,1857346;1393656,1881029;1390875,1881661;1374282,1892511;1383610,1895382;1349166,1910454;1352036,1900406;1340555,1904712;1329792,1908300;1307547,1915477;1304575,1911909;1293912,1914042;1280996,1916912;1254446,1923372;1253571,1923779;1278844,1917630;1291760,1914759;1302523,1912606;1306829,1916194;1329074,1909018;1339837,1905430;1351318,1901124;1348448,1911171;1318310,1925525;1316833,1925111;1296066,1933419;1278844,1938443;1253011,1944901;1242337,1944005;1220012,1948349;1219285,1949926;1159726,1961408;1146092,1957820;1134611,1957820;1114519,1964279;1096580,1965714;1078640,1966432;1076691,1965597;1060342,1968495;1040609,1964996;1041327,1964279;1044914,1959255;1028410,1957102;1036303,1952796;1059984,1952078;1082946,1951361;1115954,1952078;1138916,1949926;1181971,1940595;1210674,1934137;1232201,1933419;1233699,1932723;1212827,1933419;1184124,1939878;1141069,1949208;1118107,1951361;1085098,1950644;1062136,1951361;1038456,1952079;1039174,1949208;1044196,1942032;1265209,1905430;1415183,1848734;1454649,1827921;1476895,1816438;1499857,1804238;1542911,1778401;1577355,1751847;1641937,1701610;1659876,1687256;1677098,1672185;1702930,1648502;1713694,1630560;1729156,1616385;1729280,1615495;1714412,1629125;1703648,1647066;1677816,1670750;1660594,1685821;1642655,1700174;1578073,1750412;1543629,1776966;1500575,1802802;1477612,1815002;1455367,1826485;1415901,1847298;1265927,1903994;1044914,1940596;1028410,1940596;1026257,1934855;1009035,1934137;993249,1940596;947324,1941313;913598,1939878;897094,1938443;880590,1935572;890532,1924966;888483,1925525;851441,1918664;849734,1919066;778694,1906148;750708,1900406;726311,1896100;696890,1882464;660294,1868829;622263,1853757;628720,1848734;655271,1853757;666752,1863804;706219,1875287;784435,1895382;803809,1898971;824619,1902559;847581,1907583;872886,1913055;874848,1912606;898529,1916195;899246,1914760;933690,1916195;939430,1916912;992531,1916912;1031280,1918348;1077205,1914760;1082945,1914760;1085098,1920501;1130305,1914760;1160443,1907583;1177665,1904712;1188429,1903277;1212109,1897536;1231484,1893230;1250858,1888205;1286396,1882054;1291043,1880311;1253729,1886770;1234354,1891794;1214980,1896100;1191300,1901842;1180536,1903277;1163314,1906148;1116672,1910454;1085098,1913324;1079358,1913324;1033433,1916912;994684,1915477;941583,1915477;935843,1914760;913598,1905430;901399,1913324;901368,1913386;911445,1906865;933690,1916194;899247,1914759;899518,1914584;877001,1911171;850452,1905430;827489,1900406;806679,1896818;787305,1893230;709089,1873135;669623,1861652;658141,1851604;631591,1846580;592124,1826485;580643,1827203;539741,1806390;532565,1793472;534000,1792755;559116,1806390;584231,1820027;591406,1815721;561986,1796343;537589,1785578;503862,1766200;475159,1747541;429952,1728164;412731,1713811;416318,1712375;433540,1717399;397661,1680079;377569,1663573;358912,1647066;335232,1627689;300789,1589652;298425,1582265;291460,1575299;267780,1549462;264910,1536544;255581,1523626;254470,1521883;243382,1514296;221855,1483436;209656,1454729;208221,1454729;191717,1423151;175931,1391574;159426,1354972;144357,1317653;159426,1342772;174496,1374349;179518,1391574;181594,1394618;179039,1381331;172376,1369236;161529,1344841;148662,1323394;132875,1280333;119350,1236192;114909,1223324;95566,1146103;87012,1090044;86951,1091585;87669,1103068;91256,1129622;95561,1156894;88386,1133210;83363,1103068;77622,1103068;74034,1075796;69012,1058572;64706,1042066;52507,1029148;48919,1029148;45331,1011205;43896,988240;46766,955945;48201,944462;50645,936586;49457,918625;51072,892071;53942,886689;53942,883459;48201,894224;43179,887048;33850,874129;32146,863903;31698,864799;28827,893506;26674,922213;24522,944462;24522,990392;25239,1014076;26674,1037759;20216,1060007;18781,1060007;14476,1016947;14476,972451;18063,938002;24519,944458;18781,937285;17346,911449;18781,871976;19498,861211;21652,843269;30262,810974;34553,789520;33133,784420;28109,813127;19498,845422;17346,863364;16628,874129;15193,913601;16628,939438;13041,973886;13041,1018382;17346,1061443;18781,1061443;28109,1102350;33133,1136081;43896,1170529;60849,1244607;62328,1258804;65424,1258804;81211,1296840;86951,1316218;76187,1299711;64706,1273875;63989,1281051;57746,1261696;53225,1262392;48201,1245886;30980,1206413;20216,1171247;19498,1141822;14476,1107374;10888,1072925;2995,1047807;8017,914319;13041,879871;8735,861211;17346,809539;19498,797338;25239,755713;40309,725570;36720,766478;40307,759466;42461,742705;43179,724135;49637,700451;59683,664567;71882,627966;72796,626938;78340,597824;86233,577011;95562,559787;114219,523903;129288,491608;150815,449983;166602,432040;179518,406922;190282,391133;201763,385392;204634,381086;216115,358120;238359,332284;238965,343082;237342,347621;260604,323672;272085,308601;287154,294247;288453,295690;287872,294964;306529,276305;325186,259081;345278,237550;373264,216737;403402,194490;421421,181917;433540,170806;455067,157888;478030,145688;481069,144124;488883,136448;501710,127028;515792,119852;525755,117558;527542,116263;722722,37318;729964,35744;749990,28706;763804,25925;771007,25864;773671,25118;937278,3588;983741,3409;1033433,4305;1034358,4999;1058548,2153;1080793,5741;1103038,10047;1114515,12656;1102320,9329;1080075,5023;1057830,1435;105783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7" o:spid="_x0000_s1037" style="position:absolute;left:17852;top:61068;width:14224;height:14034;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6Bn8MA&#10;AADbAAAADwAAAGRycy9kb3ducmV2LnhtbESPS4sCMRCE74L/IbTgRdaM4srsrFFEEHRPvi57ayY9&#10;D5x0hknU+O+NsLDHoqq+oharYBpxp87VlhVMxgkI4tzqmksFl/P2IwXhPLLGxjIpeJKD1bLfW2Cm&#10;7YOPdD/5UkQIuwwVVN63mZQur8igG9uWOHqF7Qz6KLtS6g4fEW4aOU2SuTRYc1yosKVNRfn1dDMK&#10;6rDd+/0o1UX6+zVdz8vDTygOSg0HYf0NwlPw/+G/9k4rmH3C+0v8AX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6Bn8MAAADbAAAADwAAAAAAAAAAAAAAAACYAgAAZHJzL2Rv&#10;d25yZXYueG1sUEsFBgAAAAAEAAQA9QAAAIgD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9cde" stroked="f">
                <v:stroke joinstyle="miter"/>
                <v:path arrowok="t" o:connecttype="custom" o:connectlocs="773320,1395739;766672,1399318;767070,1399488;828593,1359410;807100,1364527;774860,1368620;773325,1364527;795841,1362480;828593,1359410;884500,1354054;883187,1354425;883860,1354294;483425,1346363;506197,1352247;515921,1352759;543042,1366062;555324,1368620;556092,1368876;558907,1366062;569653,1369132;580400,1371689;601574,1376613;601893,1376294;626456,1380387;638226,1382434;649996,1383457;674047,1384481;706799,1383969;708220,1383969;711404,1382178;718569,1379876;725861,1379748;730850,1380387;732194,1383969;743644,1383969;740062,1389085;738015,1391643;731362,1394713;719080,1394713;703217,1393690;668930,1392667;643343,1390620;620827,1387550;598310,1383969;564024,1378852;537414,1370155;537721,1369931;522061,1365038;508244,1358899;492381,1353783;476005,1348154;483425,1346363;784661,1335394;776842,1336587;722769,1339317;740573,1341503;745179,1340479;776907,1336898;782128,1335883;833243,1327981;806686,1332033;815799,1332293;828912,1329863;930184,1326798;846892,1348974;889042,1339585;396174,1316433;455023,1341503;476005,1348154;491869,1353782;507733,1358898;521549,1365038;518479,1367596;510291,1366061;481122,1355317;466794,1349689;452465,1343549;433530,1336898;417155,1329735;404362,1323084;396174,1316433;420226,1303642;448371,1317968;444789,1320015;412038,1304154;420226,1303642;316343,1268851;351141,1288293;358305,1296480;341930,1287782;329648,1280107;316343,1268851;377363,1255723;377368,1255868;379096,1257960;379286,1257083;1124700,1222138;1122842,1222292;1092137,1244293;1061945,1260665;1040452,1273456;1028682,1278572;1016400,1283688;1001560,1291363;990301,1298014;973926,1304666;957039,1310805;952433,1315410;945268,1317968;927358,1321038;904329,1328201;883348,1334852;860320,1341503;831663,1348666;791236,1355317;790212,1356852;770775,1361711;771278,1361969;792864,1356573;793283,1355317;833710,1348666;862367,1341503;885395,1334852;906377,1328201;929405,1321038;947316,1317968;935191,1325242;935546,1325131;948339,1317456;955504,1314898;955981,1314766;959086,1311317;975973,1305177;992349,1298526;1003607,1291875;1018447,1284200;1030729,1279084;1039151,1275423;1043523,1272432;1065016,1259642;1095208,1243270;247171,1215062;249114,1216729;249777,1217066;1128135,1201706;1127959,1201827;1127959,1201973;1128773,1202089;1128983,1201827;1139191,1194069;1136169,1196156;1135635,1196711;1137707,1195385;205387,1168298;224714,1191050;209389,1172664;1175423,1168283;1175378,1168299;1175039,1170618;1166851,1179827;1157128,1190571;1157714,1190436;1166851,1180338;1175039,1171129;1175423,1168283;255405,1156762;256418,1157996;256469,1157827;179709,1145035;193014,1153734;193667,1154503;199730,1155844;213483,1168571;232418,1183920;240605,1195176;245211,1200804;264657,1217176;259028,1221781;240918,1201662;240094,1201827;257232,1220865;259028,1221781;264657,1217176;313272,1255548;303550,1258618;307131,1261177;292803,1261688;283591,1255548;274892,1248897;253399,1230990;233441,1213083;215019,1195176;206319,1186478;198132,1177269;201202,1173176;211437,1182385;222695,1191082;236512,1205920;237686,1206927;222695,1191082;211948,1182385;201713,1173176;190455,1159361;179709,1145035;1307067,1063686;1306808,1063797;1301219,1077209;1301695,999589;1288133,1019174;1281481,1031453;1274828,1042709;1258964,1063686;1245147,1084663;1232866,1101547;1231842,1102173;1231004,1103414;1232354,1102570;1244635,1085687;1258453,1064709;1274316,1043733;1280969,1032477;1287621,1020197;1301439,1000243;1354659,992569;1348006,1012523;1336237,1034011;1324467,1056012;1313720,1069826;1320885,1055500;1327025,1041174;1331631,1033500;1337772,1023267;1343401,1013035;1354659,992569;1321536,948712;1309114,970569;1308886,971094;1321396,949080;1328348,899209;1313419,939990;1282014,1004171;1277416,1011439;1277387,1011499;1266640,1029918;1255894,1049872;1243612,1065221;1233377,1082617;1172992,1150664;1153034,1167548;1151119,1169004;1150293,1169839;1141948,1176641;1135123,1184432;1110048,1203362;1106119,1205844;1095447,1214542;1093906,1215543;1091625,1217688;1071668,1230990;1051710,1243270;1049425,1244427;1035912,1253203;1031723,1255315;1027658,1258107;1013841,1265782;1000932,1270844;972159,1285354;904654,1310525;857614,1322618;895630,1315410;902794,1313875;925822,1305688;940151,1301084;963180,1289316;989278,1280107;1005999,1273551;1013330,1269363;1019982,1267317;1029193,1262200;1031614,1260518;1037893,1254526;1051710,1246339;1067429,1238636;1073203,1235083;1093161,1221781;1101860,1213594;1111584,1207455;1136658,1188525;1154570,1171640;1174527,1154757;1234912,1086709;1243222,1072585;1243612,1071360;1256917,1050895;1261011,1044755;1266455,1037207;1268175,1034011;1278922,1015592;1299903,972103;1320373,925545;1326386,906614;1384340,853916;1382805,854939;1382805,854939;1389173,823594;1388990,824499;1390480,826288;1395086,831404;1398157,829358;1398234,828965;1396110,830381;1390992,825776;1384612,765474;1384255,765494;1383607,765530;1383828,767962;1383317,780753;1381270,788427;1368988,807869;1365918,824753;1362847,830381;1357730,854939;1352100,874382;1345960,893312;1342378,908149;1338284,923498;1341549,918421;1344425,907637;1346983,892288;1353124,873358;1358753,853916;1363871,829358;1366941,823730;1370011,806846;1382293,787404;1374105,826799;1367965,859544;1354147,901498;1351414,905749;1350246,912115;1346472,922987;1332143,954196;1325490,970569;1321396,979267;1316279,988476;1302462,1013035;1287621,1037081;1268687,1069314;1247706,1101036;1233889,1118942;1219048,1136338;1213931,1143501;1208302,1150664;1199602,1157827;1185374,1173577;1185785,1175222;1170945,1190571;1155081,1201827;1142288,1212060;1130168,1220915;1132053,1220758;1145358,1211036;1158152,1200804;1174016,1189548;1188856,1174199;1188344,1172152;1202673,1156292;1211373,1149129;1217002,1141966;1222119,1134803;1236960,1117408;1250776,1099500;1271758,1067779;1290692,1035546;1305532,1011499;1319349,986941;1324467,977732;1328560,969034;1335213,952662;1349542,921452;1355171,900475;1368988,858521;1375129,825777;1383317,786381;1385163,779460;1383828,779218;1384340,766427;1395598,754659;1389639,779484;1389640,779484;1395598,754660;1400204,749543;1397133,756194;1396430,770136;1396110,783311;1390992,799054;1390992,800852;1397133,783311;1398157,756194;1400543,751026;1378199,727542;1374846,735467;1373593,746985;1371979,741604;1371388,742364;1373082,748008;1372058,756194;1374105,762845;1375692,762757;1374617,759264;1375640,751078;1378199,727542;1421185,713729;1422209,714240;1421697,735729;1422209,750566;1420673,777683;1419138,793032;1414532,815543;1412997,834474;1405321,869265;1398157,899451;1385364,905080;1386387,902010;1388434,880521;1396110,858009;1402251,854428;1402251,854428;1408904,815543;1412485,797125;1415556,778194;1418115,760287;1419138,743403;1419650,729078;1420673,721403;1421185,713729;72074,476501;72328,476629;72352,476557;102948,403167;91690,424144;82479,431819;82457,432309;81566,451895;81592,451848;82479,432330;91690,424655;102948,403679;103332,403934;103524,403551;109089,358655;101924,363771;91178,386283;93636,388250;93717,387904;91690,386283;102436,363771;108780,359241;148493,329492;147846,330009;145103,340556;143375,345864;96295,431819;89643,452795;83502,474284;70196,519308;61497,550006;57403,573030;55356,584797;53821,596565;49215,628286;47680,647728;50239,668193;51438,657042;51262,653356;53309,631867;57915,600146;61568,595763;66872,560273;66615,554099;71670,539608;74678,527442;73779,529541;70708,528517;63032,550518;63544,562797;59962,586332;59450,590425;54333,596565;55868,584797;57915,573030;62009,550006;70708,519308;84014,474284;90155,452795;96807,431819;143887,345864;148493,329492;157704,278329;157704,278329;160262,280375;160262,280375;249916,205486;249817,205564;249519,205902;245339,210281;244282,211818;243592,212598;240605,216933;209390,253770;200690,264003;191991,274747;153522,317256;192502,274236;201201,263491;209901,253258;241117,216421;244282,211818;249519,205902;262906,170206;258489,171744;255204,172963;254423,173955;248793,179071;234465,188281;224742,199025;215531,209769;209390,215397;209181,215136;203377,222113;193526,234328;177662,251724;180220,254793;180269,254750;178173,252235;194037,234840;209901,215397;216042,209770;225253,199025;234976,188281;249305,179072;254934,173955;261075,171653;263013,171052;1004119,77768;1030217,89536;1041475,98745;1016400,86466;1004119,77768;919170,40419;939640,45023;968297,59349;919170,40419;611104,37029;600358,38372;577329,41442;554813,46558;545090,49628;533832,52698;509196,57537;504662,59349;473447,70094;442742,82373;421249,92094;406921,97722;371610,114094;354723,124839;338348,135583;312249,155025;287685,174467;264177,194971;266192,197491;271182,194069;275429,190904;290756,177537;315319,158095;341418,138652;357793,127908;374681,117164;409990,100792;423808,93629;445301,83907;476005,71628;507221,60884;520334,58309;526668,56145;612885,37549;794114,26029;805052,27116;819893,32233;808635,30698;785095,26093;794114,26029;853668,22000;874649,23535;900235,33767;868508,28140;853668,22000;682491,21872;623385,25070;582446,30697;563000,35814;546113,41953;522573,45023;433530,79303;401291,93629;391568,97210;382869,101815;366493,110512;340906,123815;321460,139164;265169,183164;253405,193392;241897,203898;242140,204142;153610,308003;135699,332561;127511,347399;119323,361213;103971,389864;87272,416174;87084,416981;81455,432330;77361,439493;76337,440516;71796,455610;70708,464563;69685,477354;62521,498331;55868,519308;48703,550006;44610,578146;42051,606286;45633,586843;45965,585239;46657,577634;50750,549494;52032,549922;52144,549447;50751,548983;57915,518285;64568,497307;71699,476427;71220,476331;72244,463540;77873,439493;81967,432330;82104,431956;87596,416981;104483,390376;119835,361725;128023,347911;136211,333073;154122,308515;242652,204653;266192,183165;322484,139164;341930,123815;367517,110513;383892,101815;392592,97210;402315,93629;434554,79303;523597,45024;547137,41954;564024,35814;583470,30698;624409,25070;683515,22064;731022,23658;754390,0;778442,1535;803005,4093;819381,8186;830128,13302;843433,10744;863390,15349;875672,18930;875161,19442;874649,23023;853668,21489;846503,19442;839339,17907;825522,14837;811705,11767;797376,9721;781513,9721;768719,9721;748762,9721;747824,9422;739038,13814;742109,18930;772813,25070;759149,25308;759380,25326;773836,25070;786118,26605;809658,31209;820916,32745;839851,36838;859297,40931;878231,45535;897166,51163;906377,53721;915588,56791;915707,56900;922312,58038;938320,63986;940556,67373;941175,67536;955504,73163;967785,78280;980067,83908;989278,89024;995419,92094;1002072,95675;1024588,108466;1053245,126885;1068086,137118;1068516,137425;1076100,142031;1364894,685077;1364678,689359;1370523,690193;1376152,694287;1378711,708100;1388433,724473;1392528,724845;1392528,720891;1396688,709338;1396621,707078;1400715,693263;1406345,693263;1415044,687636;1416067,710147;1413509,720891;1410438,731124;1408903,748008;1408392,756706;1407368,765404;1405186,766858;1405321,767450;1407412,766057;1408392,757729;1408903,749032;1410438,732147;1413509,721915;1416067,711171;1420161,714241;1419650,721915;1418626,729590;1418114,743915;1417091,760799;1414532,778706;1411462,797637;1407880,816055;1401227,854939;1395086,858521;1387410,881033;1385363,902522;1384340,905591;1375640,929127;1373081,931173;1362335,956243;1373593,931173;1376152,929127;1359776,975685;1351077,980290;1349273,983898;1349542,984383;1351589,980289;1360288,975685;1354147,993081;1342889,1013546;1337260,1023779;1331119,1034011;1326513,1041685;1319861,1056523;1312697,1070849;1301439,1086198;1290180,1100524;1290649,1099558;1277898,1116896;1250264,1147083;1244824,1155451;1250264,1147594;1277898,1117407;1256917,1149129;1246106,1160449;1237428,1166827;1236959,1167548;1231533,1171721;1231330,1173176;1207278,1197734;1181691,1221269;1180508,1222127;1171969,1233036;1151499,1248385;1132368,1262731;1132299,1262814;1151499,1248897;1171969,1233548;1155081,1250432;1141328,1259386;1131814,1263403;1131541,1263735;1121306,1270386;1117450,1272173;1107746,1280043;1098278,1286758;1083950,1295968;1079344,1296480;1074225,1298754;1073430,1299359;1079856,1296991;1084462,1296480;1066039,1310293;1054269,1316434;1042499,1322061;1034186,1323308;1032776,1324108;993884,1340991;991901,1341442;980067,1349178;986719,1351224;962156,1361969;964203,1354806;956015,1357876;948339,1360433;932475,1365550;930356,1363006;922752,1364527;913541,1366573;894607,1371178;893982,1371468;912006,1367084;921217,1365038;928893,1363503;931963,1366061;947827,1360945;955503,1358387;963691,1355317;961644,1362480;940151,1372713;939097,1372418;924287,1378340;912006,1381922;893583,1386527;885971,1385887;870050,1388985;869531,1390108;827057,1398294;817334,1395736;809146,1395736;794817,1400341;782024,1401364;769231,1401876;767841,1401280;756182,1403347;742109,1400852;742621,1400341;745179,1396759;733409,1395225;739038,1392155;755926,1391643;772302,1391131;795841,1391643;812217,1390108;842921,1383457;863390,1378852;878742,1378340;879811,1377845;864926,1378341;844456,1382945;813752,1389597;797376,1391131;773836,1390620;757461,1391131;740573,1391643;741085,1389597;744667,1384481;902282,1358387;1009236,1317968;1037381,1303131;1053245,1294944;1069621,1286247;1100325,1267828;1124889,1248897;1170945,1213083;1183738,1202850;1196020,1192106;1214443,1175222;1222119,1162432;1233145,1152326;1233234,1151691;1222631,1161408;1214955,1174199;1196532,1191083;1184250,1201827;1171457,1212060;1125401,1247874;1100837,1266805;1070133,1285224;1053757,1293921;1037893,1302107;1009748,1316945;902794,1357364;745179,1383457;733409,1383457;731874,1379364;719592,1378852;708334,1383457;675583,1383969;651531,1382945;639761,1381922;627991,1379876;635082,1372315;633620,1372713;607204,1367822;605986,1368108;555325,1358899;535367,1354806;517967,1351736;496986,1342015;470888,1332294;443766,1321549;448371,1317968;467306,1321549;475493,1328712;503639,1336898;559419,1351224;573235,1353783;588076,1356340;604451,1359922;622497,1363823;623897,1363503;640785,1366062;641296,1365038;665859,1366062;669953,1366573;707822,1366573;735456,1367596;768207,1365038;772301,1365038;773836,1369132;806076,1365038;827569,1359922;839850,1357876;847527,1356852;864414,1352759;878231,1349689;892048,1346108;917392,1341722;920706,1340480;894095,1345084;880278,1348666;866461,1351736;849574,1355829;841898,1356852;829616,1358899;796353,1361969;773836,1364015;769743,1364015;736991,1366573;709357,1365550;671489,1365550;667395,1365038;651531,1358387;642832,1364015;642810,1364059;649996,1359410;665860,1366061;641297,1365038;641490,1364913;625432,1362480;606498,1358387;590123,1354806;575282,1352247;561465,1349689;505686,1335364;477540,1327178;469353,1320015;450418,1316433;422273,1302107;414085,1302619;384916,1287782;379798,1278572;380822,1278061;398733,1287782;416643,1297503;421761,1294433;400780,1280619;383381,1272944;359329,1259130;338859,1245828;306620,1232014;294338,1221781;296897,1220758;309178,1224339;283591,1197734;269263,1185967;255958,1174199;239071,1160385;214507,1133268;212822,1128002;207854,1123035;190967,1104617;188920,1095407;182267,1086198;181475,1084955;173568,1079546;158215,1057546;149516,1037081;148493,1037081;136723,1014569;125465,992057;113694,965964;102948,939359;113694,957266;124441,979778;128023,992057;129504,994228;127681,984755;122929,976132;115194,958742;106018,943452;94760,912754;85115,881285;81947,872112;68153,817060;62052,777096;62009,778194;62521,786381;65079,805311;68150,824753;63032,807869;59450,786381;55356,786381;52797,766938;49215,754659;46145,742892;37445,733683;34887,733683;32328,720891;31304,704519;33351,681496;34375,673310;36118,667695;35270,654891;36422,635960;38469,632123;38469,629821;34375,637495;30793,632379;24140,623170;22925,615879;22605,616518;20558,636984;19023,657449;17488,673310;17488,706054;17999,722938;19023,739822;14417,755683;13394,755683;10323,724985;10323,693263;12882,668705;17486,673307;13394,668193;12370,649775;13394,621635;13905,613960;15441,601169;21582,578146;24641,562851;23629,559215;20046,579681;13905,602704;12370,615495;11858,623170;10835,651309;11858,669728;9300,694287;9300,726008;12370,756706;13394,756706;20046,785869;23629,809916;31304,834474;43394,887284;44449,897405;46657,897405;57915,924522;62009,938336;54333,926568;46145,908149;45634,913266;41181,899467;37957,899963;34375,888196;22093,860056;14417,834986;13905,814009;10323,789450;7764,764892;2136,746985;5717,651821;9300,627263;6230,613960;12370,577123;13905,568425;17999,538750;28746,517261;26187,546425;28745,541426;30281,529477;30793,516238;35398,499354;42563,473772;51262,447679;51914,446946;55868,426191;61497,411353;68150,399074;81455,373492;92201,350469;107554,320794;118812,308003;128023,290096;135699,278840;143887,274747;145934,271677;154122,255305;169986,236886;170418,244584;169260,247820;185849,230746;194037,220002;204784,209770;205710,210798;205296,210281;218601,196979;231906,184699;246235,169350;266192,154513;287685,138652;300536,129689;309178,121768;324531,112559;340906,103861;343074,102747;348646,97274;357794,90559;367837,85443;374941,83807;376216,82884;515409,26604;520573,25482;534855,20465;544706,18482;549842,18439;551742,17907;668418,2558;701553,2430;736991,3069;737651,3564;754902,1535;770766,4093;786630,7162;794815,9022;786118,6651;770254,3581;754390,1023;75439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10:wrap anchorx="page" anchory="page"/>
            </v:group>
          </w:pict>
        </mc:Fallback>
      </mc:AlternateContent>
    </w:r>
    <w:r w:rsidR="00B5215C">
      <mc:AlternateContent>
        <mc:Choice Requires="wps">
          <w:drawing>
            <wp:anchor distT="0" distB="0" distL="114300" distR="114300" simplePos="0" relativeHeight="251685376" behindDoc="0" locked="0" layoutInCell="1" allowOverlap="1">
              <wp:simplePos x="0" y="0"/>
              <wp:positionH relativeFrom="column">
                <wp:posOffset>6452235</wp:posOffset>
              </wp:positionH>
              <wp:positionV relativeFrom="paragraph">
                <wp:posOffset>1621485</wp:posOffset>
              </wp:positionV>
              <wp:extent cx="2871114" cy="2936814"/>
              <wp:effectExtent l="0" t="0" r="0" b="0"/>
              <wp:wrapNone/>
              <wp:docPr id="92" name="Oval 92"/>
              <wp:cNvGraphicFramePr/>
              <a:graphic xmlns:a="http://schemas.openxmlformats.org/drawingml/2006/main">
                <a:graphicData uri="http://schemas.microsoft.com/office/word/2010/wordprocessingShape">
                  <wps:wsp>
                    <wps:cNvSpPr/>
                    <wps:spPr>
                      <a:xfrm>
                        <a:off x="0" y="0"/>
                        <a:ext cx="2871114" cy="293681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3586E" w:rsidRPr="00C3586E" w:rsidRDefault="00C3586E" w:rsidP="00C3586E">
                          <w:pPr>
                            <w:spacing w:after="0"/>
                            <w:jc w:val="center"/>
                            <w:rPr>
                              <w:b/>
                              <w:color w:val="FFFFFF" w:themeColor="background1"/>
                              <w:sz w:val="24"/>
                              <w:szCs w:val="24"/>
                            </w:rPr>
                          </w:pPr>
                          <w:r w:rsidRPr="00C3586E">
                            <w:rPr>
                              <w:b/>
                              <w:color w:val="FFFFFF" w:themeColor="background1"/>
                              <w:sz w:val="24"/>
                              <w:szCs w:val="24"/>
                            </w:rPr>
                            <w:t xml:space="preserve">Integrated care </w:t>
                          </w:r>
                        </w:p>
                        <w:p w:rsidR="00BF798E" w:rsidRPr="00C3586E" w:rsidRDefault="00C3586E" w:rsidP="00C3586E">
                          <w:pPr>
                            <w:spacing w:after="0"/>
                            <w:jc w:val="center"/>
                            <w:rPr>
                              <w:color w:val="FFFFFF" w:themeColor="background1"/>
                              <w:sz w:val="24"/>
                              <w:szCs w:val="24"/>
                            </w:rPr>
                          </w:pPr>
                          <w:r w:rsidRPr="00C3586E">
                            <w:rPr>
                              <w:color w:val="FFFFFF" w:themeColor="background1"/>
                              <w:sz w:val="24"/>
                              <w:szCs w:val="24"/>
                            </w:rPr>
                            <w:t>combine s medical and behavioral health services to comprehensively treat the variety of needs patients bring to their pediatrician. Working side by side helps us collaborate and provide the highest quality, most efficient care.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2" o:spid="_x0000_s1027" style="position:absolute;margin-left:508.05pt;margin-top:127.7pt;width:226.05pt;height:231.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" filled="f" stroked="f" strokeweight="1pt">
              <v:stroke joinstyle="miter"/>
              <v:textbox>
                <w:txbxContent>
                  <w:p w:rsidR="00C3586E" w:rsidRPr="00C3586E" w:rsidRDefault="00C3586E" w:rsidP="00C3586E">
                    <w:pPr>
                      <w:spacing w:after="0"/>
                      <w:jc w:val="center"/>
                      <w:rPr>
                        <w:b/>
                        <w:color w:val="FFFFFF" w:themeColor="background1"/>
                        <w:sz w:val="24"/>
                        <w:szCs w:val="24"/>
                      </w:rPr>
                    </w:pPr>
                    <w:r w:rsidRPr="00C3586E">
                      <w:rPr>
                        <w:b/>
                        <w:color w:val="FFFFFF" w:themeColor="background1"/>
                        <w:sz w:val="24"/>
                        <w:szCs w:val="24"/>
                      </w:rPr>
                      <w:t xml:space="preserve">Integrated care </w:t>
                    </w:r>
                  </w:p>
                  <w:p w:rsidR="00BF798E" w:rsidRPr="00C3586E" w:rsidRDefault="00C3586E" w:rsidP="00C3586E">
                    <w:pPr>
                      <w:spacing w:after="0"/>
                      <w:jc w:val="center"/>
                      <w:rPr>
                        <w:color w:val="FFFFFF" w:themeColor="background1"/>
                        <w:sz w:val="24"/>
                        <w:szCs w:val="24"/>
                      </w:rPr>
                    </w:pPr>
                    <w:r w:rsidRPr="00C3586E">
                      <w:rPr>
                        <w:color w:val="FFFFFF" w:themeColor="background1"/>
                        <w:sz w:val="24"/>
                        <w:szCs w:val="24"/>
                      </w:rPr>
                      <w:t>combine s medical and behavioral health services to comprehensively treat the variety of needs patients bring to their pediatrician. Working side by side helps us collaborate and provide the highest quality, most efficient care.</w:t>
                    </w:r>
                  </w:p>
                </w:txbxContent>
              </v:textbox>
            </v:oval>
          </w:pict>
        </mc:Fallback>
      </mc:AlternateContent>
    </w:r>
    <w:r w:rsidR="002172A5">
      <mc:AlternateContent>
        <mc:Choice Requires="wps">
          <w:drawing>
            <wp:anchor distT="0" distB="0" distL="114300" distR="114300" simplePos="0" relativeHeight="251660800" behindDoc="0" locked="0" layoutInCell="1" allowOverlap="1" wp14:anchorId="78BDDB82" wp14:editId="269B015D">
              <wp:simplePos x="0" y="0"/>
              <wp:positionH relativeFrom="column">
                <wp:posOffset>6488430</wp:posOffset>
              </wp:positionH>
              <wp:positionV relativeFrom="paragraph">
                <wp:posOffset>1818970</wp:posOffset>
              </wp:positionV>
              <wp:extent cx="2761130" cy="2726229"/>
              <wp:effectExtent l="0" t="0" r="1270" b="0"/>
              <wp:wrapNone/>
              <wp:docPr id="46" name="Freeform: Shape 10">
                <a:extLst xmlns:a="http://schemas.openxmlformats.org/drawingml/2006/main"/>
              </wp:docPr>
              <wp:cNvGraphicFramePr/>
              <a:graphic xmlns:a="http://schemas.openxmlformats.org/drawingml/2006/main">
                <a:graphicData uri="http://schemas.microsoft.com/office/word/2010/wordprocessingShape">
                  <wps:wsp>
                    <wps:cNvSpPr/>
                    <wps:spPr>
                      <a:xfrm rot="10800000" flipH="1" flipV="1">
                        <a:off x="0" y="0"/>
                        <a:ext cx="2761130" cy="272622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bg1">
                          <a:alpha val="47451"/>
                        </a:schemeClr>
                      </a:solidFill>
                      <a:ln w="9525" cap="flat">
                        <a:noFill/>
                        <a:prstDash val="solid"/>
                        <a:miter/>
                      </a:ln>
                    </wps:spPr>
                    <wps:txbx>
                      <w:txbxContent>
                        <w:p w:rsidR="00BF798E" w:rsidRDefault="00BF798E" w:rsidP="00BF798E">
                          <w:pPr>
                            <w:spacing w:after="0"/>
                          </w:pPr>
                        </w:p>
                      </w:txbxContent>
                    </wps:txbx>
                    <wps:bodyPr rtlCol="0" anchor="ctr"/>
                  </wps:wsp>
                </a:graphicData>
              </a:graphic>
              <wp14:sizeRelH relativeFrom="margin">
                <wp14:pctWidth>0</wp14:pctWidth>
              </wp14:sizeRelH>
              <wp14:sizeRelV relativeFrom="margin">
                <wp14:pctHeight>0</wp14:pctHeight>
              </wp14:sizeRelV>
            </wp:anchor>
          </w:drawing>
        </mc:Choice>
        <mc:Fallback>
          <w:pict>
            <v:shape w14:anchorId="78BDDB82" id="Freeform: Shape 10" o:spid="_x0000_s1028" style="position:absolute;margin-left:510.9pt;margin-top:143.25pt;width:217.4pt;height:214.65pt;rotation:180;flip:x 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7519,261259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" adj="-11796480,,540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opacity="31097f"/>
              <v:stroke joinstyle="miter"/>
              <v:formulas/>
              <v:path arrowok="t" o:connecttype="custom" o:connectlocs="1501150,2711444;1488246,2718395;1489019,2718727;1608445,2640869;1566723,2650808;1504140,2658760;1501161,2650808;1544869,2646833;1608445,2640869;1716971,2630464;1714423,2631184;1715729,2630930;938413,2615524;982618,2626954;1001493,2627947;1054141,2653791;1077982,2658760;1079474,2659257;1084936,2653791;1105797,2659754;1126658,2664723;1167762,2674288;1168380,2673669;1216062,2681621;1238909,2685596;1261757,2687584;1308445,2689572;1372021,2688578;1374780,2688578;1380962,2685099;1394869,2680626;1409025,2680378;1418710,2681620;1421317,2688578;1443544,2688578;1436591,2698517;1432617,2703487;1419703,2709451;1395862,2709451;1365068,2707463;1298511,2705475;1248843,2701499;1205134,2695536;1161426,2688578;1094870,2678638;1043215,2661742;1043812,2661308;1013413,2651803;986592,2639876;955798,2629936;924010,2619003;938413,2615524;1523165,2594214;1507987,2596532;1403023,2601835;1437584,2606081;1446525,2604093;1508114,2597136;1518249,2595164;1617471,2579813;1565920,2587685;1583610,2588190;1609066,2583469;1805651,2577514;1643967,2620596;1725787,2602355;769043,2557379;883281,2606081;924010,2619003;954804,2629935;985599,2639875;1012420,2651802;1006459,2656772;990565,2653790;933944,2632918;906129,2621984;878315,2610057;841559,2597136;809771,2583221;784937,2570300;769043,2557379;815733,2532531;870368,2560361;863415,2564337;799839,2533525;815733,2532531;614077,2464944;681627,2502713;695534,2518616;663746,2501719;639905,2486811;614077,2464944;732528,2439440;732537,2439723;735892,2443786;736262,2442083;2183242,2374195;2179634,2374496;2120032,2417235;2061422,2449041;2019701,2473889;1996854,2483828;1973013,2493768;1944204,2508677;1922350,2521598;1890562,2534519;1857781,2546446;1848840,2555391;1834933,2560361;1800166,2566325;1755463,2580240;1714735,2593160;1670033,2606082;1614404,2619997;1535928,2632918;1533941,2635900;1496210,2645338;1497187,2645839;1539089,2635357;1539902,2632918;1618379,2619997;1674008,2606082;1718709,2593160;1759438,2580240;1804139,2566325;1838908,2560361;1815371,2574491;1816060,2574276;1840894,2559367;1854802,2554398;1855728,2554141;1861755,2547440;1894537,2535513;1926325,2522592;1948179,2509670;1976986,2494762;2000827,2484823;2017176,2477711;2025662,2471901;2067384,2447053;2125992,2415248;479802,2360451;483573,2363688;484861,2364344;2189909,2334504;2189568,2334739;2189568,2335023;2191147,2335248;2191555,2334739;2211370,2319668;2205505,2323722;2204468,2324800;2208490,2322224;398692,2269604;436210,2313802;406461,2278084;2281704,2269575;2281616,2269606;2280959,2274110;2265065,2292000;2246190,2312872;2247328,2312611;2265065,2292994;2280959,2275103;2281704,2269575;495786,2247193;497753,2249590;497852,2249261;348847,2224412;374675,2241310;375943,2242804;387712,2245409;414408,2270133;451164,2299951;467058,2321817;475998,2332751;513746,2364557;502819,2373502;467665,2334419;466065,2334739;499333,2371723;502819,2373502;513747,2364557;608117,2439101;589243,2445064;596196,2450035;568382,2451028;550501,2439101;533614,2426180;491893,2391392;453151,2356605;417389,2321817;400502,2304921;384608,2287030;390569,2279079;410436,2296970;432290,2313866;459111,2342690;461391,2344647;432290,2313866;411429,2296970;391561,2279079;369707,2252242;348847,2224412;2537249,2066378;2536745,2066594;2525896,2092648;2526820,1941859;2500495,1979906;2487580,2003760;2474667,2025626;2443872,2066378;2417051,2107129;2393210,2139929;2391223,2141144;2389596,2143556;2392216,2141917;2416057,2109117;2442879,2068366;2473673,2027615;2486588,2005749;2499501,1981895;2526322,1943131;2629633,1928222;2616719,1966985;2593872,2008730;2571024,2051470;2550163,2078305;2564071,2050475;2575991,2022645;2584931,2007737;2596852,1987858;2607779,1967980;2629633,1928222;2565335,1843023;2541223,1885483;2540779,1886503;2565064,1843738;2578559,1746856;2549578,1826080;2488616,1950761;2479691,1964880;2479633,1964997;2458772,2000779;2437912,2039542;2414071,2069360;2394203,2103154;2276985,2235346;2238243,2268146;2234526,2270974;2232923,2272598;2216723,2285811;2203475,2300945;2154800,2337721;2147173,2342542;2126456,2359439;2123465,2361383;2119038,2365551;2080297,2391393;2041555,2415248;2037120,2417496;2010889,2434544;2002758,2438648;1994867,2444071;1968045,2458981;1942985,2468814;1887132,2497002;1756093,2545903;1664780,2569395;1738576,2555391;1752484,2552409;1797185,2536506;1824999,2527561;1869702,2504700;1920363,2486809;1952822,2474074;1967052,2465937;1979965,2461963;1997847,2452022;2002545,2448755;2014734,2437114;2041555,2421211;2072068,2406245;2083277,2399344;2122019,2373502;2138906,2357599;2157780,2345672;2206455,2308897;2241224,2276097;2279965,2243297;2397183,2111104;2413315,2083666;2414071,2081286;2439898,2041529;2447845,2029602;2458412,2014938;2461753,2008730;2482613,1972949;2523342,1888464;2563077,1798017;2574749,1761241;2687248,1658867;2684268,1660855;2684268,1660855;2696631,1599961;2696274,1601719;2699168,1605195;2708109,1615134;2714070,1611158;2714220,1610396;2710096,1613146;2700162,1604200;2687777,1487054;2687083,1487092;2685827,1487162;2686255,1491887;2685262,1516736;2681289,1531644;2657448,1569413;2651488,1602214;2645527,1613146;2635594,1660855;2624666,1698624;2612745,1735400;2605792,1764224;2597845,1794041;2604183,1784178;2609766,1763229;2614732,1733411;2626653,1696636;2637580,1658867;2647514,1611158;2653474,1600225;2659435,1567426;2683276,1529656;2667382,1606188;2655461,1669800;2628639,1751302;2623334,1759560;2621066,1771927;2613739,1793048;2585925,1853677;2573011,1885483;2565064,1902380;2555130,1920271;2528309,1967980;2499501,2014694;2462747,2077312;2422018,2138935;2395197,2173722;2366389,2207516;2356455,2221431;2345528,2235346;2328641,2249261;2301021,2279858;2301819,2283055;2273012,2312872;2242216,2334739;2217383,2354617;2193857,2371819;2197515,2371515;2223343,2352630;2248178,2332751;2278972,2310885;2307780,2281067;2306786,2277091;2334601,2246280;2351489,2232365;2362415,2218450;2372349,2204535;2401157,2170741;2427978,2135953;2468707,2074329;2505461,2011712;2534269,1964997;2561090,1917289;2571024,1899398;2578971,1882502;2591885,1850696;2619700,1790066;2630626,1749315;2657448,1667813;2669368,1604202;2685262,1527668;2688846,1514225;2686255,1513753;2687248,1488906;2709102,1466045;2697535,1514270;2697536,1514270;2709103,1466046;2718043,1456106;2712083,1469027;2710718,1496111;2710096,1521705;2700162,1552289;2700162,1555782;2712083,1521705;2714070,1469026;2718701,1458987;2675328,1413366;2668819,1428761;2666388,1451136;2663254,1440684;2662108,1442159;2665395,1453124;2663408,1469027;2667382,1481948;2670461,1481777;2668374,1474990;2670361,1459087;2675328,1413366;2758772,1386531;2760759,1387524;2759765,1429269;2760759,1458093;2757778,1510771;2754798,1540589;2745858,1584322;2742878,1621098;2727977,1688685;2714070,1747326;2689236,1758260;2691223,1752296;2695196,1710551;2710096,1666819;2722017,1659862;2722017,1659861;2734931,1584322;2741884,1548540;2747844,1511766;2752812,1476978;2754798,1444178;2755791,1416348;2757778,1401439;2758772,1386531;139908,925679;140402,925927;140449,925788;199841,783216;177987,823967;160106,838876;160063,839828;158334,877878;158384,877787;160106,839870;177987,824960;199841,784210;200585,784706;200958,783961;211760,696744;197853,706683;176993,750416;181765,754236;181920,753565;177987,750416;198847,706683;211162,697882;288251,640090;286996,641095;281670,661584;278317,671896;186926,838876;174012,879627;162092,921372;136264,1008837;119377,1068473;111430,1113201;107456,1136060;104476,1158921;95536,1220545;92555,1258314;97523,1298071;99851,1276408;99509,1269247;103483,1227502;112423,1165878;119514,1157364;129810,1088419;129311,1076425;139124,1048274;144964,1024640;143218,1028716;137258,1026728;122357,1069468;123350,1093322;116396,1139043;115403,1146994;105470,1158921;108449,1136060;112423,1113201;120370,1068473;137258,1008837;163085,921372;175006,879627;187919,838876;279310,671896;288251,640090;306132,540697;306131,540697;311098,544673;311098,544672;485130,399189;484940,399341;484360,399998;476247,408504;474196,411490;472855,413005;467058,421426;406463,492989;389575,512867;372688,533739;298014,616321;373681,532746;390568,511873;407455,491994;468051,420431;474196,411490;484360,399998;510347,330651;501773,333640;495397,336009;493879,337935;482952,347874;455137,365765;436264,386638;418383,407510;406463,418444;406058,417936;394790,431489;375667,455220;344873,489013;349840,494976;349935,494892;345866,490007;376660,456213;407455,418444;419376,407511;437257,386638;456130,365766;483945,347875;494872,337936;506793,333463;510556,332295;1949172,151077;1999833,173937;2021687,191828;1973013,167973;1949172,151077;1784272,78520;1824007,87465;1879636,115295;1784272,78520;1186262,71935;1165400,74544;1120698,80508;1076989,90447;1058116,96411;1036262,102374;988440,111774;979639,115296;919043,136168;859441,160022;817719,178907;789905,189840;721362,221646;688581,242519;656793,263391;606130,301160;558448,338929;512814,378762;516727,383657;526412,377010;534656,370861;564408,344893;612090,307124;662752,269354;694540,248481;727322,227609;795864,195804;822686,181888;864407,163003;924010,139149;984605,118277;1010059,113275;1022355,109070;1189718,72944;1541516,50566;1562749,52678;1591557,62617;1569703,59636;1524008,50690;1541516,50566;1657120,42738;1697848,45720;1747516,65598;1685927,54666;1657120,42738;1324836,42490;1210102,48702;1130632,59635;1092883,69574;1060102,81501;1014406,87465;841559,154058;778977,181888;760103,188845;743216,197791;711428,214688;661759,240530;624011,270348;514740,355826;491904,375694;469564,396103;470037,396577;298184,598344;263416,646053;247522,674877;231628,701713;201826,757373;169410,808484;169046,810052;158118,839870;150171,853785;148184,855772;139369,885094;137258,902488;135271,927335;121364,968087;108449,1008837;94542,1068473;86595,1123140;81629,1177805;88582,1140036;89226,1136919;90569,1122145;98516,1067480;101004,1068310;101220,1067387;98517,1066485;112424,1006850;125337,966098;139181,925534;138252,925347;140238,900500;151165,853785;159112,839870;159379,839143;170040,810052;202820,758367;232622,702707;248516,675872;264410,647047;299178,599339;471031,397572;516727,355827;625998,270349;663746,240531;713415,214689;745203,197791;762090,188847;780964,181888;843547,154058;1016394,87466;1062089,81502;1094870,69575;1132618,59636;1212088,48702;1326823,42863;1419044,45959;1464405,0;1511093,2981;1558775,7951;1590563,15903;1611425,25842;1637252,20872;1675993,29818;1699834,36775;1698841,37769;1697848,44726;1657120,41745;1643213,37769;1629305,34787;1602484,28823;1575663,22860;1547849,18884;1517055,18884;1492220,18884;1453479,18884;1451659,18303;1434604,26836;1440564,36775;1500167,48702;1473643,49165;1474091,49200;1502153,48702;1525994,51684;1571690,60629;1593544,63611;1630299,71563;1668047,79514;1704802,88459;1741557,99393;1759438,104362;1777319,110326;1777549,110536;1790372,112749;1821445,124302;1825786,130882;1826987,131199;1854802,142131;1878643,152071;1902484,163004;1920364,172944;1932285,178907;1945198,185864;1988907,210713;2044536,246494;2073344,266373;2074178,266969;2088900,275918;2649501,1330871;2649082,1339188;2660427,1340810;2671354,1348761;2676321,1375597;2695195,1407403;2703143,1408126;2703143,1400446;2711218,1378001;2711089,1373610;2719036,1346773;2729964,1346773;2746850,1335841;2748837,1379574;2743871,1400446;2737911,1420324;2734930,1453124;2733937,1470021;2731950,1486918;2727715,1489744;2727977,1490893;2732035,1488186;2733937,1472008;2734930,1455112;2737911,1422312;2743871,1402433;2748837,1381561;2756784,1387525;2755791,1402433;2753805,1417343;2752811,1445173;2750824,1477972;2745858,1512760;2739897,1549535;2732943,1585316;2720030,1660855;2708109,1667813;2693208,1711546;2689235,1753291;2687248,1759254;2670361,1804975;2665394,1808951;2644533,1857653;2666388,1808951;2671354,1804975;2639566,1895422;2622679,1904368;2619177,1911377;2619700,1912318;2623673,1904367;2640560,1895422;2628639,1929216;2606785,1968973;2595859,1988852;2583938,2008730;2574997,2023639;2562084,2052463;2548177,2080293;2526322,2110111;2504468,2137941;2505379,2136065;2480626,2169747;2426984,2228389;2416424,2244647;2426984,2229382;2480626,2170740;2439898,2232364;2418913,2254355;2402067,2266746;2401156,2268146;2390624,2276253;2390230,2279079;2343541,2326787;2293872,2372508;2291575,2374176;2274998,2395368;2235263,2425186;2198126,2453055;2197993,2453216;2235263,2426180;2274998,2396362;2242216,2429162;2215520,2446556;2197052,2454360;2196521,2455005;2176654,2467925;2169168,2471397;2150331,2486686;2131953,2499731;2104138,2517622;2095198,2518616;2085261,2523035;2083717,2524209;2096191,2519610;2105132,2518616;2069370,2545452;2046522,2557380;2023675,2568313;2007537,2570735;2004801,2572288;1929304,2605088;1925455,2605963;1902484,2620990;1915397,2624966;1867715,2645839;1871689,2631924;1855795,2637888;1840894,2642857;1810099,2652796;1805985,2647855;1791225,2650808;1773344,2654784;1736590,2663730;1735378,2664293;1770364,2655777;1788245,2651802;1803145,2648820;1809105,2653790;1839901,2643850;1854801,2638881;1870695,2632918;1866721,2646833;1824999,2666711;1822954,2666138;1794205,2677644;1770364,2684602;1734603,2693547;1719827,2692305;1688921,2698322;1687914,2700505;1605464,2716408;1586590,2711437;1570696,2711437;1542881,2720383;1518047,2722371;1493213,2723365;1490515,2722208;1467882,2726223;1440564,2721377;1441558,2720383;1446525,2713425;1423677,2710444;1434604,2704480;1467386,2703486;1499174,2702493;1544868,2703486;1576656,2700505;1636258,2687583;1675993,2678638;1705795,2677644;1707868,2676681;1678974,2677645;1639239,2686590;1579637,2699511;1547849,2702493;1502153,2701499;1470365,2702493;1437584,2703487;1438578,2699511;1445531,2689572;1751490,2638881;1959105,2560361;2013740,2531537;2044536,2515634;2076324,2498738;2135926,2462956;2183608,2426180;2273012,2356605;2297845,2336727;2321686,2315855;2357448,2283055;2372349,2258207;2393753,2238576;2393925,2237342;2373343,2256219;2358442,2281067;2322680,2313867;2298839,2334739;2274006,2354617;2184602,2424192;2136920,2460968;2077317,2496750;2045530,2513646;2014734,2529549;1960099,2558373;1752484,2636893;1446525,2687584;1423677,2687584;1420697,2679633;1396856,2678638;1375002,2687584;1311426,2688578;1264738,2686590;1241889,2684602;1219042,2680626;1232806,2665938;1229969,2666711;1178691,2657210;1176327,2657766;1077983,2639876;1039241,2631924;1005466,2625961;964739,2607075;914076,2588191;861428,2567318;870368,2560361;907123,2567318;923017,2581233;977652,2597136;1085930,2624966;1112751,2629936;1141559,2634905;1173347,2641863;1208378,2649442;1211094,2648820;1243876,2653791;1244869,2651803;1292551,2653791;1300498,2654784;1374008,2654784;1427650,2656772;1491226,2651803;1499173,2651803;1502153,2659754;1564735,2651803;1606457,2641863;1630298,2637888;1645199,2635900;1677980,2627948;1704802,2621985;1731622,2615027;1780820,2606508;1787252,2604094;1735597,2613039;1708775,2619997;1681955,2625961;1649173,2633912;1634273,2635900;1610432,2639876;1545862,2645839;1502153,2649815;1494206,2649815;1430631,2654784;1376988,2652796;1303479,2652796;1295532,2651803;1264738,2638881;1247850,2649815;1247807,2649900;1261757,2640869;1292552,2653790;1244870,2651802;1245246,2651559;1214075,2646833;1177321,2638881;1145533,2631924;1116724,2626954;1089904,2621985;981626,2594155;926990,2578252;911096,2564337;874341,2557379;819706,2529549;803812,2530543;747189,2501719;737256,2483828;739242,2482835;774011,2501719;808778,2520604;818712,2514641;777984,2487804;744210,2472896;697521,2446059;657786,2420217;595204,2393381;571363,2373503;576329,2371515;600170,2378472;550501,2326787;522687,2303928;496859,2281067;464078,2254231;416396,2201552;413125,2191322;403482,2181674;370701,2145892;366728,2128002;353813,2110111;352275,2107697;336925,2097189;307124,2054451;290237,2014694;288251,2014694;265403,1970961;243549,1927228;220701,1876538;199841,1824854;220701,1859641;241562,1903374;248516,1927228;251390,1931445;247852,1913043;238628,1896291;223612,1862507;205800,1832804;183946,1773168;165222,1712035;159074,1694214;132297,1587269;120454,1509632;120370,1511766;121364,1527668;126330,1564444;132290,1602214;122357,1569413;115403,1527668;107456,1527668;102489,1489899;95536,1466045;89576,1443185;72688,1425294;67722,1425294;62754,1400446;60767,1368640;64741,1323914;66728,1308011;70111,1297103;68466,1272229;70701,1235453;74675,1228000;74675,1223526;66728,1238436;59775,1228496;46860,1210606;44501,1196442;43881,1197684;39907,1237441;36926,1277198;33947,1308011;33947,1371621;34940,1404421;36926,1437220;27987,1468033;26000,1468033;20040,1408397;20040,1346773;25006,1299065;33943,1308005;26000,1298071;24013,1262290;26000,1207623;26993,1192715;29973,1167866;41894,1123140;47833,1093427;45867,1086364;38913,1126121;26993,1170848;24013,1195696;23019,1210606;21032,1265271;23019,1301053;18053,1348761;18053,1410385;24013,1470021;26000,1470021;38913,1526675;45867,1573389;60767,1621098;84236,1723690;86284,1743352;90570,1743352;112424,1796029;120371,1822866;105470,1800005;89576,1764224;88583,1774163;79940,1747358;73682,1748321;66728,1725461;42887,1670794;27987,1622092;26993,1581341;20040,1533632;15072,1485923;4146,1451136;11099,1266266;18053,1218557;12093,1192715;24013,1121152;26993,1104255;34940,1046607;55801,1004862;50834,1061516;55799,1051805;58781,1028592;59775,1002874;68714,970074;82622,920377;99509,869687;100775,868263;108450,827942;119377,799118;132291,775264;158119,725567;178979,680841;208781,623193;230635,598344;248516,563557;263417,541691;279311,533739;283284,527776;299178,495970;329972,460189;330811,475144;328564,481430;360766,448261;376660,427389;397522,407511;399320,409509;398516,408504;424343,382662;450171,358808;477985,328990;516727,300166;558448,269354;583394,251941;600170,236554;629971,218663;661759,201767;665967,199602;676784,188971;694541,175925;714036,165986;727828,162809;730301,161015;1000499,51683;1010525,49502;1038247,39756;1057370,35905;1067341,35820;1071029,34787;1297518,4969;1361839,4721;1430631,5963;1431911,6924;1465399,2981;1496193,7950;1526988,13914;1542876,17528;1525994,12921;1495199,6957;1464405,1988;1464405,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textboxrect="0,0,2647519,2612594"/>
              <v:textbox>
                <w:txbxContent>
                  <w:p w:rsidR="00BF798E" w:rsidRDefault="00BF798E" w:rsidP="00BF798E">
                    <w:pPr>
                      <w:spacing w:after="0"/>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352C9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C74428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3330E49"/>
    <w:multiLevelType w:val="multilevel"/>
    <w:tmpl w:val="52A4F67A"/>
    <w:numStyleLink w:val="Style1"/>
  </w:abstractNum>
  <w:abstractNum w:abstractNumId="3" w15:restartNumberingAfterBreak="0">
    <w:nsid w:val="346E2CFD"/>
    <w:multiLevelType w:val="hybridMultilevel"/>
    <w:tmpl w:val="52A4F6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2D6D92"/>
    <w:multiLevelType w:val="multilevel"/>
    <w:tmpl w:val="52A4F67A"/>
    <w:styleLink w:val="Style1"/>
    <w:lvl w:ilvl="0">
      <w:start w:val="1"/>
      <w:numFmt w:val="bullet"/>
      <w:lvlText w:val=""/>
      <w:lvlJc w:val="left"/>
      <w:pPr>
        <w:ind w:left="720" w:hanging="360"/>
      </w:pPr>
      <w:rPr>
        <w:rFonts w:ascii="Wingdings" w:hAnsi="Wingdings" w:hint="default"/>
        <w:color w:val="44546A"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7755397B"/>
    <w:multiLevelType w:val="hybridMultilevel"/>
    <w:tmpl w:val="8D849FB4"/>
    <w:lvl w:ilvl="0" w:tplc="4BC09390">
      <w:start w:val="1"/>
      <w:numFmt w:val="bullet"/>
      <w:lvlText w:val=""/>
      <w:lvlJc w:val="left"/>
      <w:pPr>
        <w:ind w:left="720" w:hanging="360"/>
      </w:pPr>
      <w:rPr>
        <w:rFonts w:ascii="Symbol" w:hAnsi="Symbol" w:hint="default"/>
        <w:color w:val="FF33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E1D6E3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7FDE3617"/>
    <w:multiLevelType w:val="hybridMultilevel"/>
    <w:tmpl w:val="BC3AB0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6"/>
  </w:num>
  <w:num w:numId="4">
    <w:abstractNumId w:val="7"/>
  </w:num>
  <w:num w:numId="5">
    <w:abstractNumId w:val="3"/>
  </w:num>
  <w:num w:numId="6">
    <w:abstractNumId w:val="4"/>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7643"/>
    <w:rsid w:val="0000140F"/>
    <w:rsid w:val="00023293"/>
    <w:rsid w:val="00027643"/>
    <w:rsid w:val="000326CC"/>
    <w:rsid w:val="000412DF"/>
    <w:rsid w:val="000470C3"/>
    <w:rsid w:val="0005081D"/>
    <w:rsid w:val="00055584"/>
    <w:rsid w:val="0006150E"/>
    <w:rsid w:val="00061977"/>
    <w:rsid w:val="00086422"/>
    <w:rsid w:val="0008782A"/>
    <w:rsid w:val="000A065A"/>
    <w:rsid w:val="000B22AB"/>
    <w:rsid w:val="000D151A"/>
    <w:rsid w:val="00120DEC"/>
    <w:rsid w:val="00126C13"/>
    <w:rsid w:val="0014700A"/>
    <w:rsid w:val="00156696"/>
    <w:rsid w:val="0019018B"/>
    <w:rsid w:val="001B6C0D"/>
    <w:rsid w:val="001C47DF"/>
    <w:rsid w:val="001D6CC4"/>
    <w:rsid w:val="001F1308"/>
    <w:rsid w:val="00203B4E"/>
    <w:rsid w:val="002171C9"/>
    <w:rsid w:val="002172A5"/>
    <w:rsid w:val="00231C6A"/>
    <w:rsid w:val="00242A78"/>
    <w:rsid w:val="00265E48"/>
    <w:rsid w:val="002722F7"/>
    <w:rsid w:val="002802CE"/>
    <w:rsid w:val="003007A7"/>
    <w:rsid w:val="003222DC"/>
    <w:rsid w:val="003257E1"/>
    <w:rsid w:val="00325DEC"/>
    <w:rsid w:val="003652EA"/>
    <w:rsid w:val="0037154D"/>
    <w:rsid w:val="003A504D"/>
    <w:rsid w:val="003A592D"/>
    <w:rsid w:val="003D3938"/>
    <w:rsid w:val="003D4FBA"/>
    <w:rsid w:val="003F4FD8"/>
    <w:rsid w:val="003F5C61"/>
    <w:rsid w:val="004045E5"/>
    <w:rsid w:val="00421496"/>
    <w:rsid w:val="0042249E"/>
    <w:rsid w:val="0044367C"/>
    <w:rsid w:val="00477697"/>
    <w:rsid w:val="00490C44"/>
    <w:rsid w:val="00500564"/>
    <w:rsid w:val="005C0C0B"/>
    <w:rsid w:val="005E5B15"/>
    <w:rsid w:val="0062123A"/>
    <w:rsid w:val="006676A1"/>
    <w:rsid w:val="006A5067"/>
    <w:rsid w:val="006A7194"/>
    <w:rsid w:val="006E2D42"/>
    <w:rsid w:val="00722E07"/>
    <w:rsid w:val="00733159"/>
    <w:rsid w:val="0074101E"/>
    <w:rsid w:val="00747893"/>
    <w:rsid w:val="00780BF8"/>
    <w:rsid w:val="00796B1F"/>
    <w:rsid w:val="007D4928"/>
    <w:rsid w:val="007D76D9"/>
    <w:rsid w:val="007E5B18"/>
    <w:rsid w:val="007F525E"/>
    <w:rsid w:val="00806D18"/>
    <w:rsid w:val="0083044C"/>
    <w:rsid w:val="008426AB"/>
    <w:rsid w:val="0085182D"/>
    <w:rsid w:val="00863AA7"/>
    <w:rsid w:val="008709F5"/>
    <w:rsid w:val="00877A91"/>
    <w:rsid w:val="008B721A"/>
    <w:rsid w:val="008D262C"/>
    <w:rsid w:val="008E3921"/>
    <w:rsid w:val="00911148"/>
    <w:rsid w:val="00921666"/>
    <w:rsid w:val="00925552"/>
    <w:rsid w:val="0094511B"/>
    <w:rsid w:val="009469B5"/>
    <w:rsid w:val="00947471"/>
    <w:rsid w:val="00982A23"/>
    <w:rsid w:val="00991A53"/>
    <w:rsid w:val="00993023"/>
    <w:rsid w:val="009C0629"/>
    <w:rsid w:val="009D1198"/>
    <w:rsid w:val="00A04C6C"/>
    <w:rsid w:val="00A13095"/>
    <w:rsid w:val="00A71DA8"/>
    <w:rsid w:val="00A95FBF"/>
    <w:rsid w:val="00AB1147"/>
    <w:rsid w:val="00AB1F66"/>
    <w:rsid w:val="00AE1C2A"/>
    <w:rsid w:val="00AF3A6B"/>
    <w:rsid w:val="00AF5FB0"/>
    <w:rsid w:val="00B07B9A"/>
    <w:rsid w:val="00B07C29"/>
    <w:rsid w:val="00B10630"/>
    <w:rsid w:val="00B1336D"/>
    <w:rsid w:val="00B34E8D"/>
    <w:rsid w:val="00B5215C"/>
    <w:rsid w:val="00BB7D10"/>
    <w:rsid w:val="00BE15BA"/>
    <w:rsid w:val="00BE6E05"/>
    <w:rsid w:val="00BF798E"/>
    <w:rsid w:val="00C04F2A"/>
    <w:rsid w:val="00C3586E"/>
    <w:rsid w:val="00CB0D1D"/>
    <w:rsid w:val="00CC24B6"/>
    <w:rsid w:val="00CD3B21"/>
    <w:rsid w:val="00CD5D33"/>
    <w:rsid w:val="00CE6550"/>
    <w:rsid w:val="00D0268F"/>
    <w:rsid w:val="00D056B2"/>
    <w:rsid w:val="00D0664A"/>
    <w:rsid w:val="00D23062"/>
    <w:rsid w:val="00D30F1D"/>
    <w:rsid w:val="00D3659F"/>
    <w:rsid w:val="00D4030A"/>
    <w:rsid w:val="00D408FC"/>
    <w:rsid w:val="00D917EF"/>
    <w:rsid w:val="00DA0DE0"/>
    <w:rsid w:val="00DB2B90"/>
    <w:rsid w:val="00E0645C"/>
    <w:rsid w:val="00E06623"/>
    <w:rsid w:val="00E34094"/>
    <w:rsid w:val="00E3629A"/>
    <w:rsid w:val="00E41759"/>
    <w:rsid w:val="00E460E6"/>
    <w:rsid w:val="00E55D74"/>
    <w:rsid w:val="00E57F17"/>
    <w:rsid w:val="00E76EAD"/>
    <w:rsid w:val="00E81234"/>
    <w:rsid w:val="00EA120D"/>
    <w:rsid w:val="00EA49C3"/>
    <w:rsid w:val="00EF541D"/>
    <w:rsid w:val="00F06936"/>
    <w:rsid w:val="00F1493B"/>
    <w:rsid w:val="00F2210E"/>
    <w:rsid w:val="00F30107"/>
    <w:rsid w:val="00F41328"/>
    <w:rsid w:val="00F61360"/>
    <w:rsid w:val="00F716FF"/>
    <w:rsid w:val="00FB0106"/>
    <w:rsid w:val="00FC538A"/>
    <w:rsid w:val="00FC6F0B"/>
    <w:rsid w:val="00FD0533"/>
    <w:rsid w:val="00FF5B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3C1F8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0" w:unhideWhenUsed="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6550"/>
    <w:pPr>
      <w:spacing w:after="200"/>
    </w:pPr>
    <w:rPr>
      <w:rFonts w:eastAsia="Times New Roman" w:cs="Arial"/>
      <w:noProof/>
      <w:color w:val="222222"/>
      <w:sz w:val="22"/>
      <w:szCs w:val="22"/>
    </w:rPr>
  </w:style>
  <w:style w:type="paragraph" w:styleId="Heading1">
    <w:name w:val="heading 1"/>
    <w:basedOn w:val="Title"/>
    <w:next w:val="Normal"/>
    <w:link w:val="Heading1Char"/>
    <w:uiPriority w:val="9"/>
    <w:qFormat/>
    <w:rsid w:val="00265E48"/>
    <w:pPr>
      <w:outlineLvl w:val="0"/>
    </w:pPr>
    <w:rPr>
      <w:b/>
      <w:color w:val="2C567A" w:themeColor="accent1"/>
      <w:sz w:val="32"/>
      <w:szCs w:val="100"/>
    </w:rPr>
  </w:style>
  <w:style w:type="paragraph" w:styleId="Heading2">
    <w:name w:val="heading 2"/>
    <w:basedOn w:val="Normal"/>
    <w:next w:val="Normal"/>
    <w:link w:val="Heading2Char"/>
    <w:uiPriority w:val="9"/>
    <w:semiHidden/>
    <w:rsid w:val="003222DC"/>
    <w:pPr>
      <w:keepNext/>
      <w:keepLines/>
      <w:spacing w:before="40"/>
      <w:outlineLvl w:val="1"/>
    </w:pPr>
    <w:rPr>
      <w:rFonts w:asciiTheme="majorHAnsi" w:eastAsiaTheme="majorEastAsia" w:hAnsiTheme="majorHAnsi" w:cstheme="majorBidi"/>
      <w:color w:val="21405B" w:themeColor="accent1" w:themeShade="BF"/>
      <w:sz w:val="26"/>
      <w:szCs w:val="26"/>
    </w:rPr>
  </w:style>
  <w:style w:type="paragraph" w:styleId="Heading3">
    <w:name w:val="heading 3"/>
    <w:basedOn w:val="Normal"/>
    <w:next w:val="Normal"/>
    <w:link w:val="Heading3Char"/>
    <w:uiPriority w:val="9"/>
    <w:semiHidden/>
    <w:qFormat/>
    <w:rsid w:val="009D1198"/>
    <w:pPr>
      <w:keepNext/>
      <w:keepLines/>
      <w:spacing w:before="40" w:after="0"/>
      <w:outlineLvl w:val="2"/>
    </w:pPr>
    <w:rPr>
      <w:rFonts w:asciiTheme="majorHAnsi" w:eastAsiaTheme="majorEastAsia" w:hAnsiTheme="majorHAnsi" w:cstheme="majorBidi"/>
      <w:color w:val="162A3C" w:themeColor="accent1" w:themeShade="7F"/>
      <w:sz w:val="24"/>
      <w:szCs w:val="24"/>
    </w:rPr>
  </w:style>
  <w:style w:type="paragraph" w:styleId="Heading4">
    <w:name w:val="heading 4"/>
    <w:next w:val="Normal"/>
    <w:link w:val="Heading4Char"/>
    <w:semiHidden/>
    <w:rsid w:val="0085182D"/>
    <w:pPr>
      <w:spacing w:after="240"/>
      <w:outlineLvl w:val="3"/>
    </w:pPr>
    <w:rPr>
      <w:rFonts w:eastAsia="Times New Roman" w:cs="Arial"/>
      <w:b/>
      <w:noProof/>
      <w:color w:val="0072C7" w:themeColor="accent2"/>
      <w:spacing w:val="10"/>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D6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semiHidden/>
    <w:rsid w:val="00CE6550"/>
    <w:rPr>
      <w:rFonts w:eastAsia="Times New Roman" w:cs="Arial"/>
      <w:b/>
      <w:noProof/>
      <w:color w:val="0072C7" w:themeColor="accent2"/>
      <w:spacing w:val="10"/>
      <w:sz w:val="28"/>
      <w:szCs w:val="32"/>
    </w:rPr>
  </w:style>
  <w:style w:type="paragraph" w:styleId="Title">
    <w:name w:val="Title"/>
    <w:basedOn w:val="Normal"/>
    <w:next w:val="Normal"/>
    <w:link w:val="TitleChar"/>
    <w:uiPriority w:val="10"/>
    <w:rsid w:val="00991A5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1A53"/>
    <w:rPr>
      <w:rFonts w:asciiTheme="majorHAnsi" w:eastAsiaTheme="majorEastAsia" w:hAnsiTheme="majorHAnsi" w:cstheme="majorBidi"/>
      <w:spacing w:val="-10"/>
      <w:kern w:val="28"/>
      <w:sz w:val="56"/>
      <w:szCs w:val="56"/>
    </w:rPr>
  </w:style>
  <w:style w:type="paragraph" w:styleId="ListParagraph">
    <w:name w:val="List Paragraph"/>
    <w:basedOn w:val="Normal"/>
    <w:uiPriority w:val="34"/>
    <w:semiHidden/>
    <w:rsid w:val="00877A91"/>
    <w:pPr>
      <w:ind w:left="720"/>
      <w:contextualSpacing/>
    </w:pPr>
  </w:style>
  <w:style w:type="numbering" w:customStyle="1" w:styleId="Style1">
    <w:name w:val="Style1"/>
    <w:uiPriority w:val="99"/>
    <w:rsid w:val="006676A1"/>
    <w:pPr>
      <w:numPr>
        <w:numId w:val="6"/>
      </w:numPr>
    </w:pPr>
  </w:style>
  <w:style w:type="character" w:customStyle="1" w:styleId="Heading2Char">
    <w:name w:val="Heading 2 Char"/>
    <w:basedOn w:val="DefaultParagraphFont"/>
    <w:link w:val="Heading2"/>
    <w:uiPriority w:val="9"/>
    <w:semiHidden/>
    <w:rsid w:val="00CE6550"/>
    <w:rPr>
      <w:rFonts w:asciiTheme="majorHAnsi" w:eastAsiaTheme="majorEastAsia" w:hAnsiTheme="majorHAnsi" w:cstheme="majorBidi"/>
      <w:noProof/>
      <w:color w:val="21405B" w:themeColor="accent1" w:themeShade="BF"/>
      <w:sz w:val="26"/>
      <w:szCs w:val="26"/>
    </w:rPr>
  </w:style>
  <w:style w:type="paragraph" w:customStyle="1" w:styleId="Address3">
    <w:name w:val="Address 3"/>
    <w:basedOn w:val="Subtitle"/>
    <w:link w:val="Address3Char"/>
    <w:semiHidden/>
    <w:rsid w:val="00CD5D33"/>
    <w:pPr>
      <w:spacing w:after="0"/>
      <w:jc w:val="center"/>
    </w:pPr>
    <w:rPr>
      <w:rFonts w:ascii="Century Gothic" w:hAnsi="Century Gothic"/>
      <w:color w:val="0072C7" w:themeColor="accent2"/>
    </w:rPr>
  </w:style>
  <w:style w:type="character" w:customStyle="1" w:styleId="Address3Char">
    <w:name w:val="Address 3 Char"/>
    <w:basedOn w:val="SubtitleChar"/>
    <w:link w:val="Address3"/>
    <w:semiHidden/>
    <w:rsid w:val="00CE6550"/>
    <w:rPr>
      <w:rFonts w:ascii="Century Gothic" w:eastAsiaTheme="minorEastAsia" w:hAnsi="Century Gothic"/>
      <w:noProof/>
      <w:color w:val="0072C7" w:themeColor="accent2"/>
      <w:spacing w:val="15"/>
      <w:sz w:val="22"/>
      <w:szCs w:val="22"/>
    </w:rPr>
  </w:style>
  <w:style w:type="paragraph" w:styleId="Subtitle">
    <w:name w:val="Subtitle"/>
    <w:basedOn w:val="Normal"/>
    <w:next w:val="Normal"/>
    <w:link w:val="SubtitleChar"/>
    <w:uiPriority w:val="11"/>
    <w:semiHidden/>
    <w:rsid w:val="00CD5D33"/>
    <w:pPr>
      <w:numPr>
        <w:ilvl w:val="1"/>
      </w:numPr>
      <w:spacing w:after="160"/>
    </w:pPr>
    <w:rPr>
      <w:rFonts w:eastAsiaTheme="minorEastAsia" w:cstheme="minorBidi"/>
      <w:color w:val="5A5A5A" w:themeColor="text1" w:themeTint="A5"/>
      <w:spacing w:val="15"/>
    </w:rPr>
  </w:style>
  <w:style w:type="character" w:customStyle="1" w:styleId="SubtitleChar">
    <w:name w:val="Subtitle Char"/>
    <w:basedOn w:val="DefaultParagraphFont"/>
    <w:link w:val="Subtitle"/>
    <w:uiPriority w:val="11"/>
    <w:semiHidden/>
    <w:rsid w:val="00CE6550"/>
    <w:rPr>
      <w:rFonts w:eastAsiaTheme="minorEastAsia"/>
      <w:noProof/>
      <w:color w:val="5A5A5A" w:themeColor="text1" w:themeTint="A5"/>
      <w:spacing w:val="15"/>
      <w:sz w:val="22"/>
      <w:szCs w:val="22"/>
    </w:rPr>
  </w:style>
  <w:style w:type="character" w:customStyle="1" w:styleId="Heading1Char">
    <w:name w:val="Heading 1 Char"/>
    <w:basedOn w:val="DefaultParagraphFont"/>
    <w:link w:val="Heading1"/>
    <w:uiPriority w:val="9"/>
    <w:rsid w:val="00265E48"/>
    <w:rPr>
      <w:rFonts w:asciiTheme="majorHAnsi" w:eastAsiaTheme="majorEastAsia" w:hAnsiTheme="majorHAnsi" w:cstheme="majorBidi"/>
      <w:b/>
      <w:noProof/>
      <w:color w:val="2C567A" w:themeColor="accent1"/>
      <w:spacing w:val="-10"/>
      <w:kern w:val="28"/>
      <w:sz w:val="32"/>
      <w:szCs w:val="100"/>
    </w:rPr>
  </w:style>
  <w:style w:type="paragraph" w:styleId="Header">
    <w:name w:val="header"/>
    <w:basedOn w:val="Normal"/>
    <w:link w:val="HeaderChar"/>
    <w:uiPriority w:val="99"/>
    <w:semiHidden/>
    <w:rsid w:val="007D76D9"/>
    <w:pPr>
      <w:tabs>
        <w:tab w:val="center" w:pos="4680"/>
        <w:tab w:val="right" w:pos="9360"/>
      </w:tabs>
      <w:spacing w:after="0"/>
    </w:pPr>
    <w:rPr>
      <w:sz w:val="16"/>
    </w:rPr>
  </w:style>
  <w:style w:type="character" w:customStyle="1" w:styleId="HeaderChar">
    <w:name w:val="Header Char"/>
    <w:basedOn w:val="DefaultParagraphFont"/>
    <w:link w:val="Header"/>
    <w:uiPriority w:val="99"/>
    <w:semiHidden/>
    <w:rsid w:val="00CE6550"/>
    <w:rPr>
      <w:rFonts w:eastAsia="Times New Roman" w:cs="Arial"/>
      <w:noProof/>
      <w:color w:val="222222"/>
      <w:sz w:val="16"/>
      <w:szCs w:val="22"/>
    </w:rPr>
  </w:style>
  <w:style w:type="paragraph" w:styleId="Footer">
    <w:name w:val="footer"/>
    <w:basedOn w:val="Normal"/>
    <w:link w:val="FooterChar"/>
    <w:uiPriority w:val="99"/>
    <w:semiHidden/>
    <w:rsid w:val="007D76D9"/>
    <w:pPr>
      <w:tabs>
        <w:tab w:val="center" w:pos="4680"/>
        <w:tab w:val="right" w:pos="9360"/>
      </w:tabs>
    </w:pPr>
  </w:style>
  <w:style w:type="character" w:customStyle="1" w:styleId="FooterChar">
    <w:name w:val="Footer Char"/>
    <w:basedOn w:val="DefaultParagraphFont"/>
    <w:link w:val="Footer"/>
    <w:uiPriority w:val="99"/>
    <w:semiHidden/>
    <w:rsid w:val="00CE6550"/>
    <w:rPr>
      <w:rFonts w:eastAsia="Times New Roman" w:cs="Arial"/>
      <w:noProof/>
      <w:color w:val="222222"/>
      <w:sz w:val="22"/>
      <w:szCs w:val="22"/>
    </w:rPr>
  </w:style>
  <w:style w:type="paragraph" w:styleId="Quote">
    <w:name w:val="Quote"/>
    <w:basedOn w:val="Heading2"/>
    <w:next w:val="Normal"/>
    <w:link w:val="QuoteChar"/>
    <w:uiPriority w:val="29"/>
    <w:qFormat/>
    <w:rsid w:val="0000140F"/>
    <w:pPr>
      <w:jc w:val="center"/>
    </w:pPr>
    <w:rPr>
      <w:b/>
      <w:color w:val="2C567A" w:themeColor="accent1"/>
      <w:sz w:val="56"/>
    </w:rPr>
  </w:style>
  <w:style w:type="character" w:customStyle="1" w:styleId="QuoteChar">
    <w:name w:val="Quote Char"/>
    <w:basedOn w:val="DefaultParagraphFont"/>
    <w:link w:val="Quote"/>
    <w:uiPriority w:val="29"/>
    <w:rsid w:val="0000140F"/>
    <w:rPr>
      <w:rFonts w:asciiTheme="majorHAnsi" w:eastAsiaTheme="majorEastAsia" w:hAnsiTheme="majorHAnsi" w:cstheme="majorBidi"/>
      <w:b/>
      <w:noProof/>
      <w:color w:val="2C567A" w:themeColor="accent1"/>
      <w:sz w:val="56"/>
      <w:szCs w:val="26"/>
    </w:rPr>
  </w:style>
  <w:style w:type="character" w:styleId="PlaceholderText">
    <w:name w:val="Placeholder Text"/>
    <w:basedOn w:val="DefaultParagraphFont"/>
    <w:uiPriority w:val="99"/>
    <w:semiHidden/>
    <w:rsid w:val="007D76D9"/>
    <w:rPr>
      <w:color w:val="808080"/>
    </w:rPr>
  </w:style>
  <w:style w:type="character" w:customStyle="1" w:styleId="Heading3Char">
    <w:name w:val="Heading 3 Char"/>
    <w:basedOn w:val="DefaultParagraphFont"/>
    <w:link w:val="Heading3"/>
    <w:uiPriority w:val="9"/>
    <w:semiHidden/>
    <w:rsid w:val="00CE6550"/>
    <w:rPr>
      <w:rFonts w:asciiTheme="majorHAnsi" w:eastAsiaTheme="majorEastAsia" w:hAnsiTheme="majorHAnsi" w:cstheme="majorBidi"/>
      <w:noProof/>
      <w:color w:val="162A3C" w:themeColor="accent1" w:themeShade="7F"/>
    </w:rPr>
  </w:style>
  <w:style w:type="paragraph" w:customStyle="1" w:styleId="ContactInfo">
    <w:name w:val="Contact Info"/>
    <w:basedOn w:val="Normal"/>
    <w:qFormat/>
    <w:rsid w:val="009D1198"/>
    <w:pPr>
      <w:spacing w:after="120"/>
      <w:jc w:val="center"/>
    </w:pPr>
    <w:rPr>
      <w:rFonts w:asciiTheme="majorHAnsi" w:hAnsiTheme="majorHAnsi"/>
      <w:b/>
      <w:color w:val="FFFFFF" w:themeColor="background1"/>
      <w:spacing w:val="20"/>
      <w:sz w:val="24"/>
    </w:rPr>
  </w:style>
  <w:style w:type="paragraph" w:styleId="NoSpacing">
    <w:name w:val="No Spacing"/>
    <w:uiPriority w:val="1"/>
    <w:semiHidden/>
    <w:rsid w:val="009D1198"/>
    <w:rPr>
      <w:rFonts w:eastAsia="Times New Roman" w:cs="Arial"/>
      <w:noProof/>
      <w:color w:val="22222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E143221\AppData\Roaming\Microsoft\Templates\Blue%20spheres%20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78B3D89DB484173ADC153B83C1368A6"/>
        <w:category>
          <w:name w:val="General"/>
          <w:gallery w:val="placeholder"/>
        </w:category>
        <w:types>
          <w:type w:val="bbPlcHdr"/>
        </w:types>
        <w:behaviors>
          <w:behavior w:val="content"/>
        </w:behaviors>
        <w:guid w:val="{E47C6134-E200-403A-BB80-B0FCB225DFF9}"/>
      </w:docPartPr>
      <w:docPartBody>
        <w:p w:rsidR="003115DD" w:rsidRDefault="00547CB0">
          <w:pPr>
            <w:pStyle w:val="D78B3D89DB484173ADC153B83C1368A6"/>
          </w:pPr>
          <w:r w:rsidRPr="0000140F">
            <w:rPr>
              <w:rStyle w:val="PlaceholderText"/>
              <w:rFonts w:eastAsiaTheme="minorHAnsi"/>
            </w:rPr>
            <w:t>Phone Number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0" w:usb1="08070000" w:usb2="00000010" w:usb3="00000000" w:csb0="00020000" w:csb1="00000000"/>
  </w:font>
  <w:font w:name="Segoe Script">
    <w:panose1 w:val="030B0504020000000003"/>
    <w:charset w:val="00"/>
    <w:family w:val="script"/>
    <w:pitch w:val="variable"/>
    <w:sig w:usb0="0000028F"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7CB0"/>
    <w:rsid w:val="003115DD"/>
    <w:rsid w:val="003A27E9"/>
    <w:rsid w:val="00523F6A"/>
    <w:rsid w:val="00547CB0"/>
    <w:rsid w:val="0064391D"/>
    <w:rsid w:val="007C0651"/>
    <w:rsid w:val="00A36354"/>
    <w:rsid w:val="00AC2A46"/>
    <w:rsid w:val="00E06E26"/>
    <w:rsid w:val="00ED30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Title"/>
    <w:next w:val="Normal"/>
    <w:link w:val="Heading1Char"/>
    <w:uiPriority w:val="9"/>
    <w:qFormat/>
    <w:pPr>
      <w:spacing w:after="200"/>
      <w:outlineLvl w:val="0"/>
    </w:pPr>
    <w:rPr>
      <w:b/>
      <w:noProof/>
      <w:color w:val="4472C4" w:themeColor="accent1"/>
      <w:sz w:val="32"/>
      <w:szCs w:val="100"/>
    </w:rPr>
  </w:style>
  <w:style w:type="paragraph" w:styleId="Heading2">
    <w:name w:val="heading 2"/>
    <w:basedOn w:val="Normal"/>
    <w:next w:val="Normal"/>
    <w:link w:val="Heading2Char"/>
    <w:uiPriority w:val="9"/>
    <w:semiHidden/>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DDEE92B30BD4FB0B1A9A520727479D0">
    <w:name w:val="4DDEE92B30BD4FB0B1A9A520727479D0"/>
  </w:style>
  <w:style w:type="paragraph" w:customStyle="1" w:styleId="6D70A0255C16438990A0E2934CEA94F2">
    <w:name w:val="6D70A0255C16438990A0E2934CEA94F2"/>
  </w:style>
  <w:style w:type="paragraph" w:customStyle="1" w:styleId="FE8BB7FAC98D436D89FFA549DBA72B72">
    <w:name w:val="FE8BB7FAC98D436D89FFA549DBA72B72"/>
  </w:style>
  <w:style w:type="paragraph" w:customStyle="1" w:styleId="922871F81AE14A38BD0044988F30DF81">
    <w:name w:val="922871F81AE14A38BD0044988F30DF81"/>
  </w:style>
  <w:style w:type="paragraph" w:styleId="Quote">
    <w:name w:val="Quote"/>
    <w:basedOn w:val="Heading2"/>
    <w:next w:val="Normal"/>
    <w:link w:val="QuoteChar"/>
    <w:uiPriority w:val="29"/>
    <w:qFormat/>
    <w:pPr>
      <w:spacing w:after="200" w:line="240" w:lineRule="auto"/>
      <w:jc w:val="center"/>
    </w:pPr>
    <w:rPr>
      <w:b/>
      <w:noProof/>
      <w:color w:val="4472C4" w:themeColor="accent1"/>
      <w:sz w:val="56"/>
    </w:rPr>
  </w:style>
  <w:style w:type="character" w:customStyle="1" w:styleId="QuoteChar">
    <w:name w:val="Quote Char"/>
    <w:basedOn w:val="DefaultParagraphFont"/>
    <w:link w:val="Quote"/>
    <w:uiPriority w:val="29"/>
    <w:rPr>
      <w:rFonts w:asciiTheme="majorHAnsi" w:eastAsiaTheme="majorEastAsia" w:hAnsiTheme="majorHAnsi" w:cstheme="majorBidi"/>
      <w:b/>
      <w:noProof/>
      <w:color w:val="4472C4" w:themeColor="accent1"/>
      <w:sz w:val="56"/>
      <w:szCs w:val="26"/>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paragraph" w:customStyle="1" w:styleId="95E5491267944E7487927373B39D7041">
    <w:name w:val="95E5491267944E7487927373B39D7041"/>
  </w:style>
  <w:style w:type="paragraph" w:customStyle="1" w:styleId="E731DEEAE48D4D1085164B2FCDCC215C">
    <w:name w:val="E731DEEAE48D4D1085164B2FCDCC215C"/>
  </w:style>
  <w:style w:type="paragraph" w:customStyle="1" w:styleId="53482D8F0E5D4436A6CF3F6CE49B67AB">
    <w:name w:val="53482D8F0E5D4436A6CF3F6CE49B67AB"/>
  </w:style>
  <w:style w:type="character" w:styleId="PlaceholderText">
    <w:name w:val="Placeholder Text"/>
    <w:basedOn w:val="DefaultParagraphFont"/>
    <w:uiPriority w:val="99"/>
    <w:semiHidden/>
    <w:rPr>
      <w:color w:val="808080"/>
    </w:rPr>
  </w:style>
  <w:style w:type="paragraph" w:customStyle="1" w:styleId="D78B3D89DB484173ADC153B83C1368A6">
    <w:name w:val="D78B3D89DB484173ADC153B83C1368A6"/>
  </w:style>
  <w:style w:type="paragraph" w:customStyle="1" w:styleId="358BEBED01B94219A981A4A3EF77A344">
    <w:name w:val="358BEBED01B94219A981A4A3EF77A344"/>
  </w:style>
  <w:style w:type="character" w:customStyle="1" w:styleId="Heading1Char">
    <w:name w:val="Heading 1 Char"/>
    <w:basedOn w:val="DefaultParagraphFont"/>
    <w:link w:val="Heading1"/>
    <w:uiPriority w:val="9"/>
    <w:rPr>
      <w:rFonts w:asciiTheme="majorHAnsi" w:eastAsiaTheme="majorEastAsia" w:hAnsiTheme="majorHAnsi" w:cstheme="majorBidi"/>
      <w:b/>
      <w:noProof/>
      <w:color w:val="4472C4" w:themeColor="accent1"/>
      <w:spacing w:val="-10"/>
      <w:kern w:val="28"/>
      <w:sz w:val="32"/>
      <w:szCs w:val="100"/>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customStyle="1" w:styleId="BA379B46EB3948389DD88F5DE4856EE4">
    <w:name w:val="BA379B46EB3948389DD88F5DE4856EE4"/>
  </w:style>
  <w:style w:type="paragraph" w:customStyle="1" w:styleId="60D59594D42741748C5630D7DAE0C446">
    <w:name w:val="60D59594D42741748C5630D7DAE0C446"/>
  </w:style>
  <w:style w:type="paragraph" w:customStyle="1" w:styleId="6D3F3195F0374F9EB926084376AFC9FA">
    <w:name w:val="6D3F3195F0374F9EB926084376AFC9FA"/>
  </w:style>
  <w:style w:type="paragraph" w:customStyle="1" w:styleId="938710B98D2740E6A4DFEE2724B1F567">
    <w:name w:val="938710B98D2740E6A4DFEE2724B1F567"/>
  </w:style>
  <w:style w:type="paragraph" w:customStyle="1" w:styleId="D62D0C89D7B44D6A8CBC0A2D772CC44D">
    <w:name w:val="D62D0C89D7B44D6A8CBC0A2D772CC44D"/>
  </w:style>
  <w:style w:type="paragraph" w:customStyle="1" w:styleId="FD81A31D15624A14B72CAD9A0D2BEAC1">
    <w:name w:val="FD81A31D15624A14B72CAD9A0D2BEAC1"/>
  </w:style>
  <w:style w:type="paragraph" w:customStyle="1" w:styleId="13CACC94BFC04189BCE31E912FCFDCFC">
    <w:name w:val="13CACC94BFC04189BCE31E912FCFDCFC"/>
  </w:style>
  <w:style w:type="paragraph" w:customStyle="1" w:styleId="4573DA775B454353BC02C2C378C73283">
    <w:name w:val="4573DA775B454353BC02C2C378C7328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7EE17BC289CDD4DAA4032D22BE7CEBA" ma:contentTypeVersion="16" ma:contentTypeDescription="Create a new document." ma:contentTypeScope="" ma:versionID="dab20abe34099c58b63972f60fd649c1">
  <xsd:schema xmlns:xsd="http://www.w3.org/2001/XMLSchema" xmlns:xs="http://www.w3.org/2001/XMLSchema" xmlns:p="http://schemas.microsoft.com/office/2006/metadata/properties" xmlns:ns2="b2b60d5f-dd22-4615-88ec-639b637c6e1b" xmlns:ns3="2c5ae06d-e199-44a8-a773-7754a091df6b" targetNamespace="http://schemas.microsoft.com/office/2006/metadata/properties" ma:root="true" ma:fieldsID="9d8c2d0e988f801943938216f7d31b86" ns2:_="" ns3:_="">
    <xsd:import namespace="b2b60d5f-dd22-4615-88ec-639b637c6e1b"/>
    <xsd:import namespace="2c5ae06d-e199-44a8-a773-7754a091df6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b60d5f-dd22-4615-88ec-639b637c6e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Length (seconds)"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38e2b66-b5c4-441f-b614-b93dab88b71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c5ae06d-e199-44a8-a773-7754a091df6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4930d75-652f-4335-bdf7-b9b376a3149c}" ma:internalName="TaxCatchAll" ma:showField="CatchAllData" ma:web="2c5ae06d-e199-44a8-a773-7754a091df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2c5ae06d-e199-44a8-a773-7754a091df6b" xsi:nil="true"/>
    <lcf76f155ced4ddcb4097134ff3c332f xmlns="b2b60d5f-dd22-4615-88ec-639b637c6e1b">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78166F9-BCC9-4C7F-A506-8D7C8E1890D1}">
  <ds:schemaRefs>
    <ds:schemaRef ds:uri="http://schemas.microsoft.com/sharepoint/v3/contenttype/forms"/>
  </ds:schemaRefs>
</ds:datastoreItem>
</file>

<file path=customXml/itemProps2.xml><?xml version="1.0" encoding="utf-8"?>
<ds:datastoreItem xmlns:ds="http://schemas.openxmlformats.org/officeDocument/2006/customXml" ds:itemID="{96D6C92A-2A93-47B4-AA09-A1B70795E669}"/>
</file>

<file path=customXml/itemProps3.xml><?xml version="1.0" encoding="utf-8"?>
<ds:datastoreItem xmlns:ds="http://schemas.openxmlformats.org/officeDocument/2006/customXml" ds:itemID="{780402B8-67BB-41F6-97A3-9154006B69A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4ACEFD7-02BA-46E3-9C95-61C124F06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spheres brochure.dotx</Template>
  <TotalTime>0</TotalTime>
  <Pages>2</Pages>
  <Words>307</Words>
  <Characters>1751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2023-01-12T17:28:00Z</dcterms:created>
  <dcterms:modified xsi:type="dcterms:W3CDTF">2023-01-12T17:29:00Z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0x01010027EE17BC289CDD4DAA4032D22BE7CEBA</vt:lpwstr>
  </property>
</Properties>
</file>